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D5" w:rsidRPr="00086BC3" w:rsidRDefault="006930D5" w:rsidP="00A20D37">
      <w:pPr>
        <w:bidi/>
      </w:pPr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מקבלת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שיחות</w:t>
      </w:r>
      <w:r>
        <w:rPr>
          <w:rtl/>
        </w:rPr>
        <w:t xml:space="preserve"> </w:t>
      </w:r>
      <w:r>
        <w:rPr>
          <w:rFonts w:hint="cs"/>
          <w:rtl/>
        </w:rPr>
        <w:t>הטלפון</w:t>
      </w:r>
      <w:r>
        <w:rPr>
          <w:rtl/>
        </w:rPr>
        <w:t xml:space="preserve"> </w:t>
      </w:r>
      <w:r>
        <w:rPr>
          <w:rFonts w:hint="cs"/>
          <w:rtl/>
        </w:rPr>
        <w:t>הבהולות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: </w:t>
      </w:r>
      <w:r>
        <w:rPr>
          <w:rFonts w:hint="cs"/>
          <w:rtl/>
        </w:rPr>
        <w:t>עמית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במקרה</w:t>
      </w:r>
      <w:r>
        <w:rPr>
          <w:rtl/>
        </w:rPr>
        <w:t xml:space="preserve"> </w:t>
      </w:r>
      <w:r>
        <w:rPr>
          <w:rFonts w:hint="cs"/>
          <w:rtl/>
        </w:rPr>
        <w:t>תור</w:t>
      </w:r>
      <w:r>
        <w:rPr>
          <w:rtl/>
        </w:rPr>
        <w:t xml:space="preserve"> </w:t>
      </w:r>
      <w:r>
        <w:rPr>
          <w:rFonts w:hint="cs"/>
          <w:rtl/>
        </w:rPr>
        <w:t>פנוי</w:t>
      </w:r>
      <w:r>
        <w:rPr>
          <w:rtl/>
        </w:rPr>
        <w:t xml:space="preserve">? </w:t>
      </w:r>
      <w:r>
        <w:rPr>
          <w:rFonts w:hint="cs"/>
          <w:rtl/>
        </w:rPr>
        <w:t>להיום</w:t>
      </w:r>
      <w:r>
        <w:rPr>
          <w:rtl/>
        </w:rPr>
        <w:t xml:space="preserve">? </w:t>
      </w:r>
      <w:r>
        <w:rPr>
          <w:rFonts w:hint="cs"/>
          <w:rtl/>
        </w:rPr>
        <w:t>ליבי</w:t>
      </w:r>
      <w:r>
        <w:rPr>
          <w:rtl/>
        </w:rPr>
        <w:t xml:space="preserve"> </w:t>
      </w:r>
      <w:r>
        <w:rPr>
          <w:rFonts w:hint="cs"/>
          <w:rtl/>
        </w:rPr>
        <w:t>מתכווץ</w:t>
      </w:r>
      <w:r>
        <w:rPr>
          <w:rtl/>
        </w:rPr>
        <w:t xml:space="preserve"> </w:t>
      </w:r>
      <w:r>
        <w:rPr>
          <w:rFonts w:hint="cs"/>
          <w:rtl/>
        </w:rPr>
        <w:t>בקרבי</w:t>
      </w:r>
      <w:r>
        <w:rPr>
          <w:rtl/>
        </w:rPr>
        <w:t xml:space="preserve">. </w:t>
      </w:r>
      <w:r>
        <w:rPr>
          <w:rtl/>
        </w:rPr>
        <w:br/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ההודעות</w:t>
      </w:r>
      <w:r>
        <w:rPr>
          <w:rtl/>
        </w:rPr>
        <w:t xml:space="preserve"> </w:t>
      </w:r>
      <w:r>
        <w:rPr>
          <w:rFonts w:hint="cs"/>
          <w:rtl/>
        </w:rPr>
        <w:t>בפייסבוק</w:t>
      </w:r>
      <w:r>
        <w:rPr>
          <w:rtl/>
        </w:rPr>
        <w:t xml:space="preserve">: </w:t>
      </w:r>
      <w:r>
        <w:rPr>
          <w:rFonts w:hint="cs"/>
          <w:rtl/>
        </w:rPr>
        <w:t>מחפשים</w:t>
      </w:r>
      <w:r>
        <w:rPr>
          <w:rtl/>
        </w:rPr>
        <w:t xml:space="preserve"> </w:t>
      </w:r>
      <w:r>
        <w:rPr>
          <w:rFonts w:hint="cs"/>
          <w:rtl/>
        </w:rPr>
        <w:t>מטפל</w:t>
      </w:r>
      <w:r>
        <w:rPr>
          <w:rtl/>
        </w:rPr>
        <w:t xml:space="preserve"> </w:t>
      </w:r>
      <w:r>
        <w:rPr>
          <w:rFonts w:hint="cs"/>
          <w:rtl/>
        </w:rPr>
        <w:t>שיכול</w:t>
      </w:r>
      <w:r>
        <w:rPr>
          <w:rtl/>
        </w:rPr>
        <w:t xml:space="preserve"> </w:t>
      </w:r>
      <w:r>
        <w:rPr>
          <w:rFonts w:hint="cs"/>
          <w:rtl/>
        </w:rPr>
        <w:t>לשחרר</w:t>
      </w:r>
      <w:r>
        <w:rPr>
          <w:rtl/>
        </w:rPr>
        <w:t xml:space="preserve"> </w:t>
      </w:r>
      <w:r>
        <w:rPr>
          <w:rFonts w:hint="cs"/>
          <w:rtl/>
        </w:rPr>
        <w:t>מגב</w:t>
      </w:r>
      <w:r>
        <w:rPr>
          <w:rtl/>
        </w:rPr>
        <w:t xml:space="preserve"> </w:t>
      </w:r>
      <w:r>
        <w:rPr>
          <w:rFonts w:hint="cs"/>
          <w:rtl/>
        </w:rPr>
        <w:t>תפוס</w:t>
      </w:r>
      <w:r>
        <w:rPr>
          <w:rtl/>
        </w:rPr>
        <w:t xml:space="preserve"> </w:t>
      </w:r>
      <w:r>
        <w:rPr>
          <w:rFonts w:hint="cs"/>
          <w:rtl/>
        </w:rPr>
        <w:t>דחוף</w:t>
      </w:r>
      <w:r>
        <w:rPr>
          <w:rtl/>
        </w:rPr>
        <w:t xml:space="preserve">! </w:t>
      </w:r>
      <w:r>
        <w:rPr>
          <w:rFonts w:hint="cs"/>
          <w:rtl/>
        </w:rPr>
        <w:t>אינן</w:t>
      </w:r>
      <w:r>
        <w:rPr>
          <w:rtl/>
        </w:rPr>
        <w:t xml:space="preserve"> </w:t>
      </w:r>
      <w:r>
        <w:rPr>
          <w:rFonts w:hint="cs"/>
          <w:rtl/>
        </w:rPr>
        <w:t>חולפות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פני</w:t>
      </w:r>
      <w:r>
        <w:rPr>
          <w:rtl/>
        </w:rPr>
        <w:t xml:space="preserve"> </w:t>
      </w:r>
      <w:r>
        <w:rPr>
          <w:rFonts w:hint="cs"/>
          <w:rtl/>
        </w:rPr>
        <w:t>בשלווה</w:t>
      </w:r>
      <w:r>
        <w:rPr>
          <w:rtl/>
        </w:rPr>
        <w:t xml:space="preserve">. </w:t>
      </w:r>
      <w:r>
        <w:rPr>
          <w:rtl/>
        </w:rPr>
        <w:br/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בכמה</w:t>
      </w:r>
      <w:r>
        <w:rPr>
          <w:rtl/>
        </w:rPr>
        <w:t xml:space="preserve"> </w:t>
      </w:r>
      <w:r>
        <w:rPr>
          <w:rFonts w:hint="cs"/>
          <w:rtl/>
        </w:rPr>
        <w:t>כאב</w:t>
      </w:r>
      <w:r>
        <w:rPr>
          <w:rtl/>
        </w:rPr>
        <w:t xml:space="preserve"> </w:t>
      </w:r>
      <w:r>
        <w:rPr>
          <w:rFonts w:hint="cs"/>
          <w:rtl/>
        </w:rPr>
        <w:t>האדם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. </w:t>
      </w:r>
      <w:r>
        <w:rPr>
          <w:rFonts w:hint="cs"/>
          <w:rtl/>
        </w:rPr>
        <w:t>החלק</w:t>
      </w:r>
      <w:r>
        <w:rPr>
          <w:rtl/>
        </w:rPr>
        <w:t xml:space="preserve"> </w:t>
      </w:r>
      <w:r>
        <w:rPr>
          <w:rFonts w:hint="cs"/>
          <w:rtl/>
        </w:rPr>
        <w:t>העצוב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בסיפור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שכמטפלת</w:t>
      </w:r>
      <w:r>
        <w:rPr>
          <w:rtl/>
        </w:rPr>
        <w:t xml:space="preserve"> </w:t>
      </w:r>
      <w:r>
        <w:rPr>
          <w:rFonts w:hint="cs"/>
          <w:rtl/>
        </w:rPr>
        <w:t>ברפואה</w:t>
      </w:r>
      <w:r>
        <w:rPr>
          <w:rtl/>
        </w:rPr>
        <w:t xml:space="preserve"> </w:t>
      </w:r>
      <w:r>
        <w:rPr>
          <w:rFonts w:hint="cs"/>
          <w:rtl/>
        </w:rPr>
        <w:t>סינית</w:t>
      </w:r>
      <w:r>
        <w:rPr>
          <w:rtl/>
        </w:rPr>
        <w:t xml:space="preserve">, </w:t>
      </w:r>
      <w:r>
        <w:rPr>
          <w:rFonts w:hint="cs"/>
          <w:rtl/>
        </w:rPr>
        <w:t>שבבסיסה</w:t>
      </w:r>
      <w:r>
        <w:rPr>
          <w:rtl/>
        </w:rPr>
        <w:t xml:space="preserve"> </w:t>
      </w:r>
      <w:r>
        <w:rPr>
          <w:rFonts w:hint="cs"/>
          <w:rtl/>
        </w:rPr>
        <w:t>עומד</w:t>
      </w:r>
      <w:r>
        <w:rPr>
          <w:rtl/>
        </w:rPr>
        <w:t xml:space="preserve"> </w:t>
      </w:r>
      <w:r>
        <w:rPr>
          <w:rFonts w:hint="cs"/>
          <w:rtl/>
        </w:rPr>
        <w:t>הרעיון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רפואה</w:t>
      </w:r>
      <w:r>
        <w:rPr>
          <w:rtl/>
        </w:rPr>
        <w:t xml:space="preserve"> </w:t>
      </w:r>
      <w:r>
        <w:rPr>
          <w:rFonts w:hint="cs"/>
          <w:rtl/>
        </w:rPr>
        <w:t>מונעת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מתקנת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מהמקרים</w:t>
      </w:r>
      <w:r>
        <w:rPr>
          <w:rtl/>
        </w:rPr>
        <w:t xml:space="preserve"> </w:t>
      </w:r>
      <w:r>
        <w:rPr>
          <w:rFonts w:hint="cs"/>
          <w:rtl/>
        </w:rPr>
        <w:t>שעוד</w:t>
      </w:r>
      <w:r>
        <w:rPr>
          <w:rtl/>
        </w:rPr>
        <w:t xml:space="preserve"> </w:t>
      </w:r>
      <w:r>
        <w:rPr>
          <w:rFonts w:hint="cs"/>
          <w:rtl/>
        </w:rPr>
        <w:t>בשלב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התחילו</w:t>
      </w:r>
      <w:r>
        <w:rPr>
          <w:rtl/>
        </w:rPr>
        <w:t xml:space="preserve"> </w:t>
      </w:r>
      <w:r>
        <w:rPr>
          <w:rFonts w:hint="cs"/>
          <w:rtl/>
        </w:rPr>
        <w:t>כאבי</w:t>
      </w:r>
      <w:r>
        <w:rPr>
          <w:rtl/>
        </w:rPr>
        <w:t xml:space="preserve"> </w:t>
      </w:r>
      <w:r>
        <w:rPr>
          <w:rFonts w:hint="cs"/>
          <w:rtl/>
        </w:rPr>
        <w:t>הגב</w:t>
      </w:r>
      <w:r>
        <w:rPr>
          <w:rtl/>
        </w:rPr>
        <w:t xml:space="preserve"> </w:t>
      </w:r>
      <w:r>
        <w:rPr>
          <w:rFonts w:hint="cs"/>
          <w:rtl/>
        </w:rPr>
        <w:t>יכולתי</w:t>
      </w:r>
      <w:r>
        <w:rPr>
          <w:rtl/>
        </w:rPr>
        <w:t xml:space="preserve"> </w:t>
      </w:r>
      <w:r>
        <w:rPr>
          <w:rFonts w:hint="cs"/>
          <w:rtl/>
        </w:rPr>
        <w:t>למנוע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החמור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כאבי</w:t>
      </w:r>
      <w:r>
        <w:rPr>
          <w:rtl/>
        </w:rPr>
        <w:t xml:space="preserve"> </w:t>
      </w:r>
      <w:r>
        <w:rPr>
          <w:rFonts w:hint="cs"/>
          <w:rtl/>
        </w:rPr>
        <w:t>התופת</w:t>
      </w:r>
      <w:r>
        <w:rPr>
          <w:rtl/>
        </w:rPr>
        <w:t xml:space="preserve"> </w:t>
      </w:r>
      <w:r>
        <w:rPr>
          <w:rFonts w:hint="cs"/>
          <w:rtl/>
        </w:rPr>
        <w:t>שאותו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שעכשיו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בצד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השיחה</w:t>
      </w:r>
      <w:r>
        <w:rPr>
          <w:rtl/>
        </w:rPr>
        <w:t xml:space="preserve"> </w:t>
      </w:r>
      <w:r>
        <w:rPr>
          <w:rFonts w:hint="cs"/>
          <w:rtl/>
        </w:rPr>
        <w:t>חווה</w:t>
      </w:r>
      <w:r>
        <w:rPr>
          <w:rtl/>
        </w:rPr>
        <w:t xml:space="preserve">. </w:t>
      </w:r>
    </w:p>
    <w:p w:rsidR="006930D5" w:rsidRDefault="006930D5" w:rsidP="00086BC3">
      <w:pPr>
        <w:bidi/>
      </w:pPr>
      <w:r>
        <w:rPr>
          <w:rFonts w:hint="cs"/>
          <w:rtl/>
        </w:rPr>
        <w:t>בואו</w:t>
      </w:r>
      <w:r>
        <w:rPr>
          <w:rtl/>
        </w:rPr>
        <w:t xml:space="preserve"> </w:t>
      </w:r>
      <w:r>
        <w:rPr>
          <w:rFonts w:hint="cs"/>
          <w:rtl/>
        </w:rPr>
        <w:t>נפתח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, </w:t>
      </w:r>
      <w:r>
        <w:rPr>
          <w:rFonts w:hint="cs"/>
          <w:rtl/>
        </w:rPr>
        <w:t>כאבי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. </w:t>
      </w:r>
      <w:r>
        <w:rPr>
          <w:rFonts w:hint="cs"/>
          <w:rtl/>
        </w:rPr>
        <w:t>כשזה</w:t>
      </w:r>
      <w:r>
        <w:rPr>
          <w:rtl/>
        </w:rPr>
        <w:t xml:space="preserve"> </w:t>
      </w:r>
      <w:r>
        <w:rPr>
          <w:rFonts w:hint="cs"/>
          <w:rtl/>
        </w:rPr>
        <w:t>מתחיל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תופס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יתואר</w:t>
      </w:r>
      <w:r>
        <w:rPr>
          <w:rtl/>
        </w:rPr>
        <w:t xml:space="preserve">. </w:t>
      </w:r>
      <w:r>
        <w:rPr>
          <w:rFonts w:hint="cs"/>
          <w:rtl/>
        </w:rPr>
        <w:t>מאדם</w:t>
      </w:r>
      <w:r>
        <w:rPr>
          <w:rtl/>
        </w:rPr>
        <w:t xml:space="preserve"> </w:t>
      </w:r>
      <w:r>
        <w:rPr>
          <w:rFonts w:hint="cs"/>
          <w:rtl/>
        </w:rPr>
        <w:t>מתפקד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/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ספורטאי</w:t>
      </w:r>
      <w:r>
        <w:rPr>
          <w:rtl/>
        </w:rPr>
        <w:t xml:space="preserve"> </w:t>
      </w:r>
      <w:r>
        <w:rPr>
          <w:rFonts w:hint="cs"/>
          <w:rtl/>
        </w:rPr>
        <w:t>הופכים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ובעקבות</w:t>
      </w:r>
      <w:r>
        <w:rPr>
          <w:rtl/>
        </w:rPr>
        <w:t xml:space="preserve"> </w:t>
      </w:r>
      <w:r>
        <w:rPr>
          <w:rFonts w:hint="cs"/>
          <w:rtl/>
        </w:rPr>
        <w:t>תנועה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קטנה</w:t>
      </w:r>
      <w:r>
        <w:rPr>
          <w:rtl/>
        </w:rPr>
        <w:t xml:space="preserve"> </w:t>
      </w:r>
      <w:r>
        <w:rPr>
          <w:rFonts w:hint="cs"/>
          <w:rtl/>
        </w:rPr>
        <w:t>ומזה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נכונה</w:t>
      </w:r>
      <w:r>
        <w:rPr>
          <w:rtl/>
        </w:rPr>
        <w:t xml:space="preserve">, </w:t>
      </w:r>
      <w:r>
        <w:rPr>
          <w:rFonts w:hint="cs"/>
          <w:rtl/>
        </w:rPr>
        <w:t>לצל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עצמך</w:t>
      </w:r>
      <w:r>
        <w:rPr>
          <w:rtl/>
        </w:rPr>
        <w:t xml:space="preserve">.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לנבוע</w:t>
      </w:r>
      <w:r>
        <w:rPr>
          <w:rtl/>
        </w:rPr>
        <w:t xml:space="preserve"> </w:t>
      </w:r>
      <w:r>
        <w:rPr>
          <w:rFonts w:hint="cs"/>
          <w:rtl/>
        </w:rPr>
        <w:t>מיותר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ספורט</w:t>
      </w:r>
      <w:r>
        <w:rPr>
          <w:rtl/>
        </w:rPr>
        <w:t xml:space="preserve"> </w:t>
      </w:r>
      <w:r>
        <w:rPr>
          <w:rFonts w:hint="cs"/>
          <w:rtl/>
        </w:rPr>
        <w:t>ועומס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מפחות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ומנחי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נכונים</w:t>
      </w:r>
      <w:r>
        <w:rPr>
          <w:rtl/>
        </w:rPr>
        <w:t xml:space="preserve"> </w:t>
      </w:r>
      <w:r>
        <w:rPr>
          <w:rFonts w:hint="cs"/>
          <w:rtl/>
        </w:rPr>
        <w:t>רוב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. </w:t>
      </w:r>
      <w:r>
        <w:rPr>
          <w:rtl/>
        </w:rPr>
        <w:br/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החברים</w:t>
      </w:r>
      <w:r>
        <w:rPr>
          <w:rtl/>
        </w:rPr>
        <w:t xml:space="preserve"> </w:t>
      </w:r>
      <w:r>
        <w:rPr>
          <w:rFonts w:hint="cs"/>
          <w:rtl/>
        </w:rPr>
        <w:t>הולכים</w:t>
      </w:r>
      <w:r>
        <w:rPr>
          <w:rtl/>
        </w:rPr>
        <w:t xml:space="preserve"> </w:t>
      </w:r>
      <w:r>
        <w:rPr>
          <w:rFonts w:hint="cs"/>
          <w:rtl/>
        </w:rPr>
        <w:t>להופעה</w:t>
      </w:r>
      <w:r>
        <w:rPr>
          <w:rtl/>
        </w:rPr>
        <w:t xml:space="preserve"> </w:t>
      </w:r>
      <w:r>
        <w:rPr>
          <w:rFonts w:hint="cs"/>
          <w:rtl/>
        </w:rPr>
        <w:t>בפארק</w:t>
      </w:r>
      <w:r>
        <w:rPr>
          <w:rtl/>
        </w:rPr>
        <w:t xml:space="preserve"> </w:t>
      </w:r>
      <w:r>
        <w:rPr>
          <w:rFonts w:hint="cs"/>
          <w:rtl/>
        </w:rPr>
        <w:t>ורק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תצטרפו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מלחשוב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הרעיון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הדשא</w:t>
      </w:r>
      <w:r>
        <w:rPr>
          <w:rtl/>
        </w:rPr>
        <w:t xml:space="preserve"> </w:t>
      </w:r>
      <w:r>
        <w:rPr>
          <w:rFonts w:hint="cs"/>
          <w:rtl/>
        </w:rPr>
        <w:t>הגב</w:t>
      </w:r>
      <w:r>
        <w:rPr>
          <w:rtl/>
        </w:rPr>
        <w:t xml:space="preserve"> </w:t>
      </w:r>
      <w:r>
        <w:rPr>
          <w:rFonts w:hint="cs"/>
          <w:rtl/>
        </w:rPr>
        <w:t>מתחיל</w:t>
      </w:r>
      <w:r>
        <w:rPr>
          <w:rtl/>
        </w:rPr>
        <w:t xml:space="preserve"> </w:t>
      </w:r>
      <w:r>
        <w:rPr>
          <w:rFonts w:hint="cs"/>
          <w:rtl/>
        </w:rPr>
        <w:t>לכאוב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,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סיטואציה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נעימה</w:t>
      </w:r>
      <w:r>
        <w:rPr>
          <w:rtl/>
        </w:rPr>
        <w:t xml:space="preserve">. </w:t>
      </w:r>
    </w:p>
    <w:p w:rsidR="006930D5" w:rsidRDefault="006930D5" w:rsidP="00410DE6">
      <w:pPr>
        <w:bidi/>
        <w:rPr>
          <w:rtl/>
        </w:rPr>
      </w:pPr>
      <w:r>
        <w:rPr>
          <w:rFonts w:hint="cs"/>
          <w:rtl/>
        </w:rPr>
        <w:t>כשחושבים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מצחיק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לכולנו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הרכב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להכניס</w:t>
      </w:r>
      <w:r>
        <w:rPr>
          <w:rtl/>
        </w:rPr>
        <w:t xml:space="preserve"> </w:t>
      </w:r>
      <w:r>
        <w:rPr>
          <w:rFonts w:hint="cs"/>
          <w:rtl/>
        </w:rPr>
        <w:t>לטיפול</w:t>
      </w:r>
      <w:r>
        <w:rPr>
          <w:rtl/>
        </w:rPr>
        <w:t xml:space="preserve"> </w:t>
      </w:r>
      <w:r>
        <w:rPr>
          <w:rFonts w:hint="cs"/>
          <w:rtl/>
        </w:rPr>
        <w:t>במוסך</w:t>
      </w:r>
      <w:r>
        <w:rPr>
          <w:rtl/>
        </w:rPr>
        <w:t xml:space="preserve"> </w:t>
      </w:r>
      <w:r>
        <w:rPr>
          <w:rFonts w:hint="cs"/>
          <w:rtl/>
        </w:rPr>
        <w:t>ברגע</w:t>
      </w:r>
      <w:r>
        <w:rPr>
          <w:rtl/>
        </w:rPr>
        <w:t xml:space="preserve"> </w:t>
      </w:r>
      <w:r>
        <w:rPr>
          <w:rFonts w:hint="cs"/>
          <w:rtl/>
        </w:rPr>
        <w:t>שמשהו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תקין</w:t>
      </w:r>
      <w:r>
        <w:rPr>
          <w:rtl/>
        </w:rPr>
        <w:t xml:space="preserve">. </w:t>
      </w:r>
      <w:r>
        <w:rPr>
          <w:rFonts w:hint="cs"/>
          <w:rtl/>
        </w:rPr>
        <w:t>ומרביתנו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מקפידים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טיפולים</w:t>
      </w:r>
      <w:r>
        <w:rPr>
          <w:rtl/>
        </w:rPr>
        <w:t xml:space="preserve"> </w:t>
      </w:r>
      <w:r>
        <w:rPr>
          <w:rFonts w:hint="cs"/>
          <w:rtl/>
        </w:rPr>
        <w:t>תקופתיים</w:t>
      </w:r>
      <w:r>
        <w:rPr>
          <w:rtl/>
        </w:rPr>
        <w:t xml:space="preserve"> </w:t>
      </w:r>
      <w:r>
        <w:rPr>
          <w:rFonts w:hint="cs"/>
          <w:rtl/>
        </w:rPr>
        <w:t>ומונעים</w:t>
      </w:r>
      <w:r>
        <w:rPr>
          <w:rtl/>
        </w:rPr>
        <w:t xml:space="preserve"> </w:t>
      </w:r>
      <w:r>
        <w:rPr>
          <w:rFonts w:hint="cs"/>
          <w:rtl/>
        </w:rPr>
        <w:t>ולאוטו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כואב</w:t>
      </w:r>
      <w:r>
        <w:rPr>
          <w:rtl/>
        </w:rPr>
        <w:t xml:space="preserve">. </w:t>
      </w:r>
      <w:r>
        <w:rPr>
          <w:rtl/>
        </w:rPr>
        <w:br/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כשזה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אלינו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בוחרים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ולהתעלם</w:t>
      </w:r>
      <w:r>
        <w:rPr>
          <w:rtl/>
        </w:rPr>
        <w:t xml:space="preserve">? </w:t>
      </w:r>
      <w:r>
        <w:rPr>
          <w:rFonts w:hint="cs"/>
          <w:rtl/>
        </w:rPr>
        <w:t>לגוף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מכאנית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פשוטה</w:t>
      </w:r>
      <w:r>
        <w:rPr>
          <w:rtl/>
        </w:rPr>
        <w:t xml:space="preserve">.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מסתדר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לגוף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יעילה</w:t>
      </w:r>
      <w:r>
        <w:rPr>
          <w:rtl/>
        </w:rPr>
        <w:t xml:space="preserve"> </w:t>
      </w:r>
      <w:r>
        <w:rPr>
          <w:rFonts w:hint="cs"/>
          <w:rtl/>
        </w:rPr>
        <w:t>לעדכן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בשפה</w:t>
      </w:r>
      <w:r>
        <w:rPr>
          <w:rtl/>
        </w:rPr>
        <w:t xml:space="preserve"> </w:t>
      </w:r>
      <w:r>
        <w:rPr>
          <w:rFonts w:hint="cs"/>
          <w:rtl/>
        </w:rPr>
        <w:t>אוניברסאלית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– </w:t>
      </w:r>
      <w:r>
        <w:rPr>
          <w:rFonts w:hint="cs"/>
          <w:rtl/>
        </w:rPr>
        <w:t>כאב</w:t>
      </w:r>
      <w:r>
        <w:rPr>
          <w:rtl/>
        </w:rPr>
        <w:t>!</w:t>
      </w:r>
    </w:p>
    <w:p w:rsidR="006930D5" w:rsidRDefault="006930D5" w:rsidP="00A20D37">
      <w:pPr>
        <w:bidi/>
        <w:rPr>
          <w:rtl/>
        </w:rPr>
      </w:pPr>
      <w:r>
        <w:rPr>
          <w:rFonts w:hint="cs"/>
          <w:rtl/>
        </w:rPr>
        <w:t>בואו</w:t>
      </w:r>
      <w:r>
        <w:rPr>
          <w:rtl/>
        </w:rPr>
        <w:t xml:space="preserve"> </w:t>
      </w:r>
      <w:r>
        <w:rPr>
          <w:rFonts w:hint="cs"/>
          <w:rtl/>
        </w:rPr>
        <w:t>לטיפול</w:t>
      </w:r>
      <w:r>
        <w:rPr>
          <w:rtl/>
        </w:rPr>
        <w:t xml:space="preserve"> </w:t>
      </w:r>
      <w:r>
        <w:rPr>
          <w:rFonts w:hint="cs"/>
          <w:rtl/>
        </w:rPr>
        <w:t>כשזה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מתחיל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לחשוב</w:t>
      </w:r>
      <w:r>
        <w:rPr>
          <w:rtl/>
        </w:rPr>
        <w:t xml:space="preserve"> "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יעבור</w:t>
      </w:r>
      <w:r>
        <w:rPr>
          <w:rtl/>
        </w:rPr>
        <w:t xml:space="preserve">",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כזו</w:t>
      </w:r>
      <w:r>
        <w:rPr>
          <w:rtl/>
        </w:rPr>
        <w:t xml:space="preserve"> </w:t>
      </w:r>
      <w:r>
        <w:rPr>
          <w:rFonts w:hint="cs"/>
          <w:rtl/>
        </w:rPr>
        <w:t>תחזרו</w:t>
      </w:r>
      <w:r>
        <w:rPr>
          <w:rtl/>
        </w:rPr>
        <w:t xml:space="preserve"> </w:t>
      </w:r>
      <w:r>
        <w:rPr>
          <w:rFonts w:hint="cs"/>
          <w:rtl/>
        </w:rPr>
        <w:t>לחיים</w:t>
      </w:r>
      <w:r>
        <w:rPr>
          <w:rtl/>
        </w:rPr>
        <w:t xml:space="preserve"> </w:t>
      </w:r>
      <w:r>
        <w:rPr>
          <w:rFonts w:hint="cs"/>
          <w:rtl/>
        </w:rPr>
        <w:t>נורמאליים</w:t>
      </w:r>
      <w:r>
        <w:rPr>
          <w:rtl/>
        </w:rPr>
        <w:t xml:space="preserve"> </w:t>
      </w:r>
      <w:r>
        <w:rPr>
          <w:rFonts w:hint="cs"/>
          <w:rtl/>
        </w:rPr>
        <w:t>ופעילים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מהר</w:t>
      </w:r>
      <w:r>
        <w:rPr>
          <w:rtl/>
        </w:rPr>
        <w:t>.</w:t>
      </w:r>
    </w:p>
    <w:p w:rsidR="006930D5" w:rsidRDefault="006930D5" w:rsidP="00FA5F73">
      <w:pPr>
        <w:bidi/>
      </w:pP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להתקשר</w:t>
      </w:r>
      <w:r>
        <w:rPr>
          <w:rtl/>
        </w:rPr>
        <w:t xml:space="preserve"> </w:t>
      </w:r>
      <w:r>
        <w:rPr>
          <w:rFonts w:hint="cs"/>
          <w:rtl/>
        </w:rPr>
        <w:t>ולקבוע</w:t>
      </w:r>
      <w:bookmarkStart w:id="0" w:name="_GoBack"/>
      <w:bookmarkEnd w:id="0"/>
      <w:r>
        <w:rPr>
          <w:rtl/>
        </w:rPr>
        <w:t>...</w:t>
      </w:r>
      <w:r>
        <w:rPr>
          <w:rtl/>
        </w:rPr>
        <w:br/>
      </w:r>
      <w:r>
        <w:rPr>
          <w:rtl/>
        </w:rPr>
        <w:br/>
      </w:r>
      <w:r>
        <w:rPr>
          <w:rFonts w:hint="cs"/>
          <w:rtl/>
        </w:rPr>
        <w:t>שלכם</w:t>
      </w:r>
      <w:r>
        <w:rPr>
          <w:rtl/>
        </w:rPr>
        <w:t>,</w:t>
      </w:r>
    </w:p>
    <w:p w:rsidR="006930D5" w:rsidRPr="00086BC3" w:rsidRDefault="006930D5" w:rsidP="00FA5F73">
      <w:pPr>
        <w:bidi/>
      </w:pPr>
      <w:r>
        <w:rPr>
          <w:rFonts w:hint="cs"/>
          <w:rtl/>
        </w:rPr>
        <w:t>עמית</w:t>
      </w:r>
      <w:r>
        <w:rPr>
          <w:rtl/>
        </w:rPr>
        <w:t xml:space="preserve"> </w:t>
      </w:r>
      <w:r>
        <w:rPr>
          <w:rFonts w:hint="cs"/>
          <w:rtl/>
        </w:rPr>
        <w:t>רייכמן</w:t>
      </w:r>
    </w:p>
    <w:sectPr w:rsidR="006930D5" w:rsidRPr="00086BC3" w:rsidSect="00410DE6">
      <w:pgSz w:w="12240" w:h="15840" w:code="1"/>
      <w:pgMar w:top="595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DE6"/>
    <w:rsid w:val="00000128"/>
    <w:rsid w:val="00000339"/>
    <w:rsid w:val="000022A4"/>
    <w:rsid w:val="00002711"/>
    <w:rsid w:val="0000284B"/>
    <w:rsid w:val="00003C33"/>
    <w:rsid w:val="000042BB"/>
    <w:rsid w:val="00004678"/>
    <w:rsid w:val="00005FB1"/>
    <w:rsid w:val="00007365"/>
    <w:rsid w:val="00007DA7"/>
    <w:rsid w:val="000100C6"/>
    <w:rsid w:val="000103D2"/>
    <w:rsid w:val="00010412"/>
    <w:rsid w:val="000108C6"/>
    <w:rsid w:val="0001098A"/>
    <w:rsid w:val="00011086"/>
    <w:rsid w:val="00011432"/>
    <w:rsid w:val="00012108"/>
    <w:rsid w:val="000124F9"/>
    <w:rsid w:val="00013D45"/>
    <w:rsid w:val="00014223"/>
    <w:rsid w:val="00015A7A"/>
    <w:rsid w:val="0001621D"/>
    <w:rsid w:val="00017377"/>
    <w:rsid w:val="000200A5"/>
    <w:rsid w:val="000204B6"/>
    <w:rsid w:val="00020AC0"/>
    <w:rsid w:val="000214BA"/>
    <w:rsid w:val="000240FA"/>
    <w:rsid w:val="00024DF5"/>
    <w:rsid w:val="000262B0"/>
    <w:rsid w:val="00032760"/>
    <w:rsid w:val="00032D97"/>
    <w:rsid w:val="0003431D"/>
    <w:rsid w:val="0003606A"/>
    <w:rsid w:val="000378AA"/>
    <w:rsid w:val="00040647"/>
    <w:rsid w:val="000412E5"/>
    <w:rsid w:val="00042ECA"/>
    <w:rsid w:val="00044475"/>
    <w:rsid w:val="00045CD4"/>
    <w:rsid w:val="000500E6"/>
    <w:rsid w:val="00051DE9"/>
    <w:rsid w:val="00052A59"/>
    <w:rsid w:val="000545A1"/>
    <w:rsid w:val="000552EF"/>
    <w:rsid w:val="000562D7"/>
    <w:rsid w:val="00057D09"/>
    <w:rsid w:val="00060CF9"/>
    <w:rsid w:val="0006151A"/>
    <w:rsid w:val="0006173A"/>
    <w:rsid w:val="000633D2"/>
    <w:rsid w:val="00066119"/>
    <w:rsid w:val="00067726"/>
    <w:rsid w:val="0007083C"/>
    <w:rsid w:val="000710E1"/>
    <w:rsid w:val="00073EC0"/>
    <w:rsid w:val="00074A2F"/>
    <w:rsid w:val="000753ED"/>
    <w:rsid w:val="00075524"/>
    <w:rsid w:val="0007644B"/>
    <w:rsid w:val="00077667"/>
    <w:rsid w:val="00080D07"/>
    <w:rsid w:val="00081349"/>
    <w:rsid w:val="00082F4A"/>
    <w:rsid w:val="0008357A"/>
    <w:rsid w:val="00083B85"/>
    <w:rsid w:val="00084D35"/>
    <w:rsid w:val="00085A5D"/>
    <w:rsid w:val="0008646F"/>
    <w:rsid w:val="0008654F"/>
    <w:rsid w:val="00086BC3"/>
    <w:rsid w:val="00092468"/>
    <w:rsid w:val="000938AB"/>
    <w:rsid w:val="0009514C"/>
    <w:rsid w:val="00096C96"/>
    <w:rsid w:val="00097569"/>
    <w:rsid w:val="000A07A3"/>
    <w:rsid w:val="000A1C7C"/>
    <w:rsid w:val="000A2C1F"/>
    <w:rsid w:val="000A377B"/>
    <w:rsid w:val="000A4480"/>
    <w:rsid w:val="000A4638"/>
    <w:rsid w:val="000A6349"/>
    <w:rsid w:val="000A6866"/>
    <w:rsid w:val="000A7038"/>
    <w:rsid w:val="000A7A5D"/>
    <w:rsid w:val="000B601A"/>
    <w:rsid w:val="000B60CB"/>
    <w:rsid w:val="000B7404"/>
    <w:rsid w:val="000C010E"/>
    <w:rsid w:val="000C0E9B"/>
    <w:rsid w:val="000C6C4A"/>
    <w:rsid w:val="000D05D9"/>
    <w:rsid w:val="000D0D93"/>
    <w:rsid w:val="000D1B9A"/>
    <w:rsid w:val="000D1E51"/>
    <w:rsid w:val="000D2993"/>
    <w:rsid w:val="000D3E52"/>
    <w:rsid w:val="000D4A6C"/>
    <w:rsid w:val="000D683D"/>
    <w:rsid w:val="000D7085"/>
    <w:rsid w:val="000D75EA"/>
    <w:rsid w:val="000E128D"/>
    <w:rsid w:val="000E1691"/>
    <w:rsid w:val="000E1CB0"/>
    <w:rsid w:val="000E21D0"/>
    <w:rsid w:val="000E441D"/>
    <w:rsid w:val="000E4732"/>
    <w:rsid w:val="000E559F"/>
    <w:rsid w:val="000E5679"/>
    <w:rsid w:val="000E5C9C"/>
    <w:rsid w:val="000E76A0"/>
    <w:rsid w:val="000F3ED8"/>
    <w:rsid w:val="000F566E"/>
    <w:rsid w:val="000F571A"/>
    <w:rsid w:val="000F6D56"/>
    <w:rsid w:val="001011F8"/>
    <w:rsid w:val="0010389F"/>
    <w:rsid w:val="00103F03"/>
    <w:rsid w:val="00103F0D"/>
    <w:rsid w:val="00105C8A"/>
    <w:rsid w:val="00107260"/>
    <w:rsid w:val="001105D8"/>
    <w:rsid w:val="001135D5"/>
    <w:rsid w:val="00113C38"/>
    <w:rsid w:val="00113DFF"/>
    <w:rsid w:val="001140EE"/>
    <w:rsid w:val="001151B9"/>
    <w:rsid w:val="00115B27"/>
    <w:rsid w:val="0011781F"/>
    <w:rsid w:val="00117A79"/>
    <w:rsid w:val="00120303"/>
    <w:rsid w:val="00121F06"/>
    <w:rsid w:val="001224DE"/>
    <w:rsid w:val="0012311B"/>
    <w:rsid w:val="00123165"/>
    <w:rsid w:val="00123706"/>
    <w:rsid w:val="0012522E"/>
    <w:rsid w:val="001264A2"/>
    <w:rsid w:val="00126C58"/>
    <w:rsid w:val="00130F84"/>
    <w:rsid w:val="0013318B"/>
    <w:rsid w:val="00133364"/>
    <w:rsid w:val="0013446A"/>
    <w:rsid w:val="0013548F"/>
    <w:rsid w:val="00135B5C"/>
    <w:rsid w:val="00140097"/>
    <w:rsid w:val="00140115"/>
    <w:rsid w:val="00141DD6"/>
    <w:rsid w:val="0014388A"/>
    <w:rsid w:val="001439BD"/>
    <w:rsid w:val="00143F0D"/>
    <w:rsid w:val="0014498B"/>
    <w:rsid w:val="00151C27"/>
    <w:rsid w:val="00152623"/>
    <w:rsid w:val="001541ED"/>
    <w:rsid w:val="0015697E"/>
    <w:rsid w:val="001569E2"/>
    <w:rsid w:val="00156CDB"/>
    <w:rsid w:val="001574DD"/>
    <w:rsid w:val="0016050C"/>
    <w:rsid w:val="00161069"/>
    <w:rsid w:val="00161E35"/>
    <w:rsid w:val="00162B9A"/>
    <w:rsid w:val="00162CD5"/>
    <w:rsid w:val="001635C9"/>
    <w:rsid w:val="00164411"/>
    <w:rsid w:val="00164EDB"/>
    <w:rsid w:val="00165504"/>
    <w:rsid w:val="00166041"/>
    <w:rsid w:val="00167651"/>
    <w:rsid w:val="00172607"/>
    <w:rsid w:val="00173989"/>
    <w:rsid w:val="001742B8"/>
    <w:rsid w:val="001748C5"/>
    <w:rsid w:val="001763B4"/>
    <w:rsid w:val="001773C4"/>
    <w:rsid w:val="0018036C"/>
    <w:rsid w:val="0018095F"/>
    <w:rsid w:val="00181130"/>
    <w:rsid w:val="0018148D"/>
    <w:rsid w:val="00181D7F"/>
    <w:rsid w:val="00184A45"/>
    <w:rsid w:val="00184DB2"/>
    <w:rsid w:val="00185346"/>
    <w:rsid w:val="001856B1"/>
    <w:rsid w:val="00186BA5"/>
    <w:rsid w:val="0018734F"/>
    <w:rsid w:val="00187EA7"/>
    <w:rsid w:val="001917AA"/>
    <w:rsid w:val="00193C11"/>
    <w:rsid w:val="001945CE"/>
    <w:rsid w:val="0019787D"/>
    <w:rsid w:val="00197BDF"/>
    <w:rsid w:val="001A0774"/>
    <w:rsid w:val="001A07E7"/>
    <w:rsid w:val="001A12B2"/>
    <w:rsid w:val="001A2454"/>
    <w:rsid w:val="001A2939"/>
    <w:rsid w:val="001A35E0"/>
    <w:rsid w:val="001A43E5"/>
    <w:rsid w:val="001A48B4"/>
    <w:rsid w:val="001A5EEC"/>
    <w:rsid w:val="001A6283"/>
    <w:rsid w:val="001A6D96"/>
    <w:rsid w:val="001B16C9"/>
    <w:rsid w:val="001B1C06"/>
    <w:rsid w:val="001B2224"/>
    <w:rsid w:val="001B3CD8"/>
    <w:rsid w:val="001B4E9A"/>
    <w:rsid w:val="001B593B"/>
    <w:rsid w:val="001B5A3B"/>
    <w:rsid w:val="001C1743"/>
    <w:rsid w:val="001C3B64"/>
    <w:rsid w:val="001C636F"/>
    <w:rsid w:val="001D0264"/>
    <w:rsid w:val="001D0C97"/>
    <w:rsid w:val="001D236D"/>
    <w:rsid w:val="001D2AC5"/>
    <w:rsid w:val="001D38EC"/>
    <w:rsid w:val="001D3AE5"/>
    <w:rsid w:val="001D65EE"/>
    <w:rsid w:val="001D6A06"/>
    <w:rsid w:val="001D7830"/>
    <w:rsid w:val="001E011A"/>
    <w:rsid w:val="001E05C4"/>
    <w:rsid w:val="001E2EFB"/>
    <w:rsid w:val="001E439F"/>
    <w:rsid w:val="001E4B1D"/>
    <w:rsid w:val="001E545C"/>
    <w:rsid w:val="001E603B"/>
    <w:rsid w:val="001E69BB"/>
    <w:rsid w:val="001E7069"/>
    <w:rsid w:val="001E74DB"/>
    <w:rsid w:val="001E78A0"/>
    <w:rsid w:val="001F0D7F"/>
    <w:rsid w:val="001F24CA"/>
    <w:rsid w:val="001F2571"/>
    <w:rsid w:val="001F38C2"/>
    <w:rsid w:val="001F450E"/>
    <w:rsid w:val="001F50FC"/>
    <w:rsid w:val="001F5129"/>
    <w:rsid w:val="001F7077"/>
    <w:rsid w:val="001F755F"/>
    <w:rsid w:val="001F7D68"/>
    <w:rsid w:val="00200BE8"/>
    <w:rsid w:val="00201DD9"/>
    <w:rsid w:val="00204EE1"/>
    <w:rsid w:val="002079C9"/>
    <w:rsid w:val="00207EC4"/>
    <w:rsid w:val="0021063A"/>
    <w:rsid w:val="002106C2"/>
    <w:rsid w:val="002106FC"/>
    <w:rsid w:val="00210A58"/>
    <w:rsid w:val="00212453"/>
    <w:rsid w:val="00212790"/>
    <w:rsid w:val="00213B47"/>
    <w:rsid w:val="002146AD"/>
    <w:rsid w:val="002154DE"/>
    <w:rsid w:val="002156D5"/>
    <w:rsid w:val="002208EC"/>
    <w:rsid w:val="00221C0C"/>
    <w:rsid w:val="00222424"/>
    <w:rsid w:val="00223770"/>
    <w:rsid w:val="00223D5A"/>
    <w:rsid w:val="00226127"/>
    <w:rsid w:val="0022648D"/>
    <w:rsid w:val="00226C93"/>
    <w:rsid w:val="00226CF7"/>
    <w:rsid w:val="00227315"/>
    <w:rsid w:val="002301EB"/>
    <w:rsid w:val="00233D15"/>
    <w:rsid w:val="002346C1"/>
    <w:rsid w:val="002350F3"/>
    <w:rsid w:val="00236390"/>
    <w:rsid w:val="00241C63"/>
    <w:rsid w:val="00241E72"/>
    <w:rsid w:val="0024252F"/>
    <w:rsid w:val="00243250"/>
    <w:rsid w:val="0024411E"/>
    <w:rsid w:val="0024442B"/>
    <w:rsid w:val="0024555C"/>
    <w:rsid w:val="00245608"/>
    <w:rsid w:val="00245799"/>
    <w:rsid w:val="00245E58"/>
    <w:rsid w:val="00245FD4"/>
    <w:rsid w:val="00246931"/>
    <w:rsid w:val="00246DDC"/>
    <w:rsid w:val="002471D4"/>
    <w:rsid w:val="00247874"/>
    <w:rsid w:val="00247D6C"/>
    <w:rsid w:val="00247F44"/>
    <w:rsid w:val="0025042E"/>
    <w:rsid w:val="00250BEC"/>
    <w:rsid w:val="00250C75"/>
    <w:rsid w:val="00250DEF"/>
    <w:rsid w:val="0025249E"/>
    <w:rsid w:val="00252531"/>
    <w:rsid w:val="002527F3"/>
    <w:rsid w:val="002538B0"/>
    <w:rsid w:val="0025390D"/>
    <w:rsid w:val="0025397E"/>
    <w:rsid w:val="00253BF8"/>
    <w:rsid w:val="0025434E"/>
    <w:rsid w:val="002546E0"/>
    <w:rsid w:val="002555E5"/>
    <w:rsid w:val="00256662"/>
    <w:rsid w:val="0025759D"/>
    <w:rsid w:val="00257664"/>
    <w:rsid w:val="00257DE0"/>
    <w:rsid w:val="002637CE"/>
    <w:rsid w:val="002651DB"/>
    <w:rsid w:val="002655AD"/>
    <w:rsid w:val="002663D5"/>
    <w:rsid w:val="00266AA6"/>
    <w:rsid w:val="00266F8D"/>
    <w:rsid w:val="00270058"/>
    <w:rsid w:val="00270B24"/>
    <w:rsid w:val="0027128A"/>
    <w:rsid w:val="00271D3C"/>
    <w:rsid w:val="00272487"/>
    <w:rsid w:val="00272899"/>
    <w:rsid w:val="00274A04"/>
    <w:rsid w:val="00275B27"/>
    <w:rsid w:val="00276968"/>
    <w:rsid w:val="00276DA2"/>
    <w:rsid w:val="002771B6"/>
    <w:rsid w:val="00277D2C"/>
    <w:rsid w:val="00280B28"/>
    <w:rsid w:val="0028119E"/>
    <w:rsid w:val="0028175A"/>
    <w:rsid w:val="00281D4A"/>
    <w:rsid w:val="00284496"/>
    <w:rsid w:val="00284518"/>
    <w:rsid w:val="00284ACC"/>
    <w:rsid w:val="002856FA"/>
    <w:rsid w:val="00287222"/>
    <w:rsid w:val="0029136A"/>
    <w:rsid w:val="00294D8F"/>
    <w:rsid w:val="00295399"/>
    <w:rsid w:val="00295972"/>
    <w:rsid w:val="00296083"/>
    <w:rsid w:val="00296573"/>
    <w:rsid w:val="00297D0D"/>
    <w:rsid w:val="00297D21"/>
    <w:rsid w:val="002A0CDF"/>
    <w:rsid w:val="002A0F5E"/>
    <w:rsid w:val="002A210A"/>
    <w:rsid w:val="002A3203"/>
    <w:rsid w:val="002A3D84"/>
    <w:rsid w:val="002A3E27"/>
    <w:rsid w:val="002A405B"/>
    <w:rsid w:val="002A529B"/>
    <w:rsid w:val="002A5ABE"/>
    <w:rsid w:val="002A6DA2"/>
    <w:rsid w:val="002A794D"/>
    <w:rsid w:val="002B097C"/>
    <w:rsid w:val="002B1B1D"/>
    <w:rsid w:val="002B1E57"/>
    <w:rsid w:val="002B2B33"/>
    <w:rsid w:val="002B3D8D"/>
    <w:rsid w:val="002B4258"/>
    <w:rsid w:val="002B6CA8"/>
    <w:rsid w:val="002B7212"/>
    <w:rsid w:val="002B7E63"/>
    <w:rsid w:val="002C0566"/>
    <w:rsid w:val="002C0B34"/>
    <w:rsid w:val="002C123B"/>
    <w:rsid w:val="002C12A0"/>
    <w:rsid w:val="002C1361"/>
    <w:rsid w:val="002C2393"/>
    <w:rsid w:val="002C2EEA"/>
    <w:rsid w:val="002C3CD6"/>
    <w:rsid w:val="002C6605"/>
    <w:rsid w:val="002C6C60"/>
    <w:rsid w:val="002D28D5"/>
    <w:rsid w:val="002D6B04"/>
    <w:rsid w:val="002D7E12"/>
    <w:rsid w:val="002E7436"/>
    <w:rsid w:val="002E777C"/>
    <w:rsid w:val="002F10CA"/>
    <w:rsid w:val="002F1C0B"/>
    <w:rsid w:val="002F2729"/>
    <w:rsid w:val="002F39A6"/>
    <w:rsid w:val="002F6DED"/>
    <w:rsid w:val="00300D85"/>
    <w:rsid w:val="00301067"/>
    <w:rsid w:val="0030159A"/>
    <w:rsid w:val="00305DB3"/>
    <w:rsid w:val="003105CD"/>
    <w:rsid w:val="0031080E"/>
    <w:rsid w:val="0031235B"/>
    <w:rsid w:val="00314A37"/>
    <w:rsid w:val="00315582"/>
    <w:rsid w:val="0032289E"/>
    <w:rsid w:val="00325696"/>
    <w:rsid w:val="00326394"/>
    <w:rsid w:val="003307DA"/>
    <w:rsid w:val="00331D11"/>
    <w:rsid w:val="00331D88"/>
    <w:rsid w:val="00332D0B"/>
    <w:rsid w:val="0033395C"/>
    <w:rsid w:val="00335268"/>
    <w:rsid w:val="00337C98"/>
    <w:rsid w:val="003425C3"/>
    <w:rsid w:val="00343E19"/>
    <w:rsid w:val="00346BE3"/>
    <w:rsid w:val="00347764"/>
    <w:rsid w:val="00351C8D"/>
    <w:rsid w:val="003525D2"/>
    <w:rsid w:val="003525FF"/>
    <w:rsid w:val="0035270D"/>
    <w:rsid w:val="003546BC"/>
    <w:rsid w:val="00355195"/>
    <w:rsid w:val="003556A1"/>
    <w:rsid w:val="003565C4"/>
    <w:rsid w:val="00357DA3"/>
    <w:rsid w:val="003601AA"/>
    <w:rsid w:val="00360814"/>
    <w:rsid w:val="00360C0B"/>
    <w:rsid w:val="00361152"/>
    <w:rsid w:val="00364000"/>
    <w:rsid w:val="003643BD"/>
    <w:rsid w:val="00364DA5"/>
    <w:rsid w:val="00364F82"/>
    <w:rsid w:val="0036670C"/>
    <w:rsid w:val="0036786A"/>
    <w:rsid w:val="00367DF0"/>
    <w:rsid w:val="00370B25"/>
    <w:rsid w:val="00371FD9"/>
    <w:rsid w:val="003725CF"/>
    <w:rsid w:val="003727C4"/>
    <w:rsid w:val="00373281"/>
    <w:rsid w:val="0037560F"/>
    <w:rsid w:val="00377126"/>
    <w:rsid w:val="0037727C"/>
    <w:rsid w:val="003772BA"/>
    <w:rsid w:val="00381902"/>
    <w:rsid w:val="00381C5F"/>
    <w:rsid w:val="00381FBC"/>
    <w:rsid w:val="003829DD"/>
    <w:rsid w:val="003833BD"/>
    <w:rsid w:val="0038402B"/>
    <w:rsid w:val="00386C6A"/>
    <w:rsid w:val="00387D5E"/>
    <w:rsid w:val="00391B88"/>
    <w:rsid w:val="00392F87"/>
    <w:rsid w:val="0039311F"/>
    <w:rsid w:val="00393260"/>
    <w:rsid w:val="00394902"/>
    <w:rsid w:val="00395089"/>
    <w:rsid w:val="00396683"/>
    <w:rsid w:val="00396CCC"/>
    <w:rsid w:val="00396F24"/>
    <w:rsid w:val="0039708C"/>
    <w:rsid w:val="003A572F"/>
    <w:rsid w:val="003A74B8"/>
    <w:rsid w:val="003A7867"/>
    <w:rsid w:val="003B0A34"/>
    <w:rsid w:val="003B0D3E"/>
    <w:rsid w:val="003B2227"/>
    <w:rsid w:val="003B290F"/>
    <w:rsid w:val="003B29EF"/>
    <w:rsid w:val="003B4A0E"/>
    <w:rsid w:val="003B4CF8"/>
    <w:rsid w:val="003B608F"/>
    <w:rsid w:val="003C027F"/>
    <w:rsid w:val="003C061D"/>
    <w:rsid w:val="003C14D6"/>
    <w:rsid w:val="003C1973"/>
    <w:rsid w:val="003C200D"/>
    <w:rsid w:val="003C2154"/>
    <w:rsid w:val="003C237D"/>
    <w:rsid w:val="003C330D"/>
    <w:rsid w:val="003C3E27"/>
    <w:rsid w:val="003C4453"/>
    <w:rsid w:val="003C46F2"/>
    <w:rsid w:val="003C53FD"/>
    <w:rsid w:val="003C6422"/>
    <w:rsid w:val="003D0A45"/>
    <w:rsid w:val="003D13A9"/>
    <w:rsid w:val="003D1770"/>
    <w:rsid w:val="003D49D8"/>
    <w:rsid w:val="003D563A"/>
    <w:rsid w:val="003D5E80"/>
    <w:rsid w:val="003E07F9"/>
    <w:rsid w:val="003E0B20"/>
    <w:rsid w:val="003E1B4B"/>
    <w:rsid w:val="003E21CA"/>
    <w:rsid w:val="003E2B24"/>
    <w:rsid w:val="003E3267"/>
    <w:rsid w:val="003E389D"/>
    <w:rsid w:val="003E556E"/>
    <w:rsid w:val="003E6152"/>
    <w:rsid w:val="003F0D9D"/>
    <w:rsid w:val="003F0EE9"/>
    <w:rsid w:val="003F1760"/>
    <w:rsid w:val="003F1B84"/>
    <w:rsid w:val="003F1BEA"/>
    <w:rsid w:val="003F4E5D"/>
    <w:rsid w:val="003F62B5"/>
    <w:rsid w:val="00401092"/>
    <w:rsid w:val="0040240F"/>
    <w:rsid w:val="004032A9"/>
    <w:rsid w:val="004045C7"/>
    <w:rsid w:val="00404A20"/>
    <w:rsid w:val="00405292"/>
    <w:rsid w:val="004053DF"/>
    <w:rsid w:val="004056F5"/>
    <w:rsid w:val="00405C9F"/>
    <w:rsid w:val="004072B1"/>
    <w:rsid w:val="00407D39"/>
    <w:rsid w:val="00407F5A"/>
    <w:rsid w:val="00410DE6"/>
    <w:rsid w:val="004113EA"/>
    <w:rsid w:val="004116B9"/>
    <w:rsid w:val="00412144"/>
    <w:rsid w:val="00414B67"/>
    <w:rsid w:val="004167DE"/>
    <w:rsid w:val="0042189D"/>
    <w:rsid w:val="0042240C"/>
    <w:rsid w:val="00423BEF"/>
    <w:rsid w:val="004240A4"/>
    <w:rsid w:val="004242AC"/>
    <w:rsid w:val="004265F1"/>
    <w:rsid w:val="00427851"/>
    <w:rsid w:val="004309A0"/>
    <w:rsid w:val="0043661E"/>
    <w:rsid w:val="004379BA"/>
    <w:rsid w:val="00437D80"/>
    <w:rsid w:val="0044162F"/>
    <w:rsid w:val="00441834"/>
    <w:rsid w:val="0044216E"/>
    <w:rsid w:val="00442F90"/>
    <w:rsid w:val="004447F3"/>
    <w:rsid w:val="0044655F"/>
    <w:rsid w:val="0044770E"/>
    <w:rsid w:val="0045036B"/>
    <w:rsid w:val="00450B3D"/>
    <w:rsid w:val="004514D0"/>
    <w:rsid w:val="0045565B"/>
    <w:rsid w:val="00455712"/>
    <w:rsid w:val="00456FC8"/>
    <w:rsid w:val="004606BD"/>
    <w:rsid w:val="004607FA"/>
    <w:rsid w:val="00460C72"/>
    <w:rsid w:val="004611C9"/>
    <w:rsid w:val="004611CE"/>
    <w:rsid w:val="00463CD3"/>
    <w:rsid w:val="004644A1"/>
    <w:rsid w:val="0046470B"/>
    <w:rsid w:val="00464793"/>
    <w:rsid w:val="00464D0A"/>
    <w:rsid w:val="0046529B"/>
    <w:rsid w:val="0046664B"/>
    <w:rsid w:val="00467FC9"/>
    <w:rsid w:val="00470256"/>
    <w:rsid w:val="0047155D"/>
    <w:rsid w:val="00472F21"/>
    <w:rsid w:val="00473BAE"/>
    <w:rsid w:val="0047465C"/>
    <w:rsid w:val="00475A2E"/>
    <w:rsid w:val="00476616"/>
    <w:rsid w:val="004849A2"/>
    <w:rsid w:val="00484E58"/>
    <w:rsid w:val="004851A6"/>
    <w:rsid w:val="004868D8"/>
    <w:rsid w:val="004872E3"/>
    <w:rsid w:val="004878EA"/>
    <w:rsid w:val="00487B70"/>
    <w:rsid w:val="004901EC"/>
    <w:rsid w:val="00490BF5"/>
    <w:rsid w:val="00493931"/>
    <w:rsid w:val="00494917"/>
    <w:rsid w:val="00494A38"/>
    <w:rsid w:val="00497BB0"/>
    <w:rsid w:val="004A0664"/>
    <w:rsid w:val="004A2276"/>
    <w:rsid w:val="004A423C"/>
    <w:rsid w:val="004A4A35"/>
    <w:rsid w:val="004A53DD"/>
    <w:rsid w:val="004A7261"/>
    <w:rsid w:val="004B0804"/>
    <w:rsid w:val="004B10EA"/>
    <w:rsid w:val="004B119C"/>
    <w:rsid w:val="004B26AC"/>
    <w:rsid w:val="004B2D5C"/>
    <w:rsid w:val="004B2D8A"/>
    <w:rsid w:val="004B2F12"/>
    <w:rsid w:val="004B494F"/>
    <w:rsid w:val="004B5BF1"/>
    <w:rsid w:val="004B5C0C"/>
    <w:rsid w:val="004B5F89"/>
    <w:rsid w:val="004B6C00"/>
    <w:rsid w:val="004B6E7F"/>
    <w:rsid w:val="004C138F"/>
    <w:rsid w:val="004C2389"/>
    <w:rsid w:val="004C28A1"/>
    <w:rsid w:val="004C4C89"/>
    <w:rsid w:val="004C5C72"/>
    <w:rsid w:val="004C7151"/>
    <w:rsid w:val="004C7496"/>
    <w:rsid w:val="004D0CFF"/>
    <w:rsid w:val="004D3C6E"/>
    <w:rsid w:val="004D4AE1"/>
    <w:rsid w:val="004D644A"/>
    <w:rsid w:val="004D6BBC"/>
    <w:rsid w:val="004D7BE9"/>
    <w:rsid w:val="004E0390"/>
    <w:rsid w:val="004E08E1"/>
    <w:rsid w:val="004E0CBC"/>
    <w:rsid w:val="004E12E8"/>
    <w:rsid w:val="004E15EF"/>
    <w:rsid w:val="004E357D"/>
    <w:rsid w:val="004E6DEA"/>
    <w:rsid w:val="004E707E"/>
    <w:rsid w:val="004E73AC"/>
    <w:rsid w:val="004E7E56"/>
    <w:rsid w:val="004F03CC"/>
    <w:rsid w:val="004F22E6"/>
    <w:rsid w:val="004F239F"/>
    <w:rsid w:val="004F2BF0"/>
    <w:rsid w:val="004F2DC5"/>
    <w:rsid w:val="004F2F6D"/>
    <w:rsid w:val="004F38AA"/>
    <w:rsid w:val="004F3BEC"/>
    <w:rsid w:val="004F5449"/>
    <w:rsid w:val="004F649C"/>
    <w:rsid w:val="004F7FBC"/>
    <w:rsid w:val="00500A69"/>
    <w:rsid w:val="00503CE7"/>
    <w:rsid w:val="005048D4"/>
    <w:rsid w:val="005054E8"/>
    <w:rsid w:val="00506D3B"/>
    <w:rsid w:val="00507BA4"/>
    <w:rsid w:val="00510BC1"/>
    <w:rsid w:val="005111FE"/>
    <w:rsid w:val="00513374"/>
    <w:rsid w:val="00513505"/>
    <w:rsid w:val="00514159"/>
    <w:rsid w:val="00514D0E"/>
    <w:rsid w:val="00515827"/>
    <w:rsid w:val="00515E27"/>
    <w:rsid w:val="00517EF2"/>
    <w:rsid w:val="00521437"/>
    <w:rsid w:val="0052214B"/>
    <w:rsid w:val="00526A8D"/>
    <w:rsid w:val="00527F69"/>
    <w:rsid w:val="005309C1"/>
    <w:rsid w:val="00530ABE"/>
    <w:rsid w:val="005323A4"/>
    <w:rsid w:val="0053252D"/>
    <w:rsid w:val="00533CBC"/>
    <w:rsid w:val="00534919"/>
    <w:rsid w:val="005353B9"/>
    <w:rsid w:val="00536B69"/>
    <w:rsid w:val="005411B0"/>
    <w:rsid w:val="00541BD9"/>
    <w:rsid w:val="005421C0"/>
    <w:rsid w:val="00543601"/>
    <w:rsid w:val="005446D7"/>
    <w:rsid w:val="005448A1"/>
    <w:rsid w:val="00544C1D"/>
    <w:rsid w:val="00545B19"/>
    <w:rsid w:val="00547D3B"/>
    <w:rsid w:val="00553AD9"/>
    <w:rsid w:val="005546C2"/>
    <w:rsid w:val="00555165"/>
    <w:rsid w:val="00556481"/>
    <w:rsid w:val="00560425"/>
    <w:rsid w:val="005608AD"/>
    <w:rsid w:val="00560CBA"/>
    <w:rsid w:val="005621F9"/>
    <w:rsid w:val="0056283E"/>
    <w:rsid w:val="00562A44"/>
    <w:rsid w:val="00562F42"/>
    <w:rsid w:val="005637B8"/>
    <w:rsid w:val="00563E40"/>
    <w:rsid w:val="005648D5"/>
    <w:rsid w:val="005655F8"/>
    <w:rsid w:val="00565A21"/>
    <w:rsid w:val="00567305"/>
    <w:rsid w:val="0056798B"/>
    <w:rsid w:val="0057329E"/>
    <w:rsid w:val="005759F9"/>
    <w:rsid w:val="00580C82"/>
    <w:rsid w:val="005826DD"/>
    <w:rsid w:val="00582786"/>
    <w:rsid w:val="00583B94"/>
    <w:rsid w:val="005843CD"/>
    <w:rsid w:val="00584929"/>
    <w:rsid w:val="00584EB8"/>
    <w:rsid w:val="00585A2A"/>
    <w:rsid w:val="00586109"/>
    <w:rsid w:val="00587DE3"/>
    <w:rsid w:val="00590942"/>
    <w:rsid w:val="005959C1"/>
    <w:rsid w:val="005960A6"/>
    <w:rsid w:val="0059703C"/>
    <w:rsid w:val="00597662"/>
    <w:rsid w:val="00597CDD"/>
    <w:rsid w:val="005A2749"/>
    <w:rsid w:val="005A736C"/>
    <w:rsid w:val="005A78D5"/>
    <w:rsid w:val="005A7F49"/>
    <w:rsid w:val="005B0BEB"/>
    <w:rsid w:val="005B1E1C"/>
    <w:rsid w:val="005B2DE4"/>
    <w:rsid w:val="005B3D01"/>
    <w:rsid w:val="005B3F05"/>
    <w:rsid w:val="005B3FE8"/>
    <w:rsid w:val="005B400F"/>
    <w:rsid w:val="005B4845"/>
    <w:rsid w:val="005B4B67"/>
    <w:rsid w:val="005B589F"/>
    <w:rsid w:val="005B5993"/>
    <w:rsid w:val="005B5A76"/>
    <w:rsid w:val="005B7900"/>
    <w:rsid w:val="005C17A3"/>
    <w:rsid w:val="005C3650"/>
    <w:rsid w:val="005C398E"/>
    <w:rsid w:val="005C3DF6"/>
    <w:rsid w:val="005C3FE5"/>
    <w:rsid w:val="005C587C"/>
    <w:rsid w:val="005C5ACD"/>
    <w:rsid w:val="005C5DEC"/>
    <w:rsid w:val="005C64E2"/>
    <w:rsid w:val="005C6FA7"/>
    <w:rsid w:val="005D1146"/>
    <w:rsid w:val="005D3356"/>
    <w:rsid w:val="005D3AA8"/>
    <w:rsid w:val="005D3BF7"/>
    <w:rsid w:val="005D3E5E"/>
    <w:rsid w:val="005D407F"/>
    <w:rsid w:val="005D4AC3"/>
    <w:rsid w:val="005D556E"/>
    <w:rsid w:val="005D5A63"/>
    <w:rsid w:val="005D68C0"/>
    <w:rsid w:val="005D7393"/>
    <w:rsid w:val="005E01F9"/>
    <w:rsid w:val="005E1331"/>
    <w:rsid w:val="005E13DE"/>
    <w:rsid w:val="005E3B0A"/>
    <w:rsid w:val="005E4E24"/>
    <w:rsid w:val="005E4FEC"/>
    <w:rsid w:val="005E5D9D"/>
    <w:rsid w:val="005E66DE"/>
    <w:rsid w:val="005E789A"/>
    <w:rsid w:val="005F1D44"/>
    <w:rsid w:val="005F2063"/>
    <w:rsid w:val="005F2285"/>
    <w:rsid w:val="005F2B0A"/>
    <w:rsid w:val="005F2CD0"/>
    <w:rsid w:val="005F34C4"/>
    <w:rsid w:val="005F4060"/>
    <w:rsid w:val="005F42D3"/>
    <w:rsid w:val="005F6262"/>
    <w:rsid w:val="005F649C"/>
    <w:rsid w:val="005F6C28"/>
    <w:rsid w:val="005F799A"/>
    <w:rsid w:val="00600331"/>
    <w:rsid w:val="00602D8B"/>
    <w:rsid w:val="006039C4"/>
    <w:rsid w:val="00603B77"/>
    <w:rsid w:val="006049A7"/>
    <w:rsid w:val="00605801"/>
    <w:rsid w:val="0060740F"/>
    <w:rsid w:val="0060752A"/>
    <w:rsid w:val="0060777F"/>
    <w:rsid w:val="00607BFD"/>
    <w:rsid w:val="006109B6"/>
    <w:rsid w:val="00610B95"/>
    <w:rsid w:val="00611758"/>
    <w:rsid w:val="0061199B"/>
    <w:rsid w:val="00611E8F"/>
    <w:rsid w:val="006121AD"/>
    <w:rsid w:val="00612AAD"/>
    <w:rsid w:val="00612BE3"/>
    <w:rsid w:val="00612C62"/>
    <w:rsid w:val="006143DC"/>
    <w:rsid w:val="0061525E"/>
    <w:rsid w:val="00615370"/>
    <w:rsid w:val="00616354"/>
    <w:rsid w:val="00616CC1"/>
    <w:rsid w:val="00617DD8"/>
    <w:rsid w:val="00620A39"/>
    <w:rsid w:val="00621C28"/>
    <w:rsid w:val="006221AA"/>
    <w:rsid w:val="00622C6F"/>
    <w:rsid w:val="00623172"/>
    <w:rsid w:val="00623634"/>
    <w:rsid w:val="00623E3C"/>
    <w:rsid w:val="0062590F"/>
    <w:rsid w:val="00625A00"/>
    <w:rsid w:val="00625A41"/>
    <w:rsid w:val="00626ED0"/>
    <w:rsid w:val="0063078B"/>
    <w:rsid w:val="00632BBD"/>
    <w:rsid w:val="00632ED5"/>
    <w:rsid w:val="006353AE"/>
    <w:rsid w:val="00635424"/>
    <w:rsid w:val="006405A0"/>
    <w:rsid w:val="00641A10"/>
    <w:rsid w:val="00641AAD"/>
    <w:rsid w:val="0064351A"/>
    <w:rsid w:val="006449CF"/>
    <w:rsid w:val="0064550F"/>
    <w:rsid w:val="00645EDF"/>
    <w:rsid w:val="0064662A"/>
    <w:rsid w:val="0064694D"/>
    <w:rsid w:val="0064737D"/>
    <w:rsid w:val="00647E50"/>
    <w:rsid w:val="0065035A"/>
    <w:rsid w:val="00650B35"/>
    <w:rsid w:val="00651584"/>
    <w:rsid w:val="00651692"/>
    <w:rsid w:val="006558E0"/>
    <w:rsid w:val="00655F41"/>
    <w:rsid w:val="00656CCD"/>
    <w:rsid w:val="00661E4B"/>
    <w:rsid w:val="00664442"/>
    <w:rsid w:val="006645EB"/>
    <w:rsid w:val="00664857"/>
    <w:rsid w:val="00664AE3"/>
    <w:rsid w:val="006650B4"/>
    <w:rsid w:val="006650F7"/>
    <w:rsid w:val="00666751"/>
    <w:rsid w:val="00666D80"/>
    <w:rsid w:val="00670211"/>
    <w:rsid w:val="00670BA9"/>
    <w:rsid w:val="00672BB4"/>
    <w:rsid w:val="00672F92"/>
    <w:rsid w:val="006730D9"/>
    <w:rsid w:val="006731BE"/>
    <w:rsid w:val="006735D0"/>
    <w:rsid w:val="006738F1"/>
    <w:rsid w:val="0067576D"/>
    <w:rsid w:val="006761F7"/>
    <w:rsid w:val="00677186"/>
    <w:rsid w:val="00677948"/>
    <w:rsid w:val="00685D36"/>
    <w:rsid w:val="00690F99"/>
    <w:rsid w:val="00691898"/>
    <w:rsid w:val="006930D5"/>
    <w:rsid w:val="00693937"/>
    <w:rsid w:val="006948FD"/>
    <w:rsid w:val="00694B7D"/>
    <w:rsid w:val="00695710"/>
    <w:rsid w:val="00696669"/>
    <w:rsid w:val="006978BC"/>
    <w:rsid w:val="006A02BB"/>
    <w:rsid w:val="006A1615"/>
    <w:rsid w:val="006A4446"/>
    <w:rsid w:val="006A483A"/>
    <w:rsid w:val="006A48B9"/>
    <w:rsid w:val="006A498A"/>
    <w:rsid w:val="006A4E31"/>
    <w:rsid w:val="006A527B"/>
    <w:rsid w:val="006A5EC3"/>
    <w:rsid w:val="006A5EC8"/>
    <w:rsid w:val="006A6156"/>
    <w:rsid w:val="006A636D"/>
    <w:rsid w:val="006A6E53"/>
    <w:rsid w:val="006A71D1"/>
    <w:rsid w:val="006A7407"/>
    <w:rsid w:val="006A7DBD"/>
    <w:rsid w:val="006B015A"/>
    <w:rsid w:val="006B021E"/>
    <w:rsid w:val="006B14E3"/>
    <w:rsid w:val="006B2A25"/>
    <w:rsid w:val="006B419F"/>
    <w:rsid w:val="006B4B3D"/>
    <w:rsid w:val="006B5084"/>
    <w:rsid w:val="006B5A3C"/>
    <w:rsid w:val="006B5F9F"/>
    <w:rsid w:val="006B6F46"/>
    <w:rsid w:val="006C0E6F"/>
    <w:rsid w:val="006C1445"/>
    <w:rsid w:val="006C1466"/>
    <w:rsid w:val="006C164A"/>
    <w:rsid w:val="006C17C3"/>
    <w:rsid w:val="006C180D"/>
    <w:rsid w:val="006C19AE"/>
    <w:rsid w:val="006C1B95"/>
    <w:rsid w:val="006C41CA"/>
    <w:rsid w:val="006C5C17"/>
    <w:rsid w:val="006C7C79"/>
    <w:rsid w:val="006C7E96"/>
    <w:rsid w:val="006D1933"/>
    <w:rsid w:val="006D20A2"/>
    <w:rsid w:val="006D4452"/>
    <w:rsid w:val="006D7095"/>
    <w:rsid w:val="006D7A1F"/>
    <w:rsid w:val="006E00BE"/>
    <w:rsid w:val="006E04FF"/>
    <w:rsid w:val="006E146B"/>
    <w:rsid w:val="006E2FD3"/>
    <w:rsid w:val="006E3DEB"/>
    <w:rsid w:val="006E4C3F"/>
    <w:rsid w:val="006E4FA4"/>
    <w:rsid w:val="006E75D1"/>
    <w:rsid w:val="006F0AF8"/>
    <w:rsid w:val="006F0B2F"/>
    <w:rsid w:val="006F3058"/>
    <w:rsid w:val="006F312B"/>
    <w:rsid w:val="006F4C7C"/>
    <w:rsid w:val="006F4F36"/>
    <w:rsid w:val="006F61C7"/>
    <w:rsid w:val="006F73DD"/>
    <w:rsid w:val="007009EC"/>
    <w:rsid w:val="00700D2D"/>
    <w:rsid w:val="00700EC1"/>
    <w:rsid w:val="0070171F"/>
    <w:rsid w:val="007036AC"/>
    <w:rsid w:val="00704B26"/>
    <w:rsid w:val="00704C0B"/>
    <w:rsid w:val="0070568F"/>
    <w:rsid w:val="00706148"/>
    <w:rsid w:val="007067E8"/>
    <w:rsid w:val="00710C77"/>
    <w:rsid w:val="0071476D"/>
    <w:rsid w:val="00714B0F"/>
    <w:rsid w:val="0071724F"/>
    <w:rsid w:val="00720908"/>
    <w:rsid w:val="00720BDE"/>
    <w:rsid w:val="00722098"/>
    <w:rsid w:val="007227BF"/>
    <w:rsid w:val="007246EC"/>
    <w:rsid w:val="00726622"/>
    <w:rsid w:val="00726C81"/>
    <w:rsid w:val="00730159"/>
    <w:rsid w:val="00730905"/>
    <w:rsid w:val="00732A3B"/>
    <w:rsid w:val="00733A09"/>
    <w:rsid w:val="00733EC1"/>
    <w:rsid w:val="00734774"/>
    <w:rsid w:val="00734BB7"/>
    <w:rsid w:val="00734C6C"/>
    <w:rsid w:val="00735EB1"/>
    <w:rsid w:val="00737399"/>
    <w:rsid w:val="007376BE"/>
    <w:rsid w:val="00737857"/>
    <w:rsid w:val="00737962"/>
    <w:rsid w:val="007402A4"/>
    <w:rsid w:val="00740D6B"/>
    <w:rsid w:val="00741AF7"/>
    <w:rsid w:val="00742E2B"/>
    <w:rsid w:val="00742FDB"/>
    <w:rsid w:val="00745276"/>
    <w:rsid w:val="00745A94"/>
    <w:rsid w:val="00745CEE"/>
    <w:rsid w:val="00746137"/>
    <w:rsid w:val="00746408"/>
    <w:rsid w:val="007478DD"/>
    <w:rsid w:val="00750212"/>
    <w:rsid w:val="00750715"/>
    <w:rsid w:val="00750EB6"/>
    <w:rsid w:val="007533B5"/>
    <w:rsid w:val="00754652"/>
    <w:rsid w:val="00754946"/>
    <w:rsid w:val="00754B54"/>
    <w:rsid w:val="00755BBF"/>
    <w:rsid w:val="00756A08"/>
    <w:rsid w:val="00757216"/>
    <w:rsid w:val="00760AD9"/>
    <w:rsid w:val="00760C85"/>
    <w:rsid w:val="00764164"/>
    <w:rsid w:val="0076705A"/>
    <w:rsid w:val="00767405"/>
    <w:rsid w:val="0077032F"/>
    <w:rsid w:val="00774FCE"/>
    <w:rsid w:val="00776492"/>
    <w:rsid w:val="007768ED"/>
    <w:rsid w:val="00776FA4"/>
    <w:rsid w:val="007774E3"/>
    <w:rsid w:val="007810DB"/>
    <w:rsid w:val="00781955"/>
    <w:rsid w:val="007825E3"/>
    <w:rsid w:val="00782EAA"/>
    <w:rsid w:val="0078315F"/>
    <w:rsid w:val="00783D15"/>
    <w:rsid w:val="00783D2C"/>
    <w:rsid w:val="00783D7C"/>
    <w:rsid w:val="00785A41"/>
    <w:rsid w:val="007861B8"/>
    <w:rsid w:val="00786CD7"/>
    <w:rsid w:val="007879A5"/>
    <w:rsid w:val="007912B3"/>
    <w:rsid w:val="00791372"/>
    <w:rsid w:val="007926BA"/>
    <w:rsid w:val="0079283B"/>
    <w:rsid w:val="007938E7"/>
    <w:rsid w:val="007942CF"/>
    <w:rsid w:val="00794682"/>
    <w:rsid w:val="00794FDF"/>
    <w:rsid w:val="007A1612"/>
    <w:rsid w:val="007A21AC"/>
    <w:rsid w:val="007A27E5"/>
    <w:rsid w:val="007A3232"/>
    <w:rsid w:val="007A568F"/>
    <w:rsid w:val="007A631D"/>
    <w:rsid w:val="007A7245"/>
    <w:rsid w:val="007A75AD"/>
    <w:rsid w:val="007B09A4"/>
    <w:rsid w:val="007B0B26"/>
    <w:rsid w:val="007B41D5"/>
    <w:rsid w:val="007B53D0"/>
    <w:rsid w:val="007B5509"/>
    <w:rsid w:val="007B6393"/>
    <w:rsid w:val="007B7000"/>
    <w:rsid w:val="007B7FBA"/>
    <w:rsid w:val="007C2407"/>
    <w:rsid w:val="007C4293"/>
    <w:rsid w:val="007C4546"/>
    <w:rsid w:val="007C5321"/>
    <w:rsid w:val="007C6103"/>
    <w:rsid w:val="007C7A73"/>
    <w:rsid w:val="007D17ED"/>
    <w:rsid w:val="007D2B8D"/>
    <w:rsid w:val="007D2EC7"/>
    <w:rsid w:val="007D3D07"/>
    <w:rsid w:val="007D5CFE"/>
    <w:rsid w:val="007D65DC"/>
    <w:rsid w:val="007E12CE"/>
    <w:rsid w:val="007E1D4E"/>
    <w:rsid w:val="007E3CC7"/>
    <w:rsid w:val="007E4B27"/>
    <w:rsid w:val="007E4E37"/>
    <w:rsid w:val="007E57FF"/>
    <w:rsid w:val="007E5E7E"/>
    <w:rsid w:val="007F18CE"/>
    <w:rsid w:val="007F1C4B"/>
    <w:rsid w:val="007F2119"/>
    <w:rsid w:val="007F30DF"/>
    <w:rsid w:val="007F6C2A"/>
    <w:rsid w:val="007F711E"/>
    <w:rsid w:val="007F77BE"/>
    <w:rsid w:val="0080330F"/>
    <w:rsid w:val="00804400"/>
    <w:rsid w:val="008055F0"/>
    <w:rsid w:val="00805764"/>
    <w:rsid w:val="008063F2"/>
    <w:rsid w:val="00806F82"/>
    <w:rsid w:val="00807551"/>
    <w:rsid w:val="0081007A"/>
    <w:rsid w:val="008117AB"/>
    <w:rsid w:val="00813C17"/>
    <w:rsid w:val="008159C9"/>
    <w:rsid w:val="00815C24"/>
    <w:rsid w:val="0081618E"/>
    <w:rsid w:val="008200E8"/>
    <w:rsid w:val="0082243B"/>
    <w:rsid w:val="0082298D"/>
    <w:rsid w:val="00823766"/>
    <w:rsid w:val="008250B8"/>
    <w:rsid w:val="00833CD8"/>
    <w:rsid w:val="0083501D"/>
    <w:rsid w:val="008359F6"/>
    <w:rsid w:val="00836C81"/>
    <w:rsid w:val="00837430"/>
    <w:rsid w:val="008402E3"/>
    <w:rsid w:val="0084168A"/>
    <w:rsid w:val="008419F2"/>
    <w:rsid w:val="00841DAA"/>
    <w:rsid w:val="008433CC"/>
    <w:rsid w:val="00843700"/>
    <w:rsid w:val="00843F8F"/>
    <w:rsid w:val="00844EE1"/>
    <w:rsid w:val="00847EF2"/>
    <w:rsid w:val="008505AD"/>
    <w:rsid w:val="008546AF"/>
    <w:rsid w:val="00856972"/>
    <w:rsid w:val="00857564"/>
    <w:rsid w:val="00857EA1"/>
    <w:rsid w:val="0086056A"/>
    <w:rsid w:val="00860C88"/>
    <w:rsid w:val="0086348E"/>
    <w:rsid w:val="00863DA4"/>
    <w:rsid w:val="008656E8"/>
    <w:rsid w:val="00866A8B"/>
    <w:rsid w:val="00866F08"/>
    <w:rsid w:val="00870C09"/>
    <w:rsid w:val="008716C6"/>
    <w:rsid w:val="00872851"/>
    <w:rsid w:val="00873F4E"/>
    <w:rsid w:val="00874404"/>
    <w:rsid w:val="00875EEC"/>
    <w:rsid w:val="008761C0"/>
    <w:rsid w:val="00876A6A"/>
    <w:rsid w:val="00876E28"/>
    <w:rsid w:val="00880C7A"/>
    <w:rsid w:val="008828C3"/>
    <w:rsid w:val="00882FC8"/>
    <w:rsid w:val="008838FA"/>
    <w:rsid w:val="00884B36"/>
    <w:rsid w:val="00885D0F"/>
    <w:rsid w:val="00887A61"/>
    <w:rsid w:val="008900F8"/>
    <w:rsid w:val="00891BD1"/>
    <w:rsid w:val="0089253B"/>
    <w:rsid w:val="0089354A"/>
    <w:rsid w:val="00893B2E"/>
    <w:rsid w:val="00895E66"/>
    <w:rsid w:val="00896363"/>
    <w:rsid w:val="008978A1"/>
    <w:rsid w:val="008A0608"/>
    <w:rsid w:val="008A287A"/>
    <w:rsid w:val="008A3114"/>
    <w:rsid w:val="008A3191"/>
    <w:rsid w:val="008A4819"/>
    <w:rsid w:val="008A4C84"/>
    <w:rsid w:val="008A5C7F"/>
    <w:rsid w:val="008A627F"/>
    <w:rsid w:val="008B1133"/>
    <w:rsid w:val="008B1C45"/>
    <w:rsid w:val="008B1F5D"/>
    <w:rsid w:val="008B2336"/>
    <w:rsid w:val="008B3D4F"/>
    <w:rsid w:val="008B55E9"/>
    <w:rsid w:val="008B60C9"/>
    <w:rsid w:val="008B6C0F"/>
    <w:rsid w:val="008B778C"/>
    <w:rsid w:val="008C0635"/>
    <w:rsid w:val="008C0E37"/>
    <w:rsid w:val="008C252B"/>
    <w:rsid w:val="008C2A06"/>
    <w:rsid w:val="008C2C27"/>
    <w:rsid w:val="008C519D"/>
    <w:rsid w:val="008C6899"/>
    <w:rsid w:val="008C6C36"/>
    <w:rsid w:val="008C7176"/>
    <w:rsid w:val="008C7804"/>
    <w:rsid w:val="008D034B"/>
    <w:rsid w:val="008D07D0"/>
    <w:rsid w:val="008D18AE"/>
    <w:rsid w:val="008D27F6"/>
    <w:rsid w:val="008D38DF"/>
    <w:rsid w:val="008D46C3"/>
    <w:rsid w:val="008D4700"/>
    <w:rsid w:val="008D6588"/>
    <w:rsid w:val="008D6E96"/>
    <w:rsid w:val="008E00CB"/>
    <w:rsid w:val="008E06F8"/>
    <w:rsid w:val="008E0F58"/>
    <w:rsid w:val="008E1CAD"/>
    <w:rsid w:val="008E1FB6"/>
    <w:rsid w:val="008E332F"/>
    <w:rsid w:val="008E4922"/>
    <w:rsid w:val="008E5902"/>
    <w:rsid w:val="008E71F2"/>
    <w:rsid w:val="008F0461"/>
    <w:rsid w:val="008F1EDC"/>
    <w:rsid w:val="008F24CF"/>
    <w:rsid w:val="008F2A15"/>
    <w:rsid w:val="008F3282"/>
    <w:rsid w:val="008F562D"/>
    <w:rsid w:val="008F56CB"/>
    <w:rsid w:val="008F69B1"/>
    <w:rsid w:val="008F7245"/>
    <w:rsid w:val="008F7F69"/>
    <w:rsid w:val="00900ACD"/>
    <w:rsid w:val="009010AD"/>
    <w:rsid w:val="0090175E"/>
    <w:rsid w:val="009017D4"/>
    <w:rsid w:val="00901BE0"/>
    <w:rsid w:val="0090224C"/>
    <w:rsid w:val="00902BCB"/>
    <w:rsid w:val="00902C86"/>
    <w:rsid w:val="00903C59"/>
    <w:rsid w:val="00910522"/>
    <w:rsid w:val="0091162F"/>
    <w:rsid w:val="009124E9"/>
    <w:rsid w:val="009125E6"/>
    <w:rsid w:val="00913596"/>
    <w:rsid w:val="00913D73"/>
    <w:rsid w:val="009152DE"/>
    <w:rsid w:val="00915A61"/>
    <w:rsid w:val="00915AD2"/>
    <w:rsid w:val="00915E1D"/>
    <w:rsid w:val="00916252"/>
    <w:rsid w:val="00916D00"/>
    <w:rsid w:val="00917480"/>
    <w:rsid w:val="009204B1"/>
    <w:rsid w:val="0092101A"/>
    <w:rsid w:val="009220D5"/>
    <w:rsid w:val="00922803"/>
    <w:rsid w:val="00923A79"/>
    <w:rsid w:val="00923F3E"/>
    <w:rsid w:val="00925822"/>
    <w:rsid w:val="009265D6"/>
    <w:rsid w:val="00926BF8"/>
    <w:rsid w:val="009277CE"/>
    <w:rsid w:val="0093086E"/>
    <w:rsid w:val="00931CF3"/>
    <w:rsid w:val="0093276C"/>
    <w:rsid w:val="0093588B"/>
    <w:rsid w:val="00936823"/>
    <w:rsid w:val="00936990"/>
    <w:rsid w:val="00936D2C"/>
    <w:rsid w:val="00937482"/>
    <w:rsid w:val="00937C5D"/>
    <w:rsid w:val="0094001C"/>
    <w:rsid w:val="00942DB7"/>
    <w:rsid w:val="009437C3"/>
    <w:rsid w:val="0094463E"/>
    <w:rsid w:val="00944E81"/>
    <w:rsid w:val="0094609A"/>
    <w:rsid w:val="0094619F"/>
    <w:rsid w:val="00947342"/>
    <w:rsid w:val="00947748"/>
    <w:rsid w:val="00947915"/>
    <w:rsid w:val="00947DCB"/>
    <w:rsid w:val="009512DF"/>
    <w:rsid w:val="00951DCE"/>
    <w:rsid w:val="009524F3"/>
    <w:rsid w:val="009528B2"/>
    <w:rsid w:val="00953B37"/>
    <w:rsid w:val="009549C8"/>
    <w:rsid w:val="00954F0F"/>
    <w:rsid w:val="00955919"/>
    <w:rsid w:val="00955AC7"/>
    <w:rsid w:val="0095758E"/>
    <w:rsid w:val="00961691"/>
    <w:rsid w:val="009616A3"/>
    <w:rsid w:val="009619A6"/>
    <w:rsid w:val="00961B5A"/>
    <w:rsid w:val="00962C17"/>
    <w:rsid w:val="009636FE"/>
    <w:rsid w:val="00964FEA"/>
    <w:rsid w:val="009660F4"/>
    <w:rsid w:val="00966CCF"/>
    <w:rsid w:val="0097111F"/>
    <w:rsid w:val="009713C4"/>
    <w:rsid w:val="00971C54"/>
    <w:rsid w:val="00973FD0"/>
    <w:rsid w:val="009743E9"/>
    <w:rsid w:val="009747D8"/>
    <w:rsid w:val="00975F38"/>
    <w:rsid w:val="00977059"/>
    <w:rsid w:val="009776CF"/>
    <w:rsid w:val="00981B83"/>
    <w:rsid w:val="009820BE"/>
    <w:rsid w:val="00983776"/>
    <w:rsid w:val="009840AF"/>
    <w:rsid w:val="00985091"/>
    <w:rsid w:val="0098532C"/>
    <w:rsid w:val="009914FD"/>
    <w:rsid w:val="009917E0"/>
    <w:rsid w:val="00992383"/>
    <w:rsid w:val="009932B5"/>
    <w:rsid w:val="009963AB"/>
    <w:rsid w:val="00997181"/>
    <w:rsid w:val="009975EC"/>
    <w:rsid w:val="009A1E3A"/>
    <w:rsid w:val="009A2502"/>
    <w:rsid w:val="009A2EB5"/>
    <w:rsid w:val="009A3470"/>
    <w:rsid w:val="009A38A2"/>
    <w:rsid w:val="009A4262"/>
    <w:rsid w:val="009A60B3"/>
    <w:rsid w:val="009A7B9C"/>
    <w:rsid w:val="009B087E"/>
    <w:rsid w:val="009B4484"/>
    <w:rsid w:val="009B5596"/>
    <w:rsid w:val="009B690F"/>
    <w:rsid w:val="009C0C81"/>
    <w:rsid w:val="009C10F4"/>
    <w:rsid w:val="009C1BEB"/>
    <w:rsid w:val="009C3484"/>
    <w:rsid w:val="009C4E64"/>
    <w:rsid w:val="009C503F"/>
    <w:rsid w:val="009C53F6"/>
    <w:rsid w:val="009C5ADB"/>
    <w:rsid w:val="009C5CC4"/>
    <w:rsid w:val="009C66AC"/>
    <w:rsid w:val="009C6823"/>
    <w:rsid w:val="009C7B2B"/>
    <w:rsid w:val="009D1392"/>
    <w:rsid w:val="009D3DE3"/>
    <w:rsid w:val="009D400A"/>
    <w:rsid w:val="009D4437"/>
    <w:rsid w:val="009D4814"/>
    <w:rsid w:val="009D57E5"/>
    <w:rsid w:val="009E0FF3"/>
    <w:rsid w:val="009E3E75"/>
    <w:rsid w:val="009E66CC"/>
    <w:rsid w:val="009E70C6"/>
    <w:rsid w:val="009F10D7"/>
    <w:rsid w:val="009F34EF"/>
    <w:rsid w:val="009F41A5"/>
    <w:rsid w:val="009F43D5"/>
    <w:rsid w:val="009F5BB7"/>
    <w:rsid w:val="009F7C34"/>
    <w:rsid w:val="00A00288"/>
    <w:rsid w:val="00A01F58"/>
    <w:rsid w:val="00A037CC"/>
    <w:rsid w:val="00A0442F"/>
    <w:rsid w:val="00A07412"/>
    <w:rsid w:val="00A12B1C"/>
    <w:rsid w:val="00A12CBD"/>
    <w:rsid w:val="00A14B31"/>
    <w:rsid w:val="00A15172"/>
    <w:rsid w:val="00A15B73"/>
    <w:rsid w:val="00A16194"/>
    <w:rsid w:val="00A162DB"/>
    <w:rsid w:val="00A163D1"/>
    <w:rsid w:val="00A16CE9"/>
    <w:rsid w:val="00A172FF"/>
    <w:rsid w:val="00A178B7"/>
    <w:rsid w:val="00A20783"/>
    <w:rsid w:val="00A20D37"/>
    <w:rsid w:val="00A21431"/>
    <w:rsid w:val="00A21F9C"/>
    <w:rsid w:val="00A23360"/>
    <w:rsid w:val="00A23D67"/>
    <w:rsid w:val="00A24610"/>
    <w:rsid w:val="00A25E47"/>
    <w:rsid w:val="00A26E6D"/>
    <w:rsid w:val="00A26F6E"/>
    <w:rsid w:val="00A27A4F"/>
    <w:rsid w:val="00A310BA"/>
    <w:rsid w:val="00A314AC"/>
    <w:rsid w:val="00A315FC"/>
    <w:rsid w:val="00A3172C"/>
    <w:rsid w:val="00A32610"/>
    <w:rsid w:val="00A32857"/>
    <w:rsid w:val="00A32927"/>
    <w:rsid w:val="00A33209"/>
    <w:rsid w:val="00A341AB"/>
    <w:rsid w:val="00A40295"/>
    <w:rsid w:val="00A41836"/>
    <w:rsid w:val="00A422AD"/>
    <w:rsid w:val="00A42D81"/>
    <w:rsid w:val="00A43BCC"/>
    <w:rsid w:val="00A43E6E"/>
    <w:rsid w:val="00A44943"/>
    <w:rsid w:val="00A45109"/>
    <w:rsid w:val="00A469D7"/>
    <w:rsid w:val="00A478BC"/>
    <w:rsid w:val="00A47B71"/>
    <w:rsid w:val="00A5188B"/>
    <w:rsid w:val="00A51EF6"/>
    <w:rsid w:val="00A522D5"/>
    <w:rsid w:val="00A523F0"/>
    <w:rsid w:val="00A545FB"/>
    <w:rsid w:val="00A57569"/>
    <w:rsid w:val="00A62B8F"/>
    <w:rsid w:val="00A62F88"/>
    <w:rsid w:val="00A62F98"/>
    <w:rsid w:val="00A64ECE"/>
    <w:rsid w:val="00A70205"/>
    <w:rsid w:val="00A704EA"/>
    <w:rsid w:val="00A70DB9"/>
    <w:rsid w:val="00A71A2D"/>
    <w:rsid w:val="00A72B5A"/>
    <w:rsid w:val="00A7545A"/>
    <w:rsid w:val="00A75C53"/>
    <w:rsid w:val="00A76370"/>
    <w:rsid w:val="00A77DF3"/>
    <w:rsid w:val="00A80DF6"/>
    <w:rsid w:val="00A8163E"/>
    <w:rsid w:val="00A81C2E"/>
    <w:rsid w:val="00A8348C"/>
    <w:rsid w:val="00A836F8"/>
    <w:rsid w:val="00A84797"/>
    <w:rsid w:val="00A8496F"/>
    <w:rsid w:val="00A877BB"/>
    <w:rsid w:val="00A910CD"/>
    <w:rsid w:val="00A93E47"/>
    <w:rsid w:val="00A96C09"/>
    <w:rsid w:val="00A97475"/>
    <w:rsid w:val="00A97559"/>
    <w:rsid w:val="00A97BE7"/>
    <w:rsid w:val="00AA02B6"/>
    <w:rsid w:val="00AA29AC"/>
    <w:rsid w:val="00AA36D8"/>
    <w:rsid w:val="00AA5397"/>
    <w:rsid w:val="00AA6729"/>
    <w:rsid w:val="00AA75E8"/>
    <w:rsid w:val="00AB3571"/>
    <w:rsid w:val="00AB40FD"/>
    <w:rsid w:val="00AB4A15"/>
    <w:rsid w:val="00AB6E9A"/>
    <w:rsid w:val="00AB72AB"/>
    <w:rsid w:val="00AC386F"/>
    <w:rsid w:val="00AC3B7D"/>
    <w:rsid w:val="00AC683A"/>
    <w:rsid w:val="00AC7E66"/>
    <w:rsid w:val="00AD060D"/>
    <w:rsid w:val="00AD1064"/>
    <w:rsid w:val="00AD107F"/>
    <w:rsid w:val="00AD1B2C"/>
    <w:rsid w:val="00AD208C"/>
    <w:rsid w:val="00AD28A2"/>
    <w:rsid w:val="00AD3F66"/>
    <w:rsid w:val="00AD42A0"/>
    <w:rsid w:val="00AD4720"/>
    <w:rsid w:val="00AD742D"/>
    <w:rsid w:val="00AD7543"/>
    <w:rsid w:val="00AD7D97"/>
    <w:rsid w:val="00AE1010"/>
    <w:rsid w:val="00AE13D3"/>
    <w:rsid w:val="00AE3629"/>
    <w:rsid w:val="00AE46F2"/>
    <w:rsid w:val="00AE5BCA"/>
    <w:rsid w:val="00AE64AC"/>
    <w:rsid w:val="00AE6817"/>
    <w:rsid w:val="00AF0444"/>
    <w:rsid w:val="00AF0D45"/>
    <w:rsid w:val="00AF37DD"/>
    <w:rsid w:val="00AF5269"/>
    <w:rsid w:val="00AF6751"/>
    <w:rsid w:val="00AF76E7"/>
    <w:rsid w:val="00AF7885"/>
    <w:rsid w:val="00AF7F58"/>
    <w:rsid w:val="00B02D4E"/>
    <w:rsid w:val="00B0306E"/>
    <w:rsid w:val="00B035BD"/>
    <w:rsid w:val="00B054C4"/>
    <w:rsid w:val="00B05C06"/>
    <w:rsid w:val="00B0641B"/>
    <w:rsid w:val="00B068BA"/>
    <w:rsid w:val="00B06986"/>
    <w:rsid w:val="00B07A45"/>
    <w:rsid w:val="00B10119"/>
    <w:rsid w:val="00B117A7"/>
    <w:rsid w:val="00B142D1"/>
    <w:rsid w:val="00B162AC"/>
    <w:rsid w:val="00B17035"/>
    <w:rsid w:val="00B172F1"/>
    <w:rsid w:val="00B17650"/>
    <w:rsid w:val="00B17BAF"/>
    <w:rsid w:val="00B21BC7"/>
    <w:rsid w:val="00B24DBE"/>
    <w:rsid w:val="00B25680"/>
    <w:rsid w:val="00B26038"/>
    <w:rsid w:val="00B27F46"/>
    <w:rsid w:val="00B339DC"/>
    <w:rsid w:val="00B34069"/>
    <w:rsid w:val="00B36594"/>
    <w:rsid w:val="00B37847"/>
    <w:rsid w:val="00B41310"/>
    <w:rsid w:val="00B416D6"/>
    <w:rsid w:val="00B422F8"/>
    <w:rsid w:val="00B423CF"/>
    <w:rsid w:val="00B4282E"/>
    <w:rsid w:val="00B43890"/>
    <w:rsid w:val="00B44504"/>
    <w:rsid w:val="00B503E1"/>
    <w:rsid w:val="00B50CB2"/>
    <w:rsid w:val="00B512CB"/>
    <w:rsid w:val="00B5190F"/>
    <w:rsid w:val="00B51F6B"/>
    <w:rsid w:val="00B53B90"/>
    <w:rsid w:val="00B559AD"/>
    <w:rsid w:val="00B55D3B"/>
    <w:rsid w:val="00B56AC2"/>
    <w:rsid w:val="00B5767B"/>
    <w:rsid w:val="00B5786E"/>
    <w:rsid w:val="00B60DF3"/>
    <w:rsid w:val="00B61A17"/>
    <w:rsid w:val="00B62EF3"/>
    <w:rsid w:val="00B63B03"/>
    <w:rsid w:val="00B64860"/>
    <w:rsid w:val="00B64EC2"/>
    <w:rsid w:val="00B65BB0"/>
    <w:rsid w:val="00B662A7"/>
    <w:rsid w:val="00B670DF"/>
    <w:rsid w:val="00B6734B"/>
    <w:rsid w:val="00B673E9"/>
    <w:rsid w:val="00B67D33"/>
    <w:rsid w:val="00B70AB6"/>
    <w:rsid w:val="00B70AC9"/>
    <w:rsid w:val="00B714FD"/>
    <w:rsid w:val="00B72478"/>
    <w:rsid w:val="00B73520"/>
    <w:rsid w:val="00B7358A"/>
    <w:rsid w:val="00B75616"/>
    <w:rsid w:val="00B80AB6"/>
    <w:rsid w:val="00B80C8E"/>
    <w:rsid w:val="00B822C1"/>
    <w:rsid w:val="00B827C8"/>
    <w:rsid w:val="00B84FC3"/>
    <w:rsid w:val="00B86735"/>
    <w:rsid w:val="00B8754D"/>
    <w:rsid w:val="00B878DD"/>
    <w:rsid w:val="00B87909"/>
    <w:rsid w:val="00B907B3"/>
    <w:rsid w:val="00B92026"/>
    <w:rsid w:val="00B92241"/>
    <w:rsid w:val="00B95CE6"/>
    <w:rsid w:val="00B969E4"/>
    <w:rsid w:val="00B9745E"/>
    <w:rsid w:val="00B97846"/>
    <w:rsid w:val="00BA0E16"/>
    <w:rsid w:val="00BA39B8"/>
    <w:rsid w:val="00BA3E7C"/>
    <w:rsid w:val="00BA4A19"/>
    <w:rsid w:val="00BA4D2D"/>
    <w:rsid w:val="00BA618C"/>
    <w:rsid w:val="00BA6D14"/>
    <w:rsid w:val="00BA6DC7"/>
    <w:rsid w:val="00BA79C2"/>
    <w:rsid w:val="00BB114F"/>
    <w:rsid w:val="00BB126E"/>
    <w:rsid w:val="00BB1E90"/>
    <w:rsid w:val="00BB3AD6"/>
    <w:rsid w:val="00BB4DC2"/>
    <w:rsid w:val="00BB76C8"/>
    <w:rsid w:val="00BC062A"/>
    <w:rsid w:val="00BC1968"/>
    <w:rsid w:val="00BC430E"/>
    <w:rsid w:val="00BC4368"/>
    <w:rsid w:val="00BC5F46"/>
    <w:rsid w:val="00BC672E"/>
    <w:rsid w:val="00BC79C4"/>
    <w:rsid w:val="00BC7F46"/>
    <w:rsid w:val="00BD03A0"/>
    <w:rsid w:val="00BD1466"/>
    <w:rsid w:val="00BD196E"/>
    <w:rsid w:val="00BD1BA8"/>
    <w:rsid w:val="00BD2D94"/>
    <w:rsid w:val="00BD4CA8"/>
    <w:rsid w:val="00BD4CB9"/>
    <w:rsid w:val="00BD5272"/>
    <w:rsid w:val="00BD6264"/>
    <w:rsid w:val="00BD6817"/>
    <w:rsid w:val="00BD728D"/>
    <w:rsid w:val="00BD7689"/>
    <w:rsid w:val="00BE0923"/>
    <w:rsid w:val="00BE0F8D"/>
    <w:rsid w:val="00BE1421"/>
    <w:rsid w:val="00BE2C32"/>
    <w:rsid w:val="00BE35AA"/>
    <w:rsid w:val="00BE4198"/>
    <w:rsid w:val="00BE42BB"/>
    <w:rsid w:val="00BE4AB7"/>
    <w:rsid w:val="00BE5685"/>
    <w:rsid w:val="00BE5D04"/>
    <w:rsid w:val="00BE6521"/>
    <w:rsid w:val="00BE73ED"/>
    <w:rsid w:val="00BF0502"/>
    <w:rsid w:val="00BF08A5"/>
    <w:rsid w:val="00BF12DC"/>
    <w:rsid w:val="00BF1674"/>
    <w:rsid w:val="00BF1C8A"/>
    <w:rsid w:val="00BF1D9A"/>
    <w:rsid w:val="00BF2A39"/>
    <w:rsid w:val="00BF3603"/>
    <w:rsid w:val="00BF3A9A"/>
    <w:rsid w:val="00BF3D32"/>
    <w:rsid w:val="00BF3DDC"/>
    <w:rsid w:val="00BF5044"/>
    <w:rsid w:val="00BF5708"/>
    <w:rsid w:val="00BF687D"/>
    <w:rsid w:val="00BF6C87"/>
    <w:rsid w:val="00C00724"/>
    <w:rsid w:val="00C016A4"/>
    <w:rsid w:val="00C01F1F"/>
    <w:rsid w:val="00C021EE"/>
    <w:rsid w:val="00C029FC"/>
    <w:rsid w:val="00C02D71"/>
    <w:rsid w:val="00C04EF3"/>
    <w:rsid w:val="00C0633C"/>
    <w:rsid w:val="00C0670D"/>
    <w:rsid w:val="00C06967"/>
    <w:rsid w:val="00C114B0"/>
    <w:rsid w:val="00C11807"/>
    <w:rsid w:val="00C127D6"/>
    <w:rsid w:val="00C12DB9"/>
    <w:rsid w:val="00C14162"/>
    <w:rsid w:val="00C142BE"/>
    <w:rsid w:val="00C14659"/>
    <w:rsid w:val="00C15245"/>
    <w:rsid w:val="00C16745"/>
    <w:rsid w:val="00C16FF5"/>
    <w:rsid w:val="00C17645"/>
    <w:rsid w:val="00C21573"/>
    <w:rsid w:val="00C24E48"/>
    <w:rsid w:val="00C25512"/>
    <w:rsid w:val="00C25E1E"/>
    <w:rsid w:val="00C26059"/>
    <w:rsid w:val="00C2657E"/>
    <w:rsid w:val="00C27A99"/>
    <w:rsid w:val="00C27FE3"/>
    <w:rsid w:val="00C308B1"/>
    <w:rsid w:val="00C30BE8"/>
    <w:rsid w:val="00C31779"/>
    <w:rsid w:val="00C352DA"/>
    <w:rsid w:val="00C37E04"/>
    <w:rsid w:val="00C405CD"/>
    <w:rsid w:val="00C406C7"/>
    <w:rsid w:val="00C43AC5"/>
    <w:rsid w:val="00C43E94"/>
    <w:rsid w:val="00C4411E"/>
    <w:rsid w:val="00C4476B"/>
    <w:rsid w:val="00C44AFC"/>
    <w:rsid w:val="00C469BE"/>
    <w:rsid w:val="00C46B61"/>
    <w:rsid w:val="00C46F6D"/>
    <w:rsid w:val="00C46FAC"/>
    <w:rsid w:val="00C478F3"/>
    <w:rsid w:val="00C51551"/>
    <w:rsid w:val="00C51DB7"/>
    <w:rsid w:val="00C5225D"/>
    <w:rsid w:val="00C52E51"/>
    <w:rsid w:val="00C53736"/>
    <w:rsid w:val="00C5394E"/>
    <w:rsid w:val="00C53F56"/>
    <w:rsid w:val="00C5651B"/>
    <w:rsid w:val="00C5713B"/>
    <w:rsid w:val="00C60227"/>
    <w:rsid w:val="00C605F1"/>
    <w:rsid w:val="00C6109F"/>
    <w:rsid w:val="00C635CF"/>
    <w:rsid w:val="00C64AD1"/>
    <w:rsid w:val="00C71182"/>
    <w:rsid w:val="00C7196A"/>
    <w:rsid w:val="00C72B1D"/>
    <w:rsid w:val="00C751B8"/>
    <w:rsid w:val="00C7607B"/>
    <w:rsid w:val="00C76E1D"/>
    <w:rsid w:val="00C7723D"/>
    <w:rsid w:val="00C77398"/>
    <w:rsid w:val="00C77986"/>
    <w:rsid w:val="00C802EB"/>
    <w:rsid w:val="00C804F0"/>
    <w:rsid w:val="00C80707"/>
    <w:rsid w:val="00C8173F"/>
    <w:rsid w:val="00C85138"/>
    <w:rsid w:val="00C858E1"/>
    <w:rsid w:val="00C87044"/>
    <w:rsid w:val="00C87608"/>
    <w:rsid w:val="00C9147B"/>
    <w:rsid w:val="00C91DEA"/>
    <w:rsid w:val="00C91EB9"/>
    <w:rsid w:val="00C91FF2"/>
    <w:rsid w:val="00C9203B"/>
    <w:rsid w:val="00C92BE2"/>
    <w:rsid w:val="00C9729C"/>
    <w:rsid w:val="00CA2106"/>
    <w:rsid w:val="00CA277D"/>
    <w:rsid w:val="00CA416F"/>
    <w:rsid w:val="00CA547F"/>
    <w:rsid w:val="00CA5F22"/>
    <w:rsid w:val="00CB4469"/>
    <w:rsid w:val="00CB4A8C"/>
    <w:rsid w:val="00CB4B4D"/>
    <w:rsid w:val="00CB5B99"/>
    <w:rsid w:val="00CB6DA9"/>
    <w:rsid w:val="00CB7548"/>
    <w:rsid w:val="00CB7DB8"/>
    <w:rsid w:val="00CC11B4"/>
    <w:rsid w:val="00CC1287"/>
    <w:rsid w:val="00CC1C58"/>
    <w:rsid w:val="00CC209D"/>
    <w:rsid w:val="00CC224F"/>
    <w:rsid w:val="00CC4C3A"/>
    <w:rsid w:val="00CC51F6"/>
    <w:rsid w:val="00CC69E3"/>
    <w:rsid w:val="00CC6A56"/>
    <w:rsid w:val="00CC6F34"/>
    <w:rsid w:val="00CC7982"/>
    <w:rsid w:val="00CC7F65"/>
    <w:rsid w:val="00CD0CCF"/>
    <w:rsid w:val="00CD241F"/>
    <w:rsid w:val="00CD2F12"/>
    <w:rsid w:val="00CD386F"/>
    <w:rsid w:val="00CD7CA5"/>
    <w:rsid w:val="00CD7D65"/>
    <w:rsid w:val="00CD7E2F"/>
    <w:rsid w:val="00CE0E33"/>
    <w:rsid w:val="00CE1D8D"/>
    <w:rsid w:val="00CE2494"/>
    <w:rsid w:val="00CE3538"/>
    <w:rsid w:val="00CE43CD"/>
    <w:rsid w:val="00CE5F76"/>
    <w:rsid w:val="00CE6787"/>
    <w:rsid w:val="00CF112F"/>
    <w:rsid w:val="00CF11F3"/>
    <w:rsid w:val="00CF2F76"/>
    <w:rsid w:val="00CF52F1"/>
    <w:rsid w:val="00CF562D"/>
    <w:rsid w:val="00D0037F"/>
    <w:rsid w:val="00D0233A"/>
    <w:rsid w:val="00D02E5E"/>
    <w:rsid w:val="00D03AD5"/>
    <w:rsid w:val="00D0692D"/>
    <w:rsid w:val="00D0779F"/>
    <w:rsid w:val="00D100FC"/>
    <w:rsid w:val="00D130BF"/>
    <w:rsid w:val="00D13203"/>
    <w:rsid w:val="00D1325E"/>
    <w:rsid w:val="00D135EE"/>
    <w:rsid w:val="00D13D5C"/>
    <w:rsid w:val="00D14535"/>
    <w:rsid w:val="00D146D2"/>
    <w:rsid w:val="00D1543E"/>
    <w:rsid w:val="00D17939"/>
    <w:rsid w:val="00D20C64"/>
    <w:rsid w:val="00D20D81"/>
    <w:rsid w:val="00D2268C"/>
    <w:rsid w:val="00D22894"/>
    <w:rsid w:val="00D23FF0"/>
    <w:rsid w:val="00D2449F"/>
    <w:rsid w:val="00D25189"/>
    <w:rsid w:val="00D26A83"/>
    <w:rsid w:val="00D27382"/>
    <w:rsid w:val="00D27766"/>
    <w:rsid w:val="00D3053D"/>
    <w:rsid w:val="00D30596"/>
    <w:rsid w:val="00D3136C"/>
    <w:rsid w:val="00D317AC"/>
    <w:rsid w:val="00D32AFE"/>
    <w:rsid w:val="00D32EBA"/>
    <w:rsid w:val="00D342E7"/>
    <w:rsid w:val="00D34970"/>
    <w:rsid w:val="00D34DF7"/>
    <w:rsid w:val="00D365DB"/>
    <w:rsid w:val="00D369D7"/>
    <w:rsid w:val="00D42216"/>
    <w:rsid w:val="00D44465"/>
    <w:rsid w:val="00D4489F"/>
    <w:rsid w:val="00D44DF8"/>
    <w:rsid w:val="00D45DFE"/>
    <w:rsid w:val="00D462F3"/>
    <w:rsid w:val="00D46419"/>
    <w:rsid w:val="00D4729C"/>
    <w:rsid w:val="00D50AE1"/>
    <w:rsid w:val="00D515DD"/>
    <w:rsid w:val="00D5423C"/>
    <w:rsid w:val="00D55581"/>
    <w:rsid w:val="00D56460"/>
    <w:rsid w:val="00D569CF"/>
    <w:rsid w:val="00D57669"/>
    <w:rsid w:val="00D57D77"/>
    <w:rsid w:val="00D60CF2"/>
    <w:rsid w:val="00D60D49"/>
    <w:rsid w:val="00D60F05"/>
    <w:rsid w:val="00D6207E"/>
    <w:rsid w:val="00D629FA"/>
    <w:rsid w:val="00D634A5"/>
    <w:rsid w:val="00D639BA"/>
    <w:rsid w:val="00D63CC5"/>
    <w:rsid w:val="00D63E3E"/>
    <w:rsid w:val="00D64693"/>
    <w:rsid w:val="00D6497D"/>
    <w:rsid w:val="00D65A25"/>
    <w:rsid w:val="00D65D57"/>
    <w:rsid w:val="00D66939"/>
    <w:rsid w:val="00D6711D"/>
    <w:rsid w:val="00D67CD4"/>
    <w:rsid w:val="00D71CC8"/>
    <w:rsid w:val="00D72567"/>
    <w:rsid w:val="00D7324E"/>
    <w:rsid w:val="00D74A3D"/>
    <w:rsid w:val="00D75657"/>
    <w:rsid w:val="00D75EBF"/>
    <w:rsid w:val="00D76D57"/>
    <w:rsid w:val="00D779B6"/>
    <w:rsid w:val="00D804B1"/>
    <w:rsid w:val="00D813F0"/>
    <w:rsid w:val="00D81E6A"/>
    <w:rsid w:val="00D8296E"/>
    <w:rsid w:val="00D8509D"/>
    <w:rsid w:val="00D85214"/>
    <w:rsid w:val="00D854CD"/>
    <w:rsid w:val="00D85706"/>
    <w:rsid w:val="00D85885"/>
    <w:rsid w:val="00D86246"/>
    <w:rsid w:val="00D8747A"/>
    <w:rsid w:val="00D87972"/>
    <w:rsid w:val="00D87A3F"/>
    <w:rsid w:val="00D90007"/>
    <w:rsid w:val="00D90B46"/>
    <w:rsid w:val="00D917AC"/>
    <w:rsid w:val="00D93C59"/>
    <w:rsid w:val="00D94E50"/>
    <w:rsid w:val="00D95175"/>
    <w:rsid w:val="00D954DB"/>
    <w:rsid w:val="00D95981"/>
    <w:rsid w:val="00D9662C"/>
    <w:rsid w:val="00D972D1"/>
    <w:rsid w:val="00DA08FA"/>
    <w:rsid w:val="00DA40F5"/>
    <w:rsid w:val="00DA4348"/>
    <w:rsid w:val="00DA5DAF"/>
    <w:rsid w:val="00DA61B8"/>
    <w:rsid w:val="00DB1D6B"/>
    <w:rsid w:val="00DB290E"/>
    <w:rsid w:val="00DB30B6"/>
    <w:rsid w:val="00DB32FE"/>
    <w:rsid w:val="00DB6D21"/>
    <w:rsid w:val="00DB76DE"/>
    <w:rsid w:val="00DC0417"/>
    <w:rsid w:val="00DC0BB3"/>
    <w:rsid w:val="00DC1633"/>
    <w:rsid w:val="00DC3025"/>
    <w:rsid w:val="00DC57FF"/>
    <w:rsid w:val="00DC663C"/>
    <w:rsid w:val="00DC67DE"/>
    <w:rsid w:val="00DC6DB2"/>
    <w:rsid w:val="00DD1892"/>
    <w:rsid w:val="00DD21B7"/>
    <w:rsid w:val="00DD4937"/>
    <w:rsid w:val="00DD5D23"/>
    <w:rsid w:val="00DD63ED"/>
    <w:rsid w:val="00DD77C8"/>
    <w:rsid w:val="00DE01DB"/>
    <w:rsid w:val="00DE0AAE"/>
    <w:rsid w:val="00DE14C9"/>
    <w:rsid w:val="00DE15B7"/>
    <w:rsid w:val="00DE2873"/>
    <w:rsid w:val="00DE4826"/>
    <w:rsid w:val="00DE4FDB"/>
    <w:rsid w:val="00DE5E4C"/>
    <w:rsid w:val="00DE7ACD"/>
    <w:rsid w:val="00DE7EEE"/>
    <w:rsid w:val="00DF0693"/>
    <w:rsid w:val="00DF078E"/>
    <w:rsid w:val="00DF0DBB"/>
    <w:rsid w:val="00DF1B69"/>
    <w:rsid w:val="00DF217A"/>
    <w:rsid w:val="00DF2C74"/>
    <w:rsid w:val="00DF30A1"/>
    <w:rsid w:val="00DF3384"/>
    <w:rsid w:val="00DF412F"/>
    <w:rsid w:val="00DF4705"/>
    <w:rsid w:val="00DF4D66"/>
    <w:rsid w:val="00DF71C3"/>
    <w:rsid w:val="00DF73B4"/>
    <w:rsid w:val="00E0057B"/>
    <w:rsid w:val="00E01072"/>
    <w:rsid w:val="00E014BF"/>
    <w:rsid w:val="00E01C68"/>
    <w:rsid w:val="00E03697"/>
    <w:rsid w:val="00E040B2"/>
    <w:rsid w:val="00E040C5"/>
    <w:rsid w:val="00E05431"/>
    <w:rsid w:val="00E054C0"/>
    <w:rsid w:val="00E07FC7"/>
    <w:rsid w:val="00E104A9"/>
    <w:rsid w:val="00E10A79"/>
    <w:rsid w:val="00E112FB"/>
    <w:rsid w:val="00E1150D"/>
    <w:rsid w:val="00E11E98"/>
    <w:rsid w:val="00E13BE2"/>
    <w:rsid w:val="00E147F7"/>
    <w:rsid w:val="00E17894"/>
    <w:rsid w:val="00E21BF2"/>
    <w:rsid w:val="00E220D8"/>
    <w:rsid w:val="00E24A5C"/>
    <w:rsid w:val="00E25004"/>
    <w:rsid w:val="00E25817"/>
    <w:rsid w:val="00E26567"/>
    <w:rsid w:val="00E268F4"/>
    <w:rsid w:val="00E26D63"/>
    <w:rsid w:val="00E3408C"/>
    <w:rsid w:val="00E3727C"/>
    <w:rsid w:val="00E37526"/>
    <w:rsid w:val="00E379C0"/>
    <w:rsid w:val="00E4153D"/>
    <w:rsid w:val="00E41711"/>
    <w:rsid w:val="00E41D07"/>
    <w:rsid w:val="00E43866"/>
    <w:rsid w:val="00E44253"/>
    <w:rsid w:val="00E44D0C"/>
    <w:rsid w:val="00E47842"/>
    <w:rsid w:val="00E50166"/>
    <w:rsid w:val="00E51597"/>
    <w:rsid w:val="00E523D5"/>
    <w:rsid w:val="00E53619"/>
    <w:rsid w:val="00E53BC7"/>
    <w:rsid w:val="00E543D5"/>
    <w:rsid w:val="00E54F24"/>
    <w:rsid w:val="00E5565F"/>
    <w:rsid w:val="00E55A22"/>
    <w:rsid w:val="00E55AB3"/>
    <w:rsid w:val="00E55BF6"/>
    <w:rsid w:val="00E5633C"/>
    <w:rsid w:val="00E5688E"/>
    <w:rsid w:val="00E624E8"/>
    <w:rsid w:val="00E626A1"/>
    <w:rsid w:val="00E634FF"/>
    <w:rsid w:val="00E6519B"/>
    <w:rsid w:val="00E66102"/>
    <w:rsid w:val="00E66A1D"/>
    <w:rsid w:val="00E673E7"/>
    <w:rsid w:val="00E67C2C"/>
    <w:rsid w:val="00E742CB"/>
    <w:rsid w:val="00E74CC5"/>
    <w:rsid w:val="00E74E07"/>
    <w:rsid w:val="00E756C6"/>
    <w:rsid w:val="00E770E5"/>
    <w:rsid w:val="00E80A29"/>
    <w:rsid w:val="00E80CA3"/>
    <w:rsid w:val="00E83720"/>
    <w:rsid w:val="00E8521A"/>
    <w:rsid w:val="00E85DF2"/>
    <w:rsid w:val="00E90C4E"/>
    <w:rsid w:val="00E911D2"/>
    <w:rsid w:val="00E91728"/>
    <w:rsid w:val="00E92AD7"/>
    <w:rsid w:val="00E93A9F"/>
    <w:rsid w:val="00E96833"/>
    <w:rsid w:val="00EA0C4B"/>
    <w:rsid w:val="00EA1BFE"/>
    <w:rsid w:val="00EA29BD"/>
    <w:rsid w:val="00EA3F84"/>
    <w:rsid w:val="00EA424B"/>
    <w:rsid w:val="00EA5B59"/>
    <w:rsid w:val="00EA6221"/>
    <w:rsid w:val="00EA77A2"/>
    <w:rsid w:val="00EB05F0"/>
    <w:rsid w:val="00EB128A"/>
    <w:rsid w:val="00EB1346"/>
    <w:rsid w:val="00EB266F"/>
    <w:rsid w:val="00EB2820"/>
    <w:rsid w:val="00EB3BC0"/>
    <w:rsid w:val="00EB42F7"/>
    <w:rsid w:val="00EB4A49"/>
    <w:rsid w:val="00EB4CCB"/>
    <w:rsid w:val="00EB4D66"/>
    <w:rsid w:val="00EB515D"/>
    <w:rsid w:val="00EB5C02"/>
    <w:rsid w:val="00EB6F03"/>
    <w:rsid w:val="00EB7239"/>
    <w:rsid w:val="00EC017F"/>
    <w:rsid w:val="00EC04F0"/>
    <w:rsid w:val="00EC0CD0"/>
    <w:rsid w:val="00EC1648"/>
    <w:rsid w:val="00EC33BD"/>
    <w:rsid w:val="00EC3476"/>
    <w:rsid w:val="00EC46BC"/>
    <w:rsid w:val="00EC56BC"/>
    <w:rsid w:val="00EC5873"/>
    <w:rsid w:val="00EC5FE7"/>
    <w:rsid w:val="00EC6CF5"/>
    <w:rsid w:val="00ED0D9C"/>
    <w:rsid w:val="00ED26EF"/>
    <w:rsid w:val="00ED3FED"/>
    <w:rsid w:val="00ED623C"/>
    <w:rsid w:val="00ED6B58"/>
    <w:rsid w:val="00EE14BB"/>
    <w:rsid w:val="00EE1588"/>
    <w:rsid w:val="00EE3EFC"/>
    <w:rsid w:val="00EE52A5"/>
    <w:rsid w:val="00EE56E5"/>
    <w:rsid w:val="00EE5923"/>
    <w:rsid w:val="00EE5A8B"/>
    <w:rsid w:val="00EE5C9E"/>
    <w:rsid w:val="00EE6922"/>
    <w:rsid w:val="00EE6951"/>
    <w:rsid w:val="00EE7125"/>
    <w:rsid w:val="00EE79CA"/>
    <w:rsid w:val="00EF0881"/>
    <w:rsid w:val="00EF160D"/>
    <w:rsid w:val="00EF1DE9"/>
    <w:rsid w:val="00EF24BD"/>
    <w:rsid w:val="00EF344D"/>
    <w:rsid w:val="00EF488F"/>
    <w:rsid w:val="00EF5585"/>
    <w:rsid w:val="00EF5740"/>
    <w:rsid w:val="00EF63F7"/>
    <w:rsid w:val="00EF6423"/>
    <w:rsid w:val="00EF6775"/>
    <w:rsid w:val="00EF7C0B"/>
    <w:rsid w:val="00F00661"/>
    <w:rsid w:val="00F01057"/>
    <w:rsid w:val="00F01551"/>
    <w:rsid w:val="00F01F02"/>
    <w:rsid w:val="00F026A2"/>
    <w:rsid w:val="00F02A60"/>
    <w:rsid w:val="00F0473B"/>
    <w:rsid w:val="00F04C98"/>
    <w:rsid w:val="00F0559C"/>
    <w:rsid w:val="00F059E4"/>
    <w:rsid w:val="00F10EC7"/>
    <w:rsid w:val="00F11800"/>
    <w:rsid w:val="00F11833"/>
    <w:rsid w:val="00F137E2"/>
    <w:rsid w:val="00F138B0"/>
    <w:rsid w:val="00F15F21"/>
    <w:rsid w:val="00F16612"/>
    <w:rsid w:val="00F16688"/>
    <w:rsid w:val="00F16C51"/>
    <w:rsid w:val="00F16D2F"/>
    <w:rsid w:val="00F20B3B"/>
    <w:rsid w:val="00F21367"/>
    <w:rsid w:val="00F21C1E"/>
    <w:rsid w:val="00F23362"/>
    <w:rsid w:val="00F27BDC"/>
    <w:rsid w:val="00F30B56"/>
    <w:rsid w:val="00F310F0"/>
    <w:rsid w:val="00F317B2"/>
    <w:rsid w:val="00F3336B"/>
    <w:rsid w:val="00F33C34"/>
    <w:rsid w:val="00F343E5"/>
    <w:rsid w:val="00F353B2"/>
    <w:rsid w:val="00F35FE1"/>
    <w:rsid w:val="00F3666E"/>
    <w:rsid w:val="00F36A08"/>
    <w:rsid w:val="00F378ED"/>
    <w:rsid w:val="00F40FF7"/>
    <w:rsid w:val="00F4219D"/>
    <w:rsid w:val="00F44210"/>
    <w:rsid w:val="00F44F74"/>
    <w:rsid w:val="00F478EA"/>
    <w:rsid w:val="00F5288F"/>
    <w:rsid w:val="00F52AA0"/>
    <w:rsid w:val="00F53F7A"/>
    <w:rsid w:val="00F56D65"/>
    <w:rsid w:val="00F57C4D"/>
    <w:rsid w:val="00F606AD"/>
    <w:rsid w:val="00F61BFE"/>
    <w:rsid w:val="00F62293"/>
    <w:rsid w:val="00F62D04"/>
    <w:rsid w:val="00F6469E"/>
    <w:rsid w:val="00F64C42"/>
    <w:rsid w:val="00F64D35"/>
    <w:rsid w:val="00F653DF"/>
    <w:rsid w:val="00F666AD"/>
    <w:rsid w:val="00F66855"/>
    <w:rsid w:val="00F67CB7"/>
    <w:rsid w:val="00F734BC"/>
    <w:rsid w:val="00F74FD3"/>
    <w:rsid w:val="00F77C19"/>
    <w:rsid w:val="00F816AA"/>
    <w:rsid w:val="00F81D19"/>
    <w:rsid w:val="00F82944"/>
    <w:rsid w:val="00F849EF"/>
    <w:rsid w:val="00F86259"/>
    <w:rsid w:val="00F874AA"/>
    <w:rsid w:val="00F91D08"/>
    <w:rsid w:val="00F920BA"/>
    <w:rsid w:val="00F92346"/>
    <w:rsid w:val="00F92E80"/>
    <w:rsid w:val="00F935BD"/>
    <w:rsid w:val="00F93CBC"/>
    <w:rsid w:val="00F93D54"/>
    <w:rsid w:val="00F94A3F"/>
    <w:rsid w:val="00F95B5C"/>
    <w:rsid w:val="00F96AE4"/>
    <w:rsid w:val="00F97320"/>
    <w:rsid w:val="00FA01B4"/>
    <w:rsid w:val="00FA06F5"/>
    <w:rsid w:val="00FA1845"/>
    <w:rsid w:val="00FA1B7D"/>
    <w:rsid w:val="00FA355C"/>
    <w:rsid w:val="00FA467F"/>
    <w:rsid w:val="00FA5F73"/>
    <w:rsid w:val="00FA7B43"/>
    <w:rsid w:val="00FB1B9B"/>
    <w:rsid w:val="00FB3979"/>
    <w:rsid w:val="00FB405A"/>
    <w:rsid w:val="00FB433A"/>
    <w:rsid w:val="00FB5372"/>
    <w:rsid w:val="00FB579F"/>
    <w:rsid w:val="00FB7925"/>
    <w:rsid w:val="00FC0835"/>
    <w:rsid w:val="00FC2F81"/>
    <w:rsid w:val="00FC4874"/>
    <w:rsid w:val="00FC73DC"/>
    <w:rsid w:val="00FD2517"/>
    <w:rsid w:val="00FD264C"/>
    <w:rsid w:val="00FD51A4"/>
    <w:rsid w:val="00FD5579"/>
    <w:rsid w:val="00FD55E7"/>
    <w:rsid w:val="00FD630C"/>
    <w:rsid w:val="00FD7D55"/>
    <w:rsid w:val="00FE0D30"/>
    <w:rsid w:val="00FE4A14"/>
    <w:rsid w:val="00FE5964"/>
    <w:rsid w:val="00FE68B9"/>
    <w:rsid w:val="00FE691D"/>
    <w:rsid w:val="00FF1C92"/>
    <w:rsid w:val="00FF4203"/>
    <w:rsid w:val="00FF4588"/>
    <w:rsid w:val="00FF535E"/>
    <w:rsid w:val="00FF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C0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Pages>1</Pages>
  <Words>228</Words>
  <Characters>1145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Davidr</dc:creator>
  <cp:keywords/>
  <dc:description/>
  <cp:lastModifiedBy>test</cp:lastModifiedBy>
  <cp:revision>5</cp:revision>
  <dcterms:created xsi:type="dcterms:W3CDTF">2019-10-30T10:02:00Z</dcterms:created>
  <dcterms:modified xsi:type="dcterms:W3CDTF">2020-03-08T12:23:00Z</dcterms:modified>
</cp:coreProperties>
</file>