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1DA5" w:rsidRPr="00F72DA6" w:rsidRDefault="00C71DA5" w:rsidP="00F72DA6">
      <w:pPr>
        <w:bidi/>
        <w:rPr>
          <w:rFonts w:ascii="Helvetica" w:hAnsi="Helvetica" w:cs="Helvetica"/>
          <w:color w:val="1C1E21"/>
          <w:sz w:val="24"/>
          <w:szCs w:val="24"/>
          <w:shd w:val="clear" w:color="auto" w:fill="FFFFFF"/>
          <w:rtl/>
        </w:rPr>
      </w:pPr>
      <w:r w:rsidRPr="00F72DA6">
        <w:rPr>
          <w:rFonts w:ascii="Helvetica" w:hAnsi="Helvetica" w:cs="Helvetica"/>
          <w:color w:val="1C1E21"/>
          <w:sz w:val="24"/>
          <w:szCs w:val="24"/>
          <w:shd w:val="clear" w:color="auto" w:fill="FFFFFF"/>
          <w:rtl/>
        </w:rPr>
        <w:t>אודות</w:t>
      </w:r>
    </w:p>
    <w:p w:rsidR="00C71DA5" w:rsidRDefault="00C71DA5" w:rsidP="008A126F">
      <w:pPr>
        <w:bidi/>
        <w:rPr>
          <w:rFonts w:ascii="Helvetica" w:hAnsi="Helvetica" w:cs="Helvetica"/>
          <w:color w:val="1C1E21"/>
          <w:sz w:val="24"/>
          <w:szCs w:val="24"/>
          <w:shd w:val="clear" w:color="auto" w:fill="FFFFFF"/>
          <w:rtl/>
        </w:rPr>
      </w:pPr>
      <w:r w:rsidRPr="00F72DA6">
        <w:rPr>
          <w:rFonts w:ascii="Helvetica" w:hAnsi="Helvetica" w:cs="Helvetica"/>
          <w:color w:val="1C1E21"/>
          <w:sz w:val="24"/>
          <w:szCs w:val="24"/>
          <w:shd w:val="clear" w:color="auto" w:fill="FFFFFF"/>
          <w:rtl/>
        </w:rPr>
        <w:t>בעולם המודרני מספר האנשים הסובלים מכאבים, הולך וגדל. לחלקם זה נגרם כתוצאה מישיבה ארוכה מול מסך ללא תזוזה מספיקה של הגוף במהלך היום, מה שיוצר חסמים ותקיעויות הגו</w:t>
      </w:r>
      <w:r w:rsidRPr="00F72DA6">
        <w:rPr>
          <w:rStyle w:val="textexposedshow"/>
          <w:rFonts w:ascii="Helvetica" w:hAnsi="Helvetica" w:cs="Helvetica"/>
          <w:color w:val="1C1E21"/>
          <w:sz w:val="24"/>
          <w:szCs w:val="24"/>
          <w:shd w:val="clear" w:color="auto" w:fill="FFFFFF"/>
          <w:rtl/>
        </w:rPr>
        <w:t>רמות לכאבים. לאחרים כמו הספורטאים שבינכם, הכאבים נוצרים דווקא מהתנועה האינטנסיבית, ומעצימות האימונים היוצרים מאמץ רב המייצר לעיתים פציעות וכאב</w:t>
      </w:r>
      <w:r w:rsidRPr="00F72DA6">
        <w:rPr>
          <w:rStyle w:val="textexposedshow"/>
          <w:rFonts w:ascii="Helvetica" w:hAnsi="Helvetica" w:cs="Helvetica"/>
          <w:color w:val="1C1E21"/>
          <w:sz w:val="24"/>
          <w:szCs w:val="24"/>
          <w:shd w:val="clear" w:color="auto" w:fill="FFFFFF"/>
        </w:rPr>
        <w:t>.</w:t>
      </w:r>
      <w:r w:rsidRPr="00F72DA6">
        <w:rPr>
          <w:rFonts w:ascii="Helvetica" w:hAnsi="Helvetica" w:cs="Helvetica"/>
          <w:color w:val="1C1E21"/>
          <w:sz w:val="24"/>
          <w:szCs w:val="24"/>
          <w:shd w:val="clear" w:color="auto" w:fill="FFFFFF"/>
        </w:rPr>
        <w:br/>
      </w:r>
      <w:r w:rsidRPr="00F72DA6">
        <w:rPr>
          <w:rStyle w:val="textexposedshow"/>
          <w:rFonts w:ascii="Helvetica" w:hAnsi="Helvetica" w:cs="Helvetica"/>
          <w:color w:val="1C1E21"/>
          <w:sz w:val="24"/>
          <w:szCs w:val="24"/>
          <w:shd w:val="clear" w:color="auto" w:fill="FFFFFF"/>
          <w:rtl/>
        </w:rPr>
        <w:t>שמי עמית רייכמן ואני מטפלת ברפואה סינית. אני מטפלת באנשים עם פציעות ספורט, בעיות אורטופדיות וכאבים אחרים. אני מאמינה שאפשר גם אחרת, ללא תרופות משכחות כאבים ותרופות אנטי דלקתיות מרובות, לכן פניתי לרפואה הסינית. מצאתי דרך לרפא את הגוף ללא התערבות כימית כל כך משמעותית, להקל על הכאבים ולשפר את אורך החיים</w:t>
      </w:r>
      <w:r w:rsidRPr="00F72DA6">
        <w:rPr>
          <w:rStyle w:val="textexposedshow"/>
          <w:rFonts w:ascii="Helvetica" w:hAnsi="Helvetica" w:cs="Helvetica"/>
          <w:color w:val="1C1E21"/>
          <w:sz w:val="24"/>
          <w:szCs w:val="24"/>
          <w:shd w:val="clear" w:color="auto" w:fill="FFFFFF"/>
        </w:rPr>
        <w:t>.</w:t>
      </w:r>
      <w:r w:rsidRPr="00F72DA6">
        <w:rPr>
          <w:rFonts w:ascii="Helvetica" w:hAnsi="Helvetica" w:cs="Helvetica"/>
          <w:color w:val="1C1E21"/>
          <w:sz w:val="24"/>
          <w:szCs w:val="24"/>
          <w:shd w:val="clear" w:color="auto" w:fill="FFFFFF"/>
        </w:rPr>
        <w:br/>
      </w:r>
      <w:r w:rsidRPr="00F72DA6">
        <w:rPr>
          <w:rStyle w:val="textexposedshow"/>
          <w:rFonts w:ascii="Helvetica" w:hAnsi="Helvetica" w:cs="Helvetica"/>
          <w:color w:val="1C1E21"/>
          <w:sz w:val="24"/>
          <w:szCs w:val="24"/>
          <w:shd w:val="clear" w:color="auto" w:fill="FFFFFF"/>
          <w:rtl/>
        </w:rPr>
        <w:t>אז כן, לרפואה הסינית יש דרכים חכמות שעוזרות לגוף לרפא את עצמו וזה בדיוק מה שקסם לי</w:t>
      </w:r>
      <w:r w:rsidRPr="00F72DA6">
        <w:rPr>
          <w:rStyle w:val="textexposedshow"/>
          <w:rFonts w:ascii="Helvetica" w:hAnsi="Helvetica" w:cs="Helvetica"/>
          <w:color w:val="1C1E21"/>
          <w:sz w:val="24"/>
          <w:szCs w:val="24"/>
          <w:shd w:val="clear" w:color="auto" w:fill="FFFFFF"/>
        </w:rPr>
        <w:t>.</w:t>
      </w:r>
      <w:r w:rsidRPr="00F72DA6">
        <w:rPr>
          <w:rFonts w:ascii="Helvetica" w:hAnsi="Helvetica" w:cs="Helvetica"/>
          <w:color w:val="1C1E21"/>
          <w:sz w:val="24"/>
          <w:szCs w:val="24"/>
          <w:shd w:val="clear" w:color="auto" w:fill="FFFFFF"/>
        </w:rPr>
        <w:br/>
      </w:r>
      <w:r w:rsidRPr="00F72DA6">
        <w:rPr>
          <w:rStyle w:val="textexposedshow"/>
          <w:rFonts w:ascii="Helvetica" w:hAnsi="Helvetica" w:cs="Helvetica"/>
          <w:color w:val="1C1E21"/>
          <w:sz w:val="24"/>
          <w:szCs w:val="24"/>
          <w:shd w:val="clear" w:color="auto" w:fill="FFFFFF"/>
          <w:rtl/>
        </w:rPr>
        <w:t>כמי שעוסקת בספורט, החלטתי להתמקד, ללמוד ולטפל בפציעות ספורט. לרפואה הסינית יש המון מה להציע בתחום עם הרבה הצלחות מוכחות</w:t>
      </w:r>
      <w:r w:rsidRPr="00F72DA6">
        <w:rPr>
          <w:rStyle w:val="textexposedshow"/>
          <w:rFonts w:ascii="Helvetica" w:hAnsi="Helvetica" w:cs="Helvetica"/>
          <w:color w:val="1C1E21"/>
          <w:sz w:val="24"/>
          <w:szCs w:val="24"/>
          <w:shd w:val="clear" w:color="auto" w:fill="FFFFFF"/>
        </w:rPr>
        <w:t>.</w:t>
      </w:r>
      <w:r w:rsidRPr="00F72DA6">
        <w:rPr>
          <w:rFonts w:ascii="Helvetica" w:hAnsi="Helvetica" w:cs="Helvetica"/>
          <w:color w:val="1C1E21"/>
          <w:sz w:val="24"/>
          <w:szCs w:val="24"/>
          <w:shd w:val="clear" w:color="auto" w:fill="FFFFFF"/>
        </w:rPr>
        <w:br/>
      </w:r>
      <w:r w:rsidRPr="00F72DA6">
        <w:rPr>
          <w:rStyle w:val="textexposedshow"/>
          <w:rFonts w:ascii="Helvetica" w:hAnsi="Helvetica" w:cs="Helvetica"/>
          <w:color w:val="1C1E21"/>
          <w:sz w:val="24"/>
          <w:szCs w:val="24"/>
          <w:shd w:val="clear" w:color="auto" w:fill="FFFFFF"/>
          <w:rtl/>
        </w:rPr>
        <w:t>בעבודתי, אני משלבת טכניקות טיפול משלימות של דיקור סיני, שיאצו וטווינה, בתוספת כלים כמו כוסות רוח, קינזיו טייפינג ומוקסה. כל אלו יוצרים טיפול כולל העוזר בהפגת כאב, פיזור דלקתיות, ושיפור טווח תנועה תוך תמיכה בגוף לריפוי עצמי</w:t>
      </w:r>
      <w:r w:rsidRPr="00F72DA6">
        <w:rPr>
          <w:rStyle w:val="textexposedshow"/>
          <w:rFonts w:ascii="Helvetica" w:hAnsi="Helvetica" w:cs="Helvetica"/>
          <w:color w:val="1C1E21"/>
          <w:sz w:val="24"/>
          <w:szCs w:val="24"/>
          <w:shd w:val="clear" w:color="auto" w:fill="FFFFFF"/>
        </w:rPr>
        <w:t>.</w:t>
      </w:r>
      <w:r w:rsidRPr="00F72DA6">
        <w:rPr>
          <w:rFonts w:ascii="Helvetica" w:hAnsi="Helvetica" w:cs="Helvetica"/>
          <w:color w:val="1C1E21"/>
          <w:sz w:val="24"/>
          <w:szCs w:val="24"/>
          <w:shd w:val="clear" w:color="auto" w:fill="FFFFFF"/>
        </w:rPr>
        <w:br/>
      </w:r>
      <w:r w:rsidRPr="00F72DA6">
        <w:rPr>
          <w:rStyle w:val="textexposedshow"/>
          <w:rFonts w:ascii="Helvetica" w:hAnsi="Helvetica" w:cs="Helvetica"/>
          <w:color w:val="1C1E21"/>
          <w:sz w:val="24"/>
          <w:szCs w:val="24"/>
          <w:shd w:val="clear" w:color="auto" w:fill="FFFFFF"/>
          <w:rtl/>
        </w:rPr>
        <w:t>הערכים המובילים אותי הם מקצועיות, הקשבה עמוקה למטופל ולצרכיו, ומתן תמיכה וליווי לאורך תהליך הריפוי והטיפול עד להשגת המטרות</w:t>
      </w:r>
      <w:r w:rsidRPr="00F72DA6">
        <w:rPr>
          <w:rStyle w:val="textexposedshow"/>
          <w:rFonts w:ascii="Helvetica" w:hAnsi="Helvetica" w:cs="Helvetica"/>
          <w:color w:val="1C1E21"/>
          <w:sz w:val="24"/>
          <w:szCs w:val="24"/>
          <w:shd w:val="clear" w:color="auto" w:fill="FFFFFF"/>
        </w:rPr>
        <w:t>.</w:t>
      </w:r>
      <w:r w:rsidRPr="00F72DA6">
        <w:rPr>
          <w:rFonts w:ascii="Helvetica" w:hAnsi="Helvetica" w:cs="Helvetica"/>
          <w:color w:val="1C1E21"/>
          <w:sz w:val="24"/>
          <w:szCs w:val="24"/>
          <w:shd w:val="clear" w:color="auto" w:fill="FFFFFF"/>
        </w:rPr>
        <w:br/>
      </w:r>
      <w:r w:rsidRPr="00F72DA6">
        <w:rPr>
          <w:rStyle w:val="textexposedshow"/>
          <w:rFonts w:ascii="Helvetica" w:hAnsi="Helvetica" w:cs="Helvetica"/>
          <w:color w:val="1C1E21"/>
          <w:sz w:val="24"/>
          <w:szCs w:val="24"/>
          <w:shd w:val="clear" w:color="auto" w:fill="FFFFFF"/>
          <w:rtl/>
        </w:rPr>
        <w:t>החזון שלי הוא לסייע לכמה שיותר אנשים להחלים ולהבריא מפציעות ומכאבים בדרך ריפוי עתיקת יומין ואפקטיבית, שהולכת עם הגוף ומרפאה לאורך זמן. אני מאמינה שאפשר לעשות דברים בדרך אחרת, בדרך המלמדת את הגוף לרפא את עצמו, במינימום התערבות תרופתית אשר יש לה השלכות</w:t>
      </w:r>
      <w:r w:rsidRPr="00F72DA6">
        <w:rPr>
          <w:rStyle w:val="textexposedshow"/>
          <w:rFonts w:ascii="Helvetica" w:hAnsi="Helvetica" w:cs="Helvetica"/>
          <w:color w:val="1C1E21"/>
          <w:sz w:val="24"/>
          <w:szCs w:val="24"/>
          <w:shd w:val="clear" w:color="auto" w:fill="FFFFFF"/>
        </w:rPr>
        <w:t>.</w:t>
      </w:r>
      <w:r w:rsidRPr="00F72DA6">
        <w:rPr>
          <w:rFonts w:ascii="Helvetica" w:hAnsi="Helvetica" w:cs="Helvetica"/>
          <w:color w:val="1C1E21"/>
          <w:sz w:val="24"/>
          <w:szCs w:val="24"/>
          <w:shd w:val="clear" w:color="auto" w:fill="FFFFFF"/>
        </w:rPr>
        <w:br/>
      </w:r>
      <w:r w:rsidRPr="00F72DA6">
        <w:rPr>
          <w:rStyle w:val="textexposedshow"/>
          <w:rFonts w:ascii="Helvetica" w:hAnsi="Helvetica" w:cs="Helvetica"/>
          <w:color w:val="1C1E21"/>
          <w:sz w:val="24"/>
          <w:szCs w:val="24"/>
          <w:shd w:val="clear" w:color="auto" w:fill="FFFFFF"/>
          <w:rtl/>
        </w:rPr>
        <w:t>מזמינה אתכם להתנסות בטיפול תוך הקשבה לצרכים הייחודיים שלכם והתאמת שיטת הטיפול האפקטיבית ביותר לגופכם</w:t>
      </w:r>
      <w:r w:rsidRPr="00F72DA6">
        <w:rPr>
          <w:rStyle w:val="textexposedshow"/>
          <w:rFonts w:ascii="Helvetica" w:hAnsi="Helvetica" w:cs="Helvetica"/>
          <w:color w:val="1C1E21"/>
          <w:sz w:val="24"/>
          <w:szCs w:val="24"/>
          <w:shd w:val="clear" w:color="auto" w:fill="FFFFFF"/>
        </w:rPr>
        <w:t>.</w:t>
      </w:r>
    </w:p>
    <w:p w:rsidR="00C71DA5" w:rsidRPr="00F72DA6" w:rsidRDefault="00C71DA5" w:rsidP="008A126F">
      <w:pPr>
        <w:bidi/>
        <w:rPr>
          <w:sz w:val="24"/>
          <w:szCs w:val="24"/>
        </w:rPr>
      </w:pPr>
      <w:r w:rsidRPr="00F72DA6">
        <w:rPr>
          <w:rFonts w:ascii="Helvetica" w:hAnsi="Helvetica" w:cs="Helvetica"/>
          <w:color w:val="1C1E21"/>
          <w:sz w:val="24"/>
          <w:szCs w:val="24"/>
          <w:shd w:val="clear" w:color="auto" w:fill="FFFFFF"/>
        </w:rPr>
        <w:br/>
      </w:r>
      <w:r w:rsidRPr="00F72DA6">
        <w:rPr>
          <w:rStyle w:val="textexposedshow"/>
          <w:rFonts w:ascii="Helvetica" w:hAnsi="Helvetica" w:cs="Helvetica"/>
          <w:color w:val="1C1E21"/>
          <w:sz w:val="24"/>
          <w:szCs w:val="24"/>
          <w:shd w:val="clear" w:color="auto" w:fill="FFFFFF"/>
          <w:rtl/>
        </w:rPr>
        <w:t>עמית רייכמן – רפואה סינית, דיקור שיאצו וטווינה</w:t>
      </w:r>
      <w:r w:rsidRPr="00F72DA6">
        <w:rPr>
          <w:rFonts w:ascii="Helvetica" w:hAnsi="Helvetica" w:cs="Helvetica"/>
          <w:color w:val="1C1E21"/>
          <w:sz w:val="24"/>
          <w:szCs w:val="24"/>
          <w:shd w:val="clear" w:color="auto" w:fill="FFFFFF"/>
        </w:rPr>
        <w:br/>
      </w:r>
      <w:r>
        <w:rPr>
          <w:rStyle w:val="textexposedshow"/>
          <w:rFonts w:ascii="Helvetica" w:hAnsi="Helvetica" w:cs="Helvetica"/>
          <w:color w:val="1C1E21"/>
          <w:sz w:val="24"/>
          <w:szCs w:val="24"/>
          <w:shd w:val="clear" w:color="auto" w:fill="FFFFFF"/>
          <w:rtl/>
        </w:rPr>
        <w:t xml:space="preserve">קליניקה אורטופדית </w:t>
      </w:r>
      <w:r>
        <w:rPr>
          <w:rStyle w:val="textexposedshow"/>
          <w:rFonts w:ascii="Helvetica" w:hAnsi="Helvetica" w:cs="Helvetica"/>
          <w:color w:val="1C1E21"/>
          <w:sz w:val="24"/>
          <w:szCs w:val="24"/>
          <w:shd w:val="clear" w:color="auto" w:fill="FFFFFF"/>
        </w:rPr>
        <w:t>Orthoactive</w:t>
      </w:r>
      <w:r>
        <w:rPr>
          <w:rStyle w:val="textexposedshow"/>
          <w:rFonts w:ascii="Helvetica" w:hAnsi="Helvetica" w:cs="Helvetica"/>
          <w:color w:val="1C1E21"/>
          <w:sz w:val="24"/>
          <w:szCs w:val="24"/>
          <w:shd w:val="clear" w:color="auto" w:fill="FFFFFF"/>
          <w:rtl/>
        </w:rPr>
        <w:t xml:space="preserve"> בנתניה וב</w:t>
      </w:r>
      <w:bookmarkStart w:id="0" w:name="_GoBack"/>
      <w:bookmarkEnd w:id="0"/>
      <w:r w:rsidRPr="00F72DA6">
        <w:rPr>
          <w:rStyle w:val="textexposedshow"/>
          <w:rFonts w:ascii="Helvetica" w:hAnsi="Helvetica" w:cs="Helvetica"/>
          <w:color w:val="1C1E21"/>
          <w:sz w:val="24"/>
          <w:szCs w:val="24"/>
          <w:shd w:val="clear" w:color="auto" w:fill="FFFFFF"/>
          <w:rtl/>
        </w:rPr>
        <w:t>כפר ידידיה</w:t>
      </w:r>
      <w:r w:rsidRPr="00F72DA6">
        <w:rPr>
          <w:rFonts w:ascii="Helvetica" w:hAnsi="Helvetica" w:cs="Helvetica"/>
          <w:color w:val="1C1E21"/>
          <w:sz w:val="24"/>
          <w:szCs w:val="24"/>
          <w:shd w:val="clear" w:color="auto" w:fill="FFFFFF"/>
        </w:rPr>
        <w:br/>
      </w:r>
    </w:p>
    <w:sectPr w:rsidR="00C71DA5" w:rsidRPr="00F72DA6" w:rsidSect="00F72DA6">
      <w:pgSz w:w="12240" w:h="15840" w:code="1"/>
      <w:pgMar w:top="595"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Helvetica">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drawingGridHorizontalSpacing w:val="110"/>
  <w:displayHorizontalDrawingGridEvery w:val="2"/>
  <w:displayVerticalDrawingGridEvery w:val="2"/>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72DA6"/>
    <w:rsid w:val="00000128"/>
    <w:rsid w:val="00000339"/>
    <w:rsid w:val="000022A4"/>
    <w:rsid w:val="00002711"/>
    <w:rsid w:val="0000284B"/>
    <w:rsid w:val="00003C33"/>
    <w:rsid w:val="000042BB"/>
    <w:rsid w:val="00004678"/>
    <w:rsid w:val="00005FB1"/>
    <w:rsid w:val="00007365"/>
    <w:rsid w:val="00007DA7"/>
    <w:rsid w:val="000100C6"/>
    <w:rsid w:val="000103D2"/>
    <w:rsid w:val="00010412"/>
    <w:rsid w:val="000108C6"/>
    <w:rsid w:val="0001098A"/>
    <w:rsid w:val="00011086"/>
    <w:rsid w:val="00011432"/>
    <w:rsid w:val="00012108"/>
    <w:rsid w:val="000124F9"/>
    <w:rsid w:val="00013D45"/>
    <w:rsid w:val="00014223"/>
    <w:rsid w:val="00017377"/>
    <w:rsid w:val="000200A5"/>
    <w:rsid w:val="000204B6"/>
    <w:rsid w:val="00020AC0"/>
    <w:rsid w:val="000214BA"/>
    <w:rsid w:val="000240FA"/>
    <w:rsid w:val="00024DF5"/>
    <w:rsid w:val="000262B0"/>
    <w:rsid w:val="00032760"/>
    <w:rsid w:val="00032D97"/>
    <w:rsid w:val="0003431D"/>
    <w:rsid w:val="000378AA"/>
    <w:rsid w:val="00040647"/>
    <w:rsid w:val="000412E5"/>
    <w:rsid w:val="00042ECA"/>
    <w:rsid w:val="00044475"/>
    <w:rsid w:val="00045CD4"/>
    <w:rsid w:val="00052A59"/>
    <w:rsid w:val="000545A1"/>
    <w:rsid w:val="000552EF"/>
    <w:rsid w:val="000562D7"/>
    <w:rsid w:val="00057D09"/>
    <w:rsid w:val="00060CF9"/>
    <w:rsid w:val="0006151A"/>
    <w:rsid w:val="0006173A"/>
    <w:rsid w:val="000633D2"/>
    <w:rsid w:val="00066119"/>
    <w:rsid w:val="00067726"/>
    <w:rsid w:val="0007083C"/>
    <w:rsid w:val="000710E1"/>
    <w:rsid w:val="00073EC0"/>
    <w:rsid w:val="00074A2F"/>
    <w:rsid w:val="000753ED"/>
    <w:rsid w:val="00075524"/>
    <w:rsid w:val="0007644B"/>
    <w:rsid w:val="00080D07"/>
    <w:rsid w:val="00081349"/>
    <w:rsid w:val="00082F4A"/>
    <w:rsid w:val="0008357A"/>
    <w:rsid w:val="00083B85"/>
    <w:rsid w:val="00084D35"/>
    <w:rsid w:val="00085A5D"/>
    <w:rsid w:val="0008646F"/>
    <w:rsid w:val="00092468"/>
    <w:rsid w:val="0009514C"/>
    <w:rsid w:val="00096C96"/>
    <w:rsid w:val="00097569"/>
    <w:rsid w:val="000A07A3"/>
    <w:rsid w:val="000A1C7C"/>
    <w:rsid w:val="000A2C1F"/>
    <w:rsid w:val="000A377B"/>
    <w:rsid w:val="000A4480"/>
    <w:rsid w:val="000A4638"/>
    <w:rsid w:val="000A6866"/>
    <w:rsid w:val="000A7038"/>
    <w:rsid w:val="000A7A5D"/>
    <w:rsid w:val="000B601A"/>
    <w:rsid w:val="000B60CB"/>
    <w:rsid w:val="000B7404"/>
    <w:rsid w:val="000C010E"/>
    <w:rsid w:val="000C6C4A"/>
    <w:rsid w:val="000D05D9"/>
    <w:rsid w:val="000D0D93"/>
    <w:rsid w:val="000D1B9A"/>
    <w:rsid w:val="000D1E51"/>
    <w:rsid w:val="000D2993"/>
    <w:rsid w:val="000D3E52"/>
    <w:rsid w:val="000D4A6C"/>
    <w:rsid w:val="000D683D"/>
    <w:rsid w:val="000D7085"/>
    <w:rsid w:val="000D75EA"/>
    <w:rsid w:val="000E128D"/>
    <w:rsid w:val="000E1691"/>
    <w:rsid w:val="000E1CB0"/>
    <w:rsid w:val="000E21D0"/>
    <w:rsid w:val="000E4732"/>
    <w:rsid w:val="000E5C9C"/>
    <w:rsid w:val="000E76A0"/>
    <w:rsid w:val="000F3ED8"/>
    <w:rsid w:val="000F571A"/>
    <w:rsid w:val="000F6D56"/>
    <w:rsid w:val="001011F8"/>
    <w:rsid w:val="0010389F"/>
    <w:rsid w:val="00103F03"/>
    <w:rsid w:val="00103F0D"/>
    <w:rsid w:val="00105C8A"/>
    <w:rsid w:val="00107260"/>
    <w:rsid w:val="001105D8"/>
    <w:rsid w:val="001135D5"/>
    <w:rsid w:val="00113C38"/>
    <w:rsid w:val="00113DFF"/>
    <w:rsid w:val="001140EE"/>
    <w:rsid w:val="001151B9"/>
    <w:rsid w:val="00115B27"/>
    <w:rsid w:val="0011781F"/>
    <w:rsid w:val="00117A79"/>
    <w:rsid w:val="00120303"/>
    <w:rsid w:val="00121F06"/>
    <w:rsid w:val="001224DE"/>
    <w:rsid w:val="0012311B"/>
    <w:rsid w:val="00123165"/>
    <w:rsid w:val="00123706"/>
    <w:rsid w:val="0012522E"/>
    <w:rsid w:val="001264A2"/>
    <w:rsid w:val="00126C58"/>
    <w:rsid w:val="0013318B"/>
    <w:rsid w:val="00133364"/>
    <w:rsid w:val="0013446A"/>
    <w:rsid w:val="00135B5C"/>
    <w:rsid w:val="00140097"/>
    <w:rsid w:val="00140115"/>
    <w:rsid w:val="00141DD6"/>
    <w:rsid w:val="0014388A"/>
    <w:rsid w:val="001439BD"/>
    <w:rsid w:val="00143F0D"/>
    <w:rsid w:val="0014498B"/>
    <w:rsid w:val="00151C27"/>
    <w:rsid w:val="00152623"/>
    <w:rsid w:val="001541ED"/>
    <w:rsid w:val="0015697E"/>
    <w:rsid w:val="001569E2"/>
    <w:rsid w:val="00156CDB"/>
    <w:rsid w:val="001574DD"/>
    <w:rsid w:val="0016050C"/>
    <w:rsid w:val="00161069"/>
    <w:rsid w:val="00161E35"/>
    <w:rsid w:val="00162B9A"/>
    <w:rsid w:val="00162CD5"/>
    <w:rsid w:val="001635C9"/>
    <w:rsid w:val="00164411"/>
    <w:rsid w:val="00164EDB"/>
    <w:rsid w:val="00165504"/>
    <w:rsid w:val="00167651"/>
    <w:rsid w:val="00172607"/>
    <w:rsid w:val="00173989"/>
    <w:rsid w:val="001742B8"/>
    <w:rsid w:val="001748C5"/>
    <w:rsid w:val="001763B4"/>
    <w:rsid w:val="001773C4"/>
    <w:rsid w:val="0018036C"/>
    <w:rsid w:val="0018095F"/>
    <w:rsid w:val="00181130"/>
    <w:rsid w:val="0018148D"/>
    <w:rsid w:val="00181D7F"/>
    <w:rsid w:val="00184A45"/>
    <w:rsid w:val="00184DB2"/>
    <w:rsid w:val="001856B1"/>
    <w:rsid w:val="00186BA5"/>
    <w:rsid w:val="0018734F"/>
    <w:rsid w:val="00187EA7"/>
    <w:rsid w:val="001917AA"/>
    <w:rsid w:val="001945CE"/>
    <w:rsid w:val="0019787D"/>
    <w:rsid w:val="00197BDF"/>
    <w:rsid w:val="001A0774"/>
    <w:rsid w:val="001A07E7"/>
    <w:rsid w:val="001A12B2"/>
    <w:rsid w:val="001A2939"/>
    <w:rsid w:val="001A35E0"/>
    <w:rsid w:val="001A43E5"/>
    <w:rsid w:val="001A48B4"/>
    <w:rsid w:val="001A5EEC"/>
    <w:rsid w:val="001A6283"/>
    <w:rsid w:val="001B16C9"/>
    <w:rsid w:val="001B1C06"/>
    <w:rsid w:val="001B2224"/>
    <w:rsid w:val="001B3CD8"/>
    <w:rsid w:val="001B4E9A"/>
    <w:rsid w:val="001B593B"/>
    <w:rsid w:val="001B5A3B"/>
    <w:rsid w:val="001C1743"/>
    <w:rsid w:val="001C3B64"/>
    <w:rsid w:val="001C636F"/>
    <w:rsid w:val="001D0264"/>
    <w:rsid w:val="001D236D"/>
    <w:rsid w:val="001D2AC5"/>
    <w:rsid w:val="001D38EC"/>
    <w:rsid w:val="001D3AE5"/>
    <w:rsid w:val="001D65EE"/>
    <w:rsid w:val="001D6A06"/>
    <w:rsid w:val="001D7830"/>
    <w:rsid w:val="001E011A"/>
    <w:rsid w:val="001E05C4"/>
    <w:rsid w:val="001E2EFB"/>
    <w:rsid w:val="001E439F"/>
    <w:rsid w:val="001E4B1D"/>
    <w:rsid w:val="001E545C"/>
    <w:rsid w:val="001E603B"/>
    <w:rsid w:val="001E7069"/>
    <w:rsid w:val="001E74DB"/>
    <w:rsid w:val="001E78A0"/>
    <w:rsid w:val="001F0D7F"/>
    <w:rsid w:val="001F24CA"/>
    <w:rsid w:val="001F2571"/>
    <w:rsid w:val="001F450E"/>
    <w:rsid w:val="001F50FC"/>
    <w:rsid w:val="001F5129"/>
    <w:rsid w:val="001F7077"/>
    <w:rsid w:val="001F755F"/>
    <w:rsid w:val="001F7D68"/>
    <w:rsid w:val="00200BE8"/>
    <w:rsid w:val="00201DD9"/>
    <w:rsid w:val="00204EE1"/>
    <w:rsid w:val="002079C9"/>
    <w:rsid w:val="0021063A"/>
    <w:rsid w:val="002106C2"/>
    <w:rsid w:val="002106FC"/>
    <w:rsid w:val="00210A58"/>
    <w:rsid w:val="00212453"/>
    <w:rsid w:val="00212790"/>
    <w:rsid w:val="00213B47"/>
    <w:rsid w:val="002146AD"/>
    <w:rsid w:val="002154DE"/>
    <w:rsid w:val="002156D5"/>
    <w:rsid w:val="002208EC"/>
    <w:rsid w:val="00221C0C"/>
    <w:rsid w:val="00222424"/>
    <w:rsid w:val="00223770"/>
    <w:rsid w:val="00223D5A"/>
    <w:rsid w:val="00226127"/>
    <w:rsid w:val="0022648D"/>
    <w:rsid w:val="00226C93"/>
    <w:rsid w:val="00226CF7"/>
    <w:rsid w:val="00227315"/>
    <w:rsid w:val="002301EB"/>
    <w:rsid w:val="00233D15"/>
    <w:rsid w:val="002346C1"/>
    <w:rsid w:val="002350F3"/>
    <w:rsid w:val="00236390"/>
    <w:rsid w:val="00241C63"/>
    <w:rsid w:val="00241E72"/>
    <w:rsid w:val="0024252F"/>
    <w:rsid w:val="0024411E"/>
    <w:rsid w:val="0024442B"/>
    <w:rsid w:val="0024555C"/>
    <w:rsid w:val="00245608"/>
    <w:rsid w:val="00245799"/>
    <w:rsid w:val="00245E58"/>
    <w:rsid w:val="00245FD4"/>
    <w:rsid w:val="00246931"/>
    <w:rsid w:val="00246DDC"/>
    <w:rsid w:val="002471D4"/>
    <w:rsid w:val="00247874"/>
    <w:rsid w:val="00247D6C"/>
    <w:rsid w:val="00247F44"/>
    <w:rsid w:val="0025042E"/>
    <w:rsid w:val="00250BEC"/>
    <w:rsid w:val="00250C75"/>
    <w:rsid w:val="00250DEF"/>
    <w:rsid w:val="0025249E"/>
    <w:rsid w:val="002527F3"/>
    <w:rsid w:val="002538B0"/>
    <w:rsid w:val="0025390D"/>
    <w:rsid w:val="0025397E"/>
    <w:rsid w:val="00253BF8"/>
    <w:rsid w:val="0025434E"/>
    <w:rsid w:val="002546E0"/>
    <w:rsid w:val="002555E5"/>
    <w:rsid w:val="00256662"/>
    <w:rsid w:val="0025759D"/>
    <w:rsid w:val="00257664"/>
    <w:rsid w:val="00257DE0"/>
    <w:rsid w:val="002637CE"/>
    <w:rsid w:val="002651DB"/>
    <w:rsid w:val="002655AD"/>
    <w:rsid w:val="002663D5"/>
    <w:rsid w:val="00266AA6"/>
    <w:rsid w:val="00266F8D"/>
    <w:rsid w:val="00270058"/>
    <w:rsid w:val="00270B24"/>
    <w:rsid w:val="0027128A"/>
    <w:rsid w:val="00272487"/>
    <w:rsid w:val="00272899"/>
    <w:rsid w:val="00274A04"/>
    <w:rsid w:val="00275B27"/>
    <w:rsid w:val="00276968"/>
    <w:rsid w:val="00276DA2"/>
    <w:rsid w:val="002771B6"/>
    <w:rsid w:val="00277D2C"/>
    <w:rsid w:val="00280B28"/>
    <w:rsid w:val="0028175A"/>
    <w:rsid w:val="00281D4A"/>
    <w:rsid w:val="00284496"/>
    <w:rsid w:val="00284518"/>
    <w:rsid w:val="00284ACC"/>
    <w:rsid w:val="002856FA"/>
    <w:rsid w:val="00287222"/>
    <w:rsid w:val="0029136A"/>
    <w:rsid w:val="00294D8F"/>
    <w:rsid w:val="00295399"/>
    <w:rsid w:val="00295972"/>
    <w:rsid w:val="00296573"/>
    <w:rsid w:val="00297D0D"/>
    <w:rsid w:val="00297D21"/>
    <w:rsid w:val="002A0CDF"/>
    <w:rsid w:val="002A0F5E"/>
    <w:rsid w:val="002A3203"/>
    <w:rsid w:val="002A3D84"/>
    <w:rsid w:val="002A3E27"/>
    <w:rsid w:val="002A405B"/>
    <w:rsid w:val="002A529B"/>
    <w:rsid w:val="002A5ABE"/>
    <w:rsid w:val="002A6DA2"/>
    <w:rsid w:val="002A794D"/>
    <w:rsid w:val="002B097C"/>
    <w:rsid w:val="002B1B1D"/>
    <w:rsid w:val="002B1E57"/>
    <w:rsid w:val="002B2B33"/>
    <w:rsid w:val="002B3D8D"/>
    <w:rsid w:val="002B4258"/>
    <w:rsid w:val="002B6CA8"/>
    <w:rsid w:val="002B7212"/>
    <w:rsid w:val="002B7E63"/>
    <w:rsid w:val="002C0566"/>
    <w:rsid w:val="002C0B34"/>
    <w:rsid w:val="002C123B"/>
    <w:rsid w:val="002C12A0"/>
    <w:rsid w:val="002C1361"/>
    <w:rsid w:val="002C2393"/>
    <w:rsid w:val="002C2EEA"/>
    <w:rsid w:val="002C3CD6"/>
    <w:rsid w:val="002C6605"/>
    <w:rsid w:val="002C6C60"/>
    <w:rsid w:val="002D28D5"/>
    <w:rsid w:val="002D6B04"/>
    <w:rsid w:val="002D7E12"/>
    <w:rsid w:val="002E7436"/>
    <w:rsid w:val="002E777C"/>
    <w:rsid w:val="002F10CA"/>
    <w:rsid w:val="002F1C0B"/>
    <w:rsid w:val="002F2729"/>
    <w:rsid w:val="002F39A6"/>
    <w:rsid w:val="002F6DED"/>
    <w:rsid w:val="00300D85"/>
    <w:rsid w:val="00301067"/>
    <w:rsid w:val="0030159A"/>
    <w:rsid w:val="003105CD"/>
    <w:rsid w:val="0031080E"/>
    <w:rsid w:val="0031235B"/>
    <w:rsid w:val="00314A37"/>
    <w:rsid w:val="00315582"/>
    <w:rsid w:val="0032289E"/>
    <w:rsid w:val="00326394"/>
    <w:rsid w:val="003307DA"/>
    <w:rsid w:val="00331D11"/>
    <w:rsid w:val="00331D88"/>
    <w:rsid w:val="00332D0B"/>
    <w:rsid w:val="0033395C"/>
    <w:rsid w:val="00335268"/>
    <w:rsid w:val="00337C98"/>
    <w:rsid w:val="003425C3"/>
    <w:rsid w:val="00343E19"/>
    <w:rsid w:val="00346BE3"/>
    <w:rsid w:val="00347764"/>
    <w:rsid w:val="00351C8D"/>
    <w:rsid w:val="003525D2"/>
    <w:rsid w:val="003525FF"/>
    <w:rsid w:val="0035270D"/>
    <w:rsid w:val="003546BC"/>
    <w:rsid w:val="00355195"/>
    <w:rsid w:val="003556A1"/>
    <w:rsid w:val="003565C4"/>
    <w:rsid w:val="003601AA"/>
    <w:rsid w:val="00360C0B"/>
    <w:rsid w:val="00361152"/>
    <w:rsid w:val="003643BD"/>
    <w:rsid w:val="00364DA5"/>
    <w:rsid w:val="00364F82"/>
    <w:rsid w:val="0036670C"/>
    <w:rsid w:val="0036786A"/>
    <w:rsid w:val="00367DF0"/>
    <w:rsid w:val="00370B25"/>
    <w:rsid w:val="00371FD9"/>
    <w:rsid w:val="003725CF"/>
    <w:rsid w:val="003727C4"/>
    <w:rsid w:val="00373281"/>
    <w:rsid w:val="0037560F"/>
    <w:rsid w:val="00377126"/>
    <w:rsid w:val="0037727C"/>
    <w:rsid w:val="003772BA"/>
    <w:rsid w:val="00381902"/>
    <w:rsid w:val="00381FBC"/>
    <w:rsid w:val="003829DD"/>
    <w:rsid w:val="003833BD"/>
    <w:rsid w:val="0038402B"/>
    <w:rsid w:val="00386C6A"/>
    <w:rsid w:val="00387D5E"/>
    <w:rsid w:val="00391B88"/>
    <w:rsid w:val="00392F87"/>
    <w:rsid w:val="0039311F"/>
    <w:rsid w:val="00393260"/>
    <w:rsid w:val="00394902"/>
    <w:rsid w:val="00395089"/>
    <w:rsid w:val="00396683"/>
    <w:rsid w:val="00396F24"/>
    <w:rsid w:val="0039708C"/>
    <w:rsid w:val="003A572F"/>
    <w:rsid w:val="003A74B8"/>
    <w:rsid w:val="003A7867"/>
    <w:rsid w:val="003B0D3E"/>
    <w:rsid w:val="003B2227"/>
    <w:rsid w:val="003B290F"/>
    <w:rsid w:val="003B29EF"/>
    <w:rsid w:val="003B4CF8"/>
    <w:rsid w:val="003B608F"/>
    <w:rsid w:val="003C027F"/>
    <w:rsid w:val="003C061D"/>
    <w:rsid w:val="003C14D6"/>
    <w:rsid w:val="003C1973"/>
    <w:rsid w:val="003C200D"/>
    <w:rsid w:val="003C2154"/>
    <w:rsid w:val="003C237D"/>
    <w:rsid w:val="003C330D"/>
    <w:rsid w:val="003C3E27"/>
    <w:rsid w:val="003C4453"/>
    <w:rsid w:val="003C46F2"/>
    <w:rsid w:val="003C53FD"/>
    <w:rsid w:val="003C6422"/>
    <w:rsid w:val="003D0A45"/>
    <w:rsid w:val="003D13A9"/>
    <w:rsid w:val="003D1770"/>
    <w:rsid w:val="003D49D8"/>
    <w:rsid w:val="003D563A"/>
    <w:rsid w:val="003D5E80"/>
    <w:rsid w:val="003E07F9"/>
    <w:rsid w:val="003E0B20"/>
    <w:rsid w:val="003E1B4B"/>
    <w:rsid w:val="003E21CA"/>
    <w:rsid w:val="003E2B24"/>
    <w:rsid w:val="003E3267"/>
    <w:rsid w:val="003E389D"/>
    <w:rsid w:val="003E556E"/>
    <w:rsid w:val="003E6152"/>
    <w:rsid w:val="003F0D9D"/>
    <w:rsid w:val="003F0EE9"/>
    <w:rsid w:val="003F1760"/>
    <w:rsid w:val="003F1B84"/>
    <w:rsid w:val="003F1BEA"/>
    <w:rsid w:val="003F4E5D"/>
    <w:rsid w:val="00401092"/>
    <w:rsid w:val="0040240F"/>
    <w:rsid w:val="004032A9"/>
    <w:rsid w:val="004045C7"/>
    <w:rsid w:val="00404A20"/>
    <w:rsid w:val="00405292"/>
    <w:rsid w:val="004053DF"/>
    <w:rsid w:val="004056F5"/>
    <w:rsid w:val="004072B1"/>
    <w:rsid w:val="00407F5A"/>
    <w:rsid w:val="004113EA"/>
    <w:rsid w:val="00412144"/>
    <w:rsid w:val="00414B67"/>
    <w:rsid w:val="004167DE"/>
    <w:rsid w:val="0042189D"/>
    <w:rsid w:val="0042240C"/>
    <w:rsid w:val="00423BEF"/>
    <w:rsid w:val="004240A4"/>
    <w:rsid w:val="004242AC"/>
    <w:rsid w:val="004265F1"/>
    <w:rsid w:val="00427851"/>
    <w:rsid w:val="0043661E"/>
    <w:rsid w:val="004379BA"/>
    <w:rsid w:val="00437D80"/>
    <w:rsid w:val="0044162F"/>
    <w:rsid w:val="00441834"/>
    <w:rsid w:val="0044216E"/>
    <w:rsid w:val="00442F90"/>
    <w:rsid w:val="004447F3"/>
    <w:rsid w:val="0044655F"/>
    <w:rsid w:val="0044770E"/>
    <w:rsid w:val="0045036B"/>
    <w:rsid w:val="00450B3D"/>
    <w:rsid w:val="004514D0"/>
    <w:rsid w:val="0045565B"/>
    <w:rsid w:val="00455712"/>
    <w:rsid w:val="00456FC8"/>
    <w:rsid w:val="004606BD"/>
    <w:rsid w:val="004607FA"/>
    <w:rsid w:val="00460C72"/>
    <w:rsid w:val="004611C9"/>
    <w:rsid w:val="004644A1"/>
    <w:rsid w:val="0046470B"/>
    <w:rsid w:val="00464793"/>
    <w:rsid w:val="00464D0A"/>
    <w:rsid w:val="0046529B"/>
    <w:rsid w:val="0046664B"/>
    <w:rsid w:val="00470256"/>
    <w:rsid w:val="0047155D"/>
    <w:rsid w:val="00472F21"/>
    <w:rsid w:val="00473BAE"/>
    <w:rsid w:val="0047465C"/>
    <w:rsid w:val="00475A2E"/>
    <w:rsid w:val="004849A2"/>
    <w:rsid w:val="00484E58"/>
    <w:rsid w:val="004851A6"/>
    <w:rsid w:val="004868D8"/>
    <w:rsid w:val="004872E3"/>
    <w:rsid w:val="004878EA"/>
    <w:rsid w:val="00487B70"/>
    <w:rsid w:val="004901EC"/>
    <w:rsid w:val="00490BF5"/>
    <w:rsid w:val="00493931"/>
    <w:rsid w:val="00494917"/>
    <w:rsid w:val="00494A38"/>
    <w:rsid w:val="00497BB0"/>
    <w:rsid w:val="004A0664"/>
    <w:rsid w:val="004A2276"/>
    <w:rsid w:val="004A423C"/>
    <w:rsid w:val="004A4A35"/>
    <w:rsid w:val="004A53DD"/>
    <w:rsid w:val="004A7261"/>
    <w:rsid w:val="004B0804"/>
    <w:rsid w:val="004B10EA"/>
    <w:rsid w:val="004B119C"/>
    <w:rsid w:val="004B26AC"/>
    <w:rsid w:val="004B2D5C"/>
    <w:rsid w:val="004B2F12"/>
    <w:rsid w:val="004B494F"/>
    <w:rsid w:val="004B5BF1"/>
    <w:rsid w:val="004B5C0C"/>
    <w:rsid w:val="004B5F89"/>
    <w:rsid w:val="004B6C00"/>
    <w:rsid w:val="004C138F"/>
    <w:rsid w:val="004C2389"/>
    <w:rsid w:val="004C28A1"/>
    <w:rsid w:val="004C4C89"/>
    <w:rsid w:val="004C5C72"/>
    <w:rsid w:val="004C7151"/>
    <w:rsid w:val="004C7496"/>
    <w:rsid w:val="004D0CFF"/>
    <w:rsid w:val="004D3C6E"/>
    <w:rsid w:val="004D644A"/>
    <w:rsid w:val="004D6BBC"/>
    <w:rsid w:val="004E0390"/>
    <w:rsid w:val="004E08E1"/>
    <w:rsid w:val="004E0CBC"/>
    <w:rsid w:val="004E12E8"/>
    <w:rsid w:val="004E15EF"/>
    <w:rsid w:val="004E357D"/>
    <w:rsid w:val="004E6DEA"/>
    <w:rsid w:val="004E707E"/>
    <w:rsid w:val="004E73AC"/>
    <w:rsid w:val="004E7E56"/>
    <w:rsid w:val="004F03CC"/>
    <w:rsid w:val="004F22E6"/>
    <w:rsid w:val="004F239F"/>
    <w:rsid w:val="004F2BF0"/>
    <w:rsid w:val="004F2DC5"/>
    <w:rsid w:val="004F2F6D"/>
    <w:rsid w:val="004F38AA"/>
    <w:rsid w:val="004F3BEC"/>
    <w:rsid w:val="004F5449"/>
    <w:rsid w:val="004F649C"/>
    <w:rsid w:val="004F7FBC"/>
    <w:rsid w:val="00500A69"/>
    <w:rsid w:val="00503CE7"/>
    <w:rsid w:val="005048D4"/>
    <w:rsid w:val="005054E8"/>
    <w:rsid w:val="00506D3B"/>
    <w:rsid w:val="00507BA4"/>
    <w:rsid w:val="00510BC1"/>
    <w:rsid w:val="005111FE"/>
    <w:rsid w:val="00513374"/>
    <w:rsid w:val="00513505"/>
    <w:rsid w:val="00514159"/>
    <w:rsid w:val="00514D0E"/>
    <w:rsid w:val="00515827"/>
    <w:rsid w:val="00515E27"/>
    <w:rsid w:val="00517EF2"/>
    <w:rsid w:val="00521437"/>
    <w:rsid w:val="0052214B"/>
    <w:rsid w:val="00526A8D"/>
    <w:rsid w:val="00527F69"/>
    <w:rsid w:val="005309C1"/>
    <w:rsid w:val="00530ABE"/>
    <w:rsid w:val="005323A4"/>
    <w:rsid w:val="0053252D"/>
    <w:rsid w:val="00533CBC"/>
    <w:rsid w:val="00534919"/>
    <w:rsid w:val="005353B9"/>
    <w:rsid w:val="00536B69"/>
    <w:rsid w:val="005411B0"/>
    <w:rsid w:val="00541BD9"/>
    <w:rsid w:val="005421C0"/>
    <w:rsid w:val="00543601"/>
    <w:rsid w:val="005446D7"/>
    <w:rsid w:val="005448A1"/>
    <w:rsid w:val="00544C1D"/>
    <w:rsid w:val="00545B19"/>
    <w:rsid w:val="00547D3B"/>
    <w:rsid w:val="00553AD9"/>
    <w:rsid w:val="005546C2"/>
    <w:rsid w:val="00555165"/>
    <w:rsid w:val="00556481"/>
    <w:rsid w:val="00560425"/>
    <w:rsid w:val="005608AD"/>
    <w:rsid w:val="00560CBA"/>
    <w:rsid w:val="005621F9"/>
    <w:rsid w:val="00562A44"/>
    <w:rsid w:val="00562F42"/>
    <w:rsid w:val="005637B8"/>
    <w:rsid w:val="00563E40"/>
    <w:rsid w:val="005648D5"/>
    <w:rsid w:val="005655F8"/>
    <w:rsid w:val="00565A21"/>
    <w:rsid w:val="00567305"/>
    <w:rsid w:val="0056798B"/>
    <w:rsid w:val="0057329E"/>
    <w:rsid w:val="005759F9"/>
    <w:rsid w:val="00580C82"/>
    <w:rsid w:val="005826DD"/>
    <w:rsid w:val="00582786"/>
    <w:rsid w:val="00583B94"/>
    <w:rsid w:val="005843CD"/>
    <w:rsid w:val="00584929"/>
    <w:rsid w:val="00584EB8"/>
    <w:rsid w:val="00587DE3"/>
    <w:rsid w:val="00590942"/>
    <w:rsid w:val="005959C1"/>
    <w:rsid w:val="005960A6"/>
    <w:rsid w:val="0059703C"/>
    <w:rsid w:val="00597662"/>
    <w:rsid w:val="00597CDD"/>
    <w:rsid w:val="005A2749"/>
    <w:rsid w:val="005A736C"/>
    <w:rsid w:val="005A78D5"/>
    <w:rsid w:val="005A7F49"/>
    <w:rsid w:val="005B0BEB"/>
    <w:rsid w:val="005B1E1C"/>
    <w:rsid w:val="005B2DE4"/>
    <w:rsid w:val="005B3D01"/>
    <w:rsid w:val="005B3F05"/>
    <w:rsid w:val="005B3FE8"/>
    <w:rsid w:val="005B400F"/>
    <w:rsid w:val="005B4845"/>
    <w:rsid w:val="005B4B67"/>
    <w:rsid w:val="005B589F"/>
    <w:rsid w:val="005B5993"/>
    <w:rsid w:val="005B5A76"/>
    <w:rsid w:val="005B7900"/>
    <w:rsid w:val="005C17A3"/>
    <w:rsid w:val="005C3DF6"/>
    <w:rsid w:val="005C3FE5"/>
    <w:rsid w:val="005C587C"/>
    <w:rsid w:val="005C5ACD"/>
    <w:rsid w:val="005C5DEC"/>
    <w:rsid w:val="005C6FA7"/>
    <w:rsid w:val="005D1146"/>
    <w:rsid w:val="005D3356"/>
    <w:rsid w:val="005D3AA8"/>
    <w:rsid w:val="005D3BF7"/>
    <w:rsid w:val="005D3E5E"/>
    <w:rsid w:val="005D407F"/>
    <w:rsid w:val="005D4AC3"/>
    <w:rsid w:val="005D5A63"/>
    <w:rsid w:val="005D68C0"/>
    <w:rsid w:val="005D7393"/>
    <w:rsid w:val="005E01F9"/>
    <w:rsid w:val="005E1331"/>
    <w:rsid w:val="005E13DE"/>
    <w:rsid w:val="005E3B0A"/>
    <w:rsid w:val="005E4E24"/>
    <w:rsid w:val="005E4FEC"/>
    <w:rsid w:val="005E5D9D"/>
    <w:rsid w:val="005E66DE"/>
    <w:rsid w:val="005E789A"/>
    <w:rsid w:val="005F1D44"/>
    <w:rsid w:val="005F2063"/>
    <w:rsid w:val="005F2285"/>
    <w:rsid w:val="005F2CD0"/>
    <w:rsid w:val="005F34C4"/>
    <w:rsid w:val="005F4060"/>
    <w:rsid w:val="005F42D3"/>
    <w:rsid w:val="005F6262"/>
    <w:rsid w:val="005F649C"/>
    <w:rsid w:val="005F6C28"/>
    <w:rsid w:val="005F799A"/>
    <w:rsid w:val="00600331"/>
    <w:rsid w:val="00602D8B"/>
    <w:rsid w:val="006039C4"/>
    <w:rsid w:val="00603B77"/>
    <w:rsid w:val="006049A7"/>
    <w:rsid w:val="00605801"/>
    <w:rsid w:val="0060740F"/>
    <w:rsid w:val="0060752A"/>
    <w:rsid w:val="0060777F"/>
    <w:rsid w:val="00607BFD"/>
    <w:rsid w:val="006109B6"/>
    <w:rsid w:val="00610B95"/>
    <w:rsid w:val="0061199B"/>
    <w:rsid w:val="00611E8F"/>
    <w:rsid w:val="006121AD"/>
    <w:rsid w:val="00612AAD"/>
    <w:rsid w:val="00612BE3"/>
    <w:rsid w:val="00612C62"/>
    <w:rsid w:val="0061525E"/>
    <w:rsid w:val="00615370"/>
    <w:rsid w:val="00616354"/>
    <w:rsid w:val="00616CC1"/>
    <w:rsid w:val="00617DD8"/>
    <w:rsid w:val="00620A39"/>
    <w:rsid w:val="00621C28"/>
    <w:rsid w:val="006221AA"/>
    <w:rsid w:val="00622C6F"/>
    <w:rsid w:val="00623172"/>
    <w:rsid w:val="00623634"/>
    <w:rsid w:val="00623E3C"/>
    <w:rsid w:val="0062590F"/>
    <w:rsid w:val="00625A00"/>
    <w:rsid w:val="00625A41"/>
    <w:rsid w:val="00626ED0"/>
    <w:rsid w:val="0063078B"/>
    <w:rsid w:val="00632BBD"/>
    <w:rsid w:val="00632ED5"/>
    <w:rsid w:val="006353AE"/>
    <w:rsid w:val="006405A0"/>
    <w:rsid w:val="00641A10"/>
    <w:rsid w:val="00641AAD"/>
    <w:rsid w:val="0064351A"/>
    <w:rsid w:val="006449CF"/>
    <w:rsid w:val="0064550F"/>
    <w:rsid w:val="00645EDF"/>
    <w:rsid w:val="0064662A"/>
    <w:rsid w:val="0064694D"/>
    <w:rsid w:val="0064737D"/>
    <w:rsid w:val="00647E50"/>
    <w:rsid w:val="0065035A"/>
    <w:rsid w:val="00650B35"/>
    <w:rsid w:val="00651584"/>
    <w:rsid w:val="00651692"/>
    <w:rsid w:val="006558E0"/>
    <w:rsid w:val="00655F41"/>
    <w:rsid w:val="00661E4B"/>
    <w:rsid w:val="00664442"/>
    <w:rsid w:val="006645EB"/>
    <w:rsid w:val="00664857"/>
    <w:rsid w:val="00664AE3"/>
    <w:rsid w:val="006650B4"/>
    <w:rsid w:val="006650F7"/>
    <w:rsid w:val="00666751"/>
    <w:rsid w:val="00666D80"/>
    <w:rsid w:val="00670211"/>
    <w:rsid w:val="00670BA9"/>
    <w:rsid w:val="00672BB4"/>
    <w:rsid w:val="00672F92"/>
    <w:rsid w:val="006730D9"/>
    <w:rsid w:val="006735D0"/>
    <w:rsid w:val="006738F1"/>
    <w:rsid w:val="0067576D"/>
    <w:rsid w:val="006761F7"/>
    <w:rsid w:val="00677186"/>
    <w:rsid w:val="00677948"/>
    <w:rsid w:val="00685D36"/>
    <w:rsid w:val="00690F99"/>
    <w:rsid w:val="00691898"/>
    <w:rsid w:val="00693937"/>
    <w:rsid w:val="006948FD"/>
    <w:rsid w:val="00694B7D"/>
    <w:rsid w:val="00695710"/>
    <w:rsid w:val="00696669"/>
    <w:rsid w:val="006978BC"/>
    <w:rsid w:val="006A02BB"/>
    <w:rsid w:val="006A1615"/>
    <w:rsid w:val="006A4446"/>
    <w:rsid w:val="006A483A"/>
    <w:rsid w:val="006A48B9"/>
    <w:rsid w:val="006A498A"/>
    <w:rsid w:val="006A4E31"/>
    <w:rsid w:val="006A527B"/>
    <w:rsid w:val="006A5EC3"/>
    <w:rsid w:val="006A5EC8"/>
    <w:rsid w:val="006A6156"/>
    <w:rsid w:val="006A636D"/>
    <w:rsid w:val="006A6E53"/>
    <w:rsid w:val="006A71D1"/>
    <w:rsid w:val="006A7407"/>
    <w:rsid w:val="006B021E"/>
    <w:rsid w:val="006B14E3"/>
    <w:rsid w:val="006B2A25"/>
    <w:rsid w:val="006B419F"/>
    <w:rsid w:val="006B4B3D"/>
    <w:rsid w:val="006B5084"/>
    <w:rsid w:val="006B5A3C"/>
    <w:rsid w:val="006B5F9F"/>
    <w:rsid w:val="006C0E6F"/>
    <w:rsid w:val="006C1445"/>
    <w:rsid w:val="006C1466"/>
    <w:rsid w:val="006C164A"/>
    <w:rsid w:val="006C180D"/>
    <w:rsid w:val="006C19AE"/>
    <w:rsid w:val="006C1B95"/>
    <w:rsid w:val="006C7E96"/>
    <w:rsid w:val="006D1933"/>
    <w:rsid w:val="006D20A2"/>
    <w:rsid w:val="006D4452"/>
    <w:rsid w:val="006D7A1F"/>
    <w:rsid w:val="006E00BE"/>
    <w:rsid w:val="006E04FF"/>
    <w:rsid w:val="006E146B"/>
    <w:rsid w:val="006E2FD3"/>
    <w:rsid w:val="006E4C3F"/>
    <w:rsid w:val="006E4FA4"/>
    <w:rsid w:val="006E75D1"/>
    <w:rsid w:val="006F0AF8"/>
    <w:rsid w:val="006F0B2F"/>
    <w:rsid w:val="006F3058"/>
    <w:rsid w:val="006F4C7C"/>
    <w:rsid w:val="006F4F36"/>
    <w:rsid w:val="006F61C7"/>
    <w:rsid w:val="006F73DD"/>
    <w:rsid w:val="007009EC"/>
    <w:rsid w:val="00700D2D"/>
    <w:rsid w:val="00700EC1"/>
    <w:rsid w:val="0070171F"/>
    <w:rsid w:val="007036AC"/>
    <w:rsid w:val="00704B26"/>
    <w:rsid w:val="0070568F"/>
    <w:rsid w:val="00706148"/>
    <w:rsid w:val="007067E8"/>
    <w:rsid w:val="00710C77"/>
    <w:rsid w:val="0071476D"/>
    <w:rsid w:val="00714B0F"/>
    <w:rsid w:val="0071724F"/>
    <w:rsid w:val="00720908"/>
    <w:rsid w:val="00720BDE"/>
    <w:rsid w:val="00722098"/>
    <w:rsid w:val="007227BF"/>
    <w:rsid w:val="007246EC"/>
    <w:rsid w:val="00726622"/>
    <w:rsid w:val="00726C81"/>
    <w:rsid w:val="00730159"/>
    <w:rsid w:val="00730905"/>
    <w:rsid w:val="00732A3B"/>
    <w:rsid w:val="00733A09"/>
    <w:rsid w:val="00733EC1"/>
    <w:rsid w:val="00734774"/>
    <w:rsid w:val="00734BB7"/>
    <w:rsid w:val="00734C6C"/>
    <w:rsid w:val="00735EB1"/>
    <w:rsid w:val="00737399"/>
    <w:rsid w:val="007376BE"/>
    <w:rsid w:val="00737857"/>
    <w:rsid w:val="007402A4"/>
    <w:rsid w:val="00740D6B"/>
    <w:rsid w:val="00741AF7"/>
    <w:rsid w:val="00742E2B"/>
    <w:rsid w:val="00742FDB"/>
    <w:rsid w:val="00745276"/>
    <w:rsid w:val="00745A94"/>
    <w:rsid w:val="00745CEE"/>
    <w:rsid w:val="00746137"/>
    <w:rsid w:val="00746408"/>
    <w:rsid w:val="007478DD"/>
    <w:rsid w:val="00750212"/>
    <w:rsid w:val="00750715"/>
    <w:rsid w:val="00750EB6"/>
    <w:rsid w:val="007533B5"/>
    <w:rsid w:val="00754652"/>
    <w:rsid w:val="00754B54"/>
    <w:rsid w:val="00755BBF"/>
    <w:rsid w:val="00756A08"/>
    <w:rsid w:val="00757216"/>
    <w:rsid w:val="00760AD9"/>
    <w:rsid w:val="00760C85"/>
    <w:rsid w:val="00764164"/>
    <w:rsid w:val="0076705A"/>
    <w:rsid w:val="00767405"/>
    <w:rsid w:val="0077032F"/>
    <w:rsid w:val="00774FCE"/>
    <w:rsid w:val="00776492"/>
    <w:rsid w:val="007768ED"/>
    <w:rsid w:val="00776FA4"/>
    <w:rsid w:val="007774E3"/>
    <w:rsid w:val="007810DB"/>
    <w:rsid w:val="00781955"/>
    <w:rsid w:val="007825E3"/>
    <w:rsid w:val="00782EAA"/>
    <w:rsid w:val="0078315F"/>
    <w:rsid w:val="00783D15"/>
    <w:rsid w:val="00783D2C"/>
    <w:rsid w:val="00783D7C"/>
    <w:rsid w:val="00785A41"/>
    <w:rsid w:val="007861B8"/>
    <w:rsid w:val="00786CD7"/>
    <w:rsid w:val="007879A5"/>
    <w:rsid w:val="007912B3"/>
    <w:rsid w:val="007926BA"/>
    <w:rsid w:val="0079283B"/>
    <w:rsid w:val="007938E7"/>
    <w:rsid w:val="007942CF"/>
    <w:rsid w:val="00794682"/>
    <w:rsid w:val="007A1612"/>
    <w:rsid w:val="007A27E5"/>
    <w:rsid w:val="007A3232"/>
    <w:rsid w:val="007A568F"/>
    <w:rsid w:val="007A631D"/>
    <w:rsid w:val="007A7245"/>
    <w:rsid w:val="007A75AD"/>
    <w:rsid w:val="007B09A4"/>
    <w:rsid w:val="007B0B26"/>
    <w:rsid w:val="007B41D5"/>
    <w:rsid w:val="007B53D0"/>
    <w:rsid w:val="007B5509"/>
    <w:rsid w:val="007B6393"/>
    <w:rsid w:val="007B7000"/>
    <w:rsid w:val="007B7FBA"/>
    <w:rsid w:val="007C2407"/>
    <w:rsid w:val="007C4293"/>
    <w:rsid w:val="007C4546"/>
    <w:rsid w:val="007C5321"/>
    <w:rsid w:val="007C6103"/>
    <w:rsid w:val="007C7A73"/>
    <w:rsid w:val="007D17ED"/>
    <w:rsid w:val="007D2B8D"/>
    <w:rsid w:val="007D2EC7"/>
    <w:rsid w:val="007D3D07"/>
    <w:rsid w:val="007D5CFE"/>
    <w:rsid w:val="007D65DC"/>
    <w:rsid w:val="007E12CE"/>
    <w:rsid w:val="007E1D4E"/>
    <w:rsid w:val="007E3CC7"/>
    <w:rsid w:val="007E4B27"/>
    <w:rsid w:val="007E4E37"/>
    <w:rsid w:val="007E5E7E"/>
    <w:rsid w:val="007F18CE"/>
    <w:rsid w:val="007F1C4B"/>
    <w:rsid w:val="007F2119"/>
    <w:rsid w:val="007F30DF"/>
    <w:rsid w:val="007F6C2A"/>
    <w:rsid w:val="007F77BE"/>
    <w:rsid w:val="0080330F"/>
    <w:rsid w:val="00804400"/>
    <w:rsid w:val="008055F0"/>
    <w:rsid w:val="00805764"/>
    <w:rsid w:val="008063F2"/>
    <w:rsid w:val="00806F82"/>
    <w:rsid w:val="00807551"/>
    <w:rsid w:val="008117AB"/>
    <w:rsid w:val="00813C17"/>
    <w:rsid w:val="008159C9"/>
    <w:rsid w:val="00815C24"/>
    <w:rsid w:val="0081618E"/>
    <w:rsid w:val="008200E8"/>
    <w:rsid w:val="0082243B"/>
    <w:rsid w:val="0082298D"/>
    <w:rsid w:val="00823766"/>
    <w:rsid w:val="008250B8"/>
    <w:rsid w:val="0083501D"/>
    <w:rsid w:val="00836C81"/>
    <w:rsid w:val="00837430"/>
    <w:rsid w:val="008402E3"/>
    <w:rsid w:val="0084168A"/>
    <w:rsid w:val="008419F2"/>
    <w:rsid w:val="00841DAA"/>
    <w:rsid w:val="008433CC"/>
    <w:rsid w:val="00843700"/>
    <w:rsid w:val="00843F8F"/>
    <w:rsid w:val="00844EE1"/>
    <w:rsid w:val="00847EF2"/>
    <w:rsid w:val="008505AD"/>
    <w:rsid w:val="008546AF"/>
    <w:rsid w:val="00856972"/>
    <w:rsid w:val="00857EA1"/>
    <w:rsid w:val="0086056A"/>
    <w:rsid w:val="00860C88"/>
    <w:rsid w:val="0086348E"/>
    <w:rsid w:val="00863DA4"/>
    <w:rsid w:val="008656E8"/>
    <w:rsid w:val="00866A8B"/>
    <w:rsid w:val="00870C09"/>
    <w:rsid w:val="008716C6"/>
    <w:rsid w:val="00872851"/>
    <w:rsid w:val="00873F4E"/>
    <w:rsid w:val="00874404"/>
    <w:rsid w:val="00875EEC"/>
    <w:rsid w:val="008761C0"/>
    <w:rsid w:val="00876A6A"/>
    <w:rsid w:val="00876E28"/>
    <w:rsid w:val="00882FC8"/>
    <w:rsid w:val="008838FA"/>
    <w:rsid w:val="00884B36"/>
    <w:rsid w:val="00885D0F"/>
    <w:rsid w:val="00887A61"/>
    <w:rsid w:val="008900F8"/>
    <w:rsid w:val="00891BD1"/>
    <w:rsid w:val="0089253B"/>
    <w:rsid w:val="0089354A"/>
    <w:rsid w:val="00893B2E"/>
    <w:rsid w:val="00895E66"/>
    <w:rsid w:val="00896363"/>
    <w:rsid w:val="008A0608"/>
    <w:rsid w:val="008A126F"/>
    <w:rsid w:val="008A287A"/>
    <w:rsid w:val="008A3114"/>
    <w:rsid w:val="008A4819"/>
    <w:rsid w:val="008A4C84"/>
    <w:rsid w:val="008A5C7F"/>
    <w:rsid w:val="008B1133"/>
    <w:rsid w:val="008B1C45"/>
    <w:rsid w:val="008B1F5D"/>
    <w:rsid w:val="008B2336"/>
    <w:rsid w:val="008B3D4F"/>
    <w:rsid w:val="008B55E9"/>
    <w:rsid w:val="008B60C9"/>
    <w:rsid w:val="008B6C0F"/>
    <w:rsid w:val="008B778C"/>
    <w:rsid w:val="008C0635"/>
    <w:rsid w:val="008C0E37"/>
    <w:rsid w:val="008C252B"/>
    <w:rsid w:val="008C2A06"/>
    <w:rsid w:val="008C2C27"/>
    <w:rsid w:val="008C519D"/>
    <w:rsid w:val="008C6899"/>
    <w:rsid w:val="008C6C36"/>
    <w:rsid w:val="008C7804"/>
    <w:rsid w:val="008D034B"/>
    <w:rsid w:val="008D07D0"/>
    <w:rsid w:val="008D18AE"/>
    <w:rsid w:val="008D27F6"/>
    <w:rsid w:val="008D38DF"/>
    <w:rsid w:val="008D46C3"/>
    <w:rsid w:val="008D4700"/>
    <w:rsid w:val="008D6588"/>
    <w:rsid w:val="008D6E96"/>
    <w:rsid w:val="008E00CB"/>
    <w:rsid w:val="008E06F8"/>
    <w:rsid w:val="008E0F58"/>
    <w:rsid w:val="008E1CAD"/>
    <w:rsid w:val="008E1FB6"/>
    <w:rsid w:val="008E332F"/>
    <w:rsid w:val="008E4922"/>
    <w:rsid w:val="008E5902"/>
    <w:rsid w:val="008E71F2"/>
    <w:rsid w:val="008F0461"/>
    <w:rsid w:val="008F1EDC"/>
    <w:rsid w:val="008F24CF"/>
    <w:rsid w:val="008F2A15"/>
    <w:rsid w:val="008F3282"/>
    <w:rsid w:val="008F56CB"/>
    <w:rsid w:val="008F69B1"/>
    <w:rsid w:val="008F7245"/>
    <w:rsid w:val="008F7F69"/>
    <w:rsid w:val="00900ACD"/>
    <w:rsid w:val="009010AD"/>
    <w:rsid w:val="0090175E"/>
    <w:rsid w:val="009017D4"/>
    <w:rsid w:val="00901BE0"/>
    <w:rsid w:val="00902BCB"/>
    <w:rsid w:val="00902C86"/>
    <w:rsid w:val="00903C59"/>
    <w:rsid w:val="00910522"/>
    <w:rsid w:val="0091162F"/>
    <w:rsid w:val="009124E9"/>
    <w:rsid w:val="009125E6"/>
    <w:rsid w:val="00913596"/>
    <w:rsid w:val="00913D73"/>
    <w:rsid w:val="009152DE"/>
    <w:rsid w:val="00915AD2"/>
    <w:rsid w:val="00915E1D"/>
    <w:rsid w:val="00916252"/>
    <w:rsid w:val="00916D00"/>
    <w:rsid w:val="00917480"/>
    <w:rsid w:val="009204B1"/>
    <w:rsid w:val="0092101A"/>
    <w:rsid w:val="00922803"/>
    <w:rsid w:val="00923A79"/>
    <w:rsid w:val="00923F3E"/>
    <w:rsid w:val="00925822"/>
    <w:rsid w:val="009265D6"/>
    <w:rsid w:val="00926BF8"/>
    <w:rsid w:val="009277CE"/>
    <w:rsid w:val="0093086E"/>
    <w:rsid w:val="00931CF3"/>
    <w:rsid w:val="0093588B"/>
    <w:rsid w:val="00936823"/>
    <w:rsid w:val="00936990"/>
    <w:rsid w:val="00936D2C"/>
    <w:rsid w:val="00937482"/>
    <w:rsid w:val="00937C5D"/>
    <w:rsid w:val="0094001C"/>
    <w:rsid w:val="00942DB7"/>
    <w:rsid w:val="009437C3"/>
    <w:rsid w:val="0094463E"/>
    <w:rsid w:val="00944E81"/>
    <w:rsid w:val="0094609A"/>
    <w:rsid w:val="0094619F"/>
    <w:rsid w:val="00947342"/>
    <w:rsid w:val="00947748"/>
    <w:rsid w:val="00947915"/>
    <w:rsid w:val="00947DCB"/>
    <w:rsid w:val="00951DCE"/>
    <w:rsid w:val="009524F3"/>
    <w:rsid w:val="009528B2"/>
    <w:rsid w:val="00953B37"/>
    <w:rsid w:val="00953C24"/>
    <w:rsid w:val="009549C8"/>
    <w:rsid w:val="00954F0F"/>
    <w:rsid w:val="00955919"/>
    <w:rsid w:val="00955AC7"/>
    <w:rsid w:val="0095758E"/>
    <w:rsid w:val="009616A3"/>
    <w:rsid w:val="009619A6"/>
    <w:rsid w:val="00961B5A"/>
    <w:rsid w:val="00962C17"/>
    <w:rsid w:val="009636FE"/>
    <w:rsid w:val="00964FEA"/>
    <w:rsid w:val="009660F4"/>
    <w:rsid w:val="00966CCF"/>
    <w:rsid w:val="0097111F"/>
    <w:rsid w:val="009713C4"/>
    <w:rsid w:val="00973FD0"/>
    <w:rsid w:val="009743E9"/>
    <w:rsid w:val="009747D8"/>
    <w:rsid w:val="00975F38"/>
    <w:rsid w:val="00977059"/>
    <w:rsid w:val="009776CF"/>
    <w:rsid w:val="00981B83"/>
    <w:rsid w:val="00983776"/>
    <w:rsid w:val="009840AF"/>
    <w:rsid w:val="00985091"/>
    <w:rsid w:val="0098532C"/>
    <w:rsid w:val="009914FD"/>
    <w:rsid w:val="009917E0"/>
    <w:rsid w:val="00992383"/>
    <w:rsid w:val="009932B5"/>
    <w:rsid w:val="00997181"/>
    <w:rsid w:val="009975EC"/>
    <w:rsid w:val="009A1E3A"/>
    <w:rsid w:val="009A2502"/>
    <w:rsid w:val="009A2EB5"/>
    <w:rsid w:val="009A3470"/>
    <w:rsid w:val="009A38A2"/>
    <w:rsid w:val="009A4262"/>
    <w:rsid w:val="009A60B3"/>
    <w:rsid w:val="009A7B9C"/>
    <w:rsid w:val="009B087E"/>
    <w:rsid w:val="009B4484"/>
    <w:rsid w:val="009B5596"/>
    <w:rsid w:val="009B690F"/>
    <w:rsid w:val="009C0C81"/>
    <w:rsid w:val="009C10F4"/>
    <w:rsid w:val="009C1BEB"/>
    <w:rsid w:val="009C3484"/>
    <w:rsid w:val="009C4E64"/>
    <w:rsid w:val="009C503F"/>
    <w:rsid w:val="009C53F6"/>
    <w:rsid w:val="009C5ADB"/>
    <w:rsid w:val="009C5CC4"/>
    <w:rsid w:val="009C66AC"/>
    <w:rsid w:val="009C6823"/>
    <w:rsid w:val="009D1392"/>
    <w:rsid w:val="009D3DE3"/>
    <w:rsid w:val="009D400A"/>
    <w:rsid w:val="009D4437"/>
    <w:rsid w:val="009D4814"/>
    <w:rsid w:val="009D57E5"/>
    <w:rsid w:val="009E0FF3"/>
    <w:rsid w:val="009E3E75"/>
    <w:rsid w:val="009E66CC"/>
    <w:rsid w:val="009E70C6"/>
    <w:rsid w:val="009F10D7"/>
    <w:rsid w:val="009F34EF"/>
    <w:rsid w:val="009F41A5"/>
    <w:rsid w:val="009F43D5"/>
    <w:rsid w:val="009F5BB7"/>
    <w:rsid w:val="009F7C34"/>
    <w:rsid w:val="00A00288"/>
    <w:rsid w:val="00A01F58"/>
    <w:rsid w:val="00A037CC"/>
    <w:rsid w:val="00A0442F"/>
    <w:rsid w:val="00A07412"/>
    <w:rsid w:val="00A12B1C"/>
    <w:rsid w:val="00A12CBD"/>
    <w:rsid w:val="00A14B31"/>
    <w:rsid w:val="00A15172"/>
    <w:rsid w:val="00A15B73"/>
    <w:rsid w:val="00A16194"/>
    <w:rsid w:val="00A162DB"/>
    <w:rsid w:val="00A163D1"/>
    <w:rsid w:val="00A16CE9"/>
    <w:rsid w:val="00A172FF"/>
    <w:rsid w:val="00A178B7"/>
    <w:rsid w:val="00A20783"/>
    <w:rsid w:val="00A21431"/>
    <w:rsid w:val="00A21F9C"/>
    <w:rsid w:val="00A23360"/>
    <w:rsid w:val="00A23D67"/>
    <w:rsid w:val="00A24610"/>
    <w:rsid w:val="00A25E47"/>
    <w:rsid w:val="00A26E6D"/>
    <w:rsid w:val="00A26F6E"/>
    <w:rsid w:val="00A27A4F"/>
    <w:rsid w:val="00A310BA"/>
    <w:rsid w:val="00A314AC"/>
    <w:rsid w:val="00A315FC"/>
    <w:rsid w:val="00A3172C"/>
    <w:rsid w:val="00A32610"/>
    <w:rsid w:val="00A32857"/>
    <w:rsid w:val="00A32927"/>
    <w:rsid w:val="00A33209"/>
    <w:rsid w:val="00A341AB"/>
    <w:rsid w:val="00A40295"/>
    <w:rsid w:val="00A41836"/>
    <w:rsid w:val="00A42D81"/>
    <w:rsid w:val="00A43BCC"/>
    <w:rsid w:val="00A43E6E"/>
    <w:rsid w:val="00A44943"/>
    <w:rsid w:val="00A45109"/>
    <w:rsid w:val="00A478BC"/>
    <w:rsid w:val="00A47B71"/>
    <w:rsid w:val="00A5188B"/>
    <w:rsid w:val="00A51EF6"/>
    <w:rsid w:val="00A522D5"/>
    <w:rsid w:val="00A523F0"/>
    <w:rsid w:val="00A545FB"/>
    <w:rsid w:val="00A57569"/>
    <w:rsid w:val="00A62B8F"/>
    <w:rsid w:val="00A62F88"/>
    <w:rsid w:val="00A62F98"/>
    <w:rsid w:val="00A64ECE"/>
    <w:rsid w:val="00A70205"/>
    <w:rsid w:val="00A704EA"/>
    <w:rsid w:val="00A70DB9"/>
    <w:rsid w:val="00A72B5A"/>
    <w:rsid w:val="00A7545A"/>
    <w:rsid w:val="00A75C53"/>
    <w:rsid w:val="00A76370"/>
    <w:rsid w:val="00A77DF3"/>
    <w:rsid w:val="00A80DF6"/>
    <w:rsid w:val="00A8163E"/>
    <w:rsid w:val="00A81C2E"/>
    <w:rsid w:val="00A8348C"/>
    <w:rsid w:val="00A836F8"/>
    <w:rsid w:val="00A84797"/>
    <w:rsid w:val="00A8496F"/>
    <w:rsid w:val="00A877BB"/>
    <w:rsid w:val="00A910CD"/>
    <w:rsid w:val="00A93E47"/>
    <w:rsid w:val="00A97475"/>
    <w:rsid w:val="00A97559"/>
    <w:rsid w:val="00A97BE7"/>
    <w:rsid w:val="00AA29AC"/>
    <w:rsid w:val="00AA36D8"/>
    <w:rsid w:val="00AA5397"/>
    <w:rsid w:val="00AA6729"/>
    <w:rsid w:val="00AA75E8"/>
    <w:rsid w:val="00AB3571"/>
    <w:rsid w:val="00AB40FD"/>
    <w:rsid w:val="00AB4A15"/>
    <w:rsid w:val="00AB72AB"/>
    <w:rsid w:val="00AC386F"/>
    <w:rsid w:val="00AC3B7D"/>
    <w:rsid w:val="00AC683A"/>
    <w:rsid w:val="00AD060D"/>
    <w:rsid w:val="00AD1064"/>
    <w:rsid w:val="00AD1B2C"/>
    <w:rsid w:val="00AD208C"/>
    <w:rsid w:val="00AD28A2"/>
    <w:rsid w:val="00AD3F66"/>
    <w:rsid w:val="00AD42A0"/>
    <w:rsid w:val="00AD4720"/>
    <w:rsid w:val="00AD742D"/>
    <w:rsid w:val="00AD7543"/>
    <w:rsid w:val="00AD7D97"/>
    <w:rsid w:val="00AE1010"/>
    <w:rsid w:val="00AE13D3"/>
    <w:rsid w:val="00AE3629"/>
    <w:rsid w:val="00AE46F2"/>
    <w:rsid w:val="00AE5BCA"/>
    <w:rsid w:val="00AE64AC"/>
    <w:rsid w:val="00AE6817"/>
    <w:rsid w:val="00AF0444"/>
    <w:rsid w:val="00AF37DD"/>
    <w:rsid w:val="00AF5269"/>
    <w:rsid w:val="00AF6751"/>
    <w:rsid w:val="00AF76E7"/>
    <w:rsid w:val="00AF7885"/>
    <w:rsid w:val="00AF7F58"/>
    <w:rsid w:val="00B02D4E"/>
    <w:rsid w:val="00B0306E"/>
    <w:rsid w:val="00B035BD"/>
    <w:rsid w:val="00B05C06"/>
    <w:rsid w:val="00B0641B"/>
    <w:rsid w:val="00B06986"/>
    <w:rsid w:val="00B07A45"/>
    <w:rsid w:val="00B10119"/>
    <w:rsid w:val="00B117A7"/>
    <w:rsid w:val="00B142D1"/>
    <w:rsid w:val="00B162AC"/>
    <w:rsid w:val="00B17035"/>
    <w:rsid w:val="00B172F1"/>
    <w:rsid w:val="00B17650"/>
    <w:rsid w:val="00B17BAF"/>
    <w:rsid w:val="00B21BC7"/>
    <w:rsid w:val="00B24DBE"/>
    <w:rsid w:val="00B25680"/>
    <w:rsid w:val="00B258D0"/>
    <w:rsid w:val="00B26038"/>
    <w:rsid w:val="00B339DC"/>
    <w:rsid w:val="00B34069"/>
    <w:rsid w:val="00B36594"/>
    <w:rsid w:val="00B37847"/>
    <w:rsid w:val="00B41310"/>
    <w:rsid w:val="00B416D6"/>
    <w:rsid w:val="00B423CF"/>
    <w:rsid w:val="00B4282E"/>
    <w:rsid w:val="00B43890"/>
    <w:rsid w:val="00B44504"/>
    <w:rsid w:val="00B503E1"/>
    <w:rsid w:val="00B50CB2"/>
    <w:rsid w:val="00B512CB"/>
    <w:rsid w:val="00B5190F"/>
    <w:rsid w:val="00B51F6B"/>
    <w:rsid w:val="00B53B90"/>
    <w:rsid w:val="00B559AD"/>
    <w:rsid w:val="00B55D3B"/>
    <w:rsid w:val="00B56AC2"/>
    <w:rsid w:val="00B5767B"/>
    <w:rsid w:val="00B5786E"/>
    <w:rsid w:val="00B60DF3"/>
    <w:rsid w:val="00B61A17"/>
    <w:rsid w:val="00B62EF3"/>
    <w:rsid w:val="00B63B03"/>
    <w:rsid w:val="00B64860"/>
    <w:rsid w:val="00B64EC2"/>
    <w:rsid w:val="00B662A7"/>
    <w:rsid w:val="00B670DF"/>
    <w:rsid w:val="00B6734B"/>
    <w:rsid w:val="00B673E9"/>
    <w:rsid w:val="00B67D33"/>
    <w:rsid w:val="00B70AB6"/>
    <w:rsid w:val="00B70AC9"/>
    <w:rsid w:val="00B714FD"/>
    <w:rsid w:val="00B72478"/>
    <w:rsid w:val="00B73520"/>
    <w:rsid w:val="00B7358A"/>
    <w:rsid w:val="00B75616"/>
    <w:rsid w:val="00B80AB6"/>
    <w:rsid w:val="00B80C8E"/>
    <w:rsid w:val="00B822C1"/>
    <w:rsid w:val="00B827C8"/>
    <w:rsid w:val="00B84FC3"/>
    <w:rsid w:val="00B86735"/>
    <w:rsid w:val="00B878DD"/>
    <w:rsid w:val="00B87909"/>
    <w:rsid w:val="00B907B3"/>
    <w:rsid w:val="00B92026"/>
    <w:rsid w:val="00B92241"/>
    <w:rsid w:val="00B95CE6"/>
    <w:rsid w:val="00B969E4"/>
    <w:rsid w:val="00B9745E"/>
    <w:rsid w:val="00B97846"/>
    <w:rsid w:val="00BA39B8"/>
    <w:rsid w:val="00BA3E7C"/>
    <w:rsid w:val="00BA4A19"/>
    <w:rsid w:val="00BA4D2D"/>
    <w:rsid w:val="00BA618C"/>
    <w:rsid w:val="00BA6D14"/>
    <w:rsid w:val="00BA6DC7"/>
    <w:rsid w:val="00BA79C2"/>
    <w:rsid w:val="00BB114F"/>
    <w:rsid w:val="00BB126E"/>
    <w:rsid w:val="00BB1E90"/>
    <w:rsid w:val="00BB4DC2"/>
    <w:rsid w:val="00BB76C8"/>
    <w:rsid w:val="00BC062A"/>
    <w:rsid w:val="00BC1968"/>
    <w:rsid w:val="00BC430E"/>
    <w:rsid w:val="00BC4368"/>
    <w:rsid w:val="00BC5F46"/>
    <w:rsid w:val="00BC672E"/>
    <w:rsid w:val="00BC79C4"/>
    <w:rsid w:val="00BC7F46"/>
    <w:rsid w:val="00BD03A0"/>
    <w:rsid w:val="00BD1466"/>
    <w:rsid w:val="00BD196E"/>
    <w:rsid w:val="00BD1BA8"/>
    <w:rsid w:val="00BD2D94"/>
    <w:rsid w:val="00BD4CA8"/>
    <w:rsid w:val="00BD4CB9"/>
    <w:rsid w:val="00BD5272"/>
    <w:rsid w:val="00BD6817"/>
    <w:rsid w:val="00BD728D"/>
    <w:rsid w:val="00BD7689"/>
    <w:rsid w:val="00BE0F8D"/>
    <w:rsid w:val="00BE1421"/>
    <w:rsid w:val="00BE2C32"/>
    <w:rsid w:val="00BE35AA"/>
    <w:rsid w:val="00BE4198"/>
    <w:rsid w:val="00BE42BB"/>
    <w:rsid w:val="00BE4AB7"/>
    <w:rsid w:val="00BE5685"/>
    <w:rsid w:val="00BE5D04"/>
    <w:rsid w:val="00BE6521"/>
    <w:rsid w:val="00BE73ED"/>
    <w:rsid w:val="00BF0502"/>
    <w:rsid w:val="00BF08A5"/>
    <w:rsid w:val="00BF12DC"/>
    <w:rsid w:val="00BF1674"/>
    <w:rsid w:val="00BF1C8A"/>
    <w:rsid w:val="00BF1D9A"/>
    <w:rsid w:val="00BF2A39"/>
    <w:rsid w:val="00BF3603"/>
    <w:rsid w:val="00BF3A9A"/>
    <w:rsid w:val="00BF3D32"/>
    <w:rsid w:val="00BF3DDC"/>
    <w:rsid w:val="00BF5044"/>
    <w:rsid w:val="00BF5708"/>
    <w:rsid w:val="00BF687D"/>
    <w:rsid w:val="00BF6C87"/>
    <w:rsid w:val="00C00724"/>
    <w:rsid w:val="00C016A4"/>
    <w:rsid w:val="00C01F1F"/>
    <w:rsid w:val="00C021EE"/>
    <w:rsid w:val="00C029FC"/>
    <w:rsid w:val="00C02D71"/>
    <w:rsid w:val="00C04EF3"/>
    <w:rsid w:val="00C0633C"/>
    <w:rsid w:val="00C0670D"/>
    <w:rsid w:val="00C06967"/>
    <w:rsid w:val="00C114B0"/>
    <w:rsid w:val="00C11807"/>
    <w:rsid w:val="00C127D6"/>
    <w:rsid w:val="00C12DB9"/>
    <w:rsid w:val="00C14162"/>
    <w:rsid w:val="00C142BE"/>
    <w:rsid w:val="00C14659"/>
    <w:rsid w:val="00C15245"/>
    <w:rsid w:val="00C16745"/>
    <w:rsid w:val="00C16FF5"/>
    <w:rsid w:val="00C17645"/>
    <w:rsid w:val="00C21573"/>
    <w:rsid w:val="00C24E48"/>
    <w:rsid w:val="00C25512"/>
    <w:rsid w:val="00C25E1E"/>
    <w:rsid w:val="00C26059"/>
    <w:rsid w:val="00C2657E"/>
    <w:rsid w:val="00C27A99"/>
    <w:rsid w:val="00C27FE3"/>
    <w:rsid w:val="00C308B1"/>
    <w:rsid w:val="00C30BE8"/>
    <w:rsid w:val="00C31779"/>
    <w:rsid w:val="00C352DA"/>
    <w:rsid w:val="00C406C7"/>
    <w:rsid w:val="00C43AC5"/>
    <w:rsid w:val="00C43E94"/>
    <w:rsid w:val="00C4411E"/>
    <w:rsid w:val="00C4476B"/>
    <w:rsid w:val="00C44AFC"/>
    <w:rsid w:val="00C469BE"/>
    <w:rsid w:val="00C46B61"/>
    <w:rsid w:val="00C46F6D"/>
    <w:rsid w:val="00C46FAC"/>
    <w:rsid w:val="00C478F3"/>
    <w:rsid w:val="00C51551"/>
    <w:rsid w:val="00C51DB7"/>
    <w:rsid w:val="00C5225D"/>
    <w:rsid w:val="00C52E51"/>
    <w:rsid w:val="00C5394E"/>
    <w:rsid w:val="00C53F56"/>
    <w:rsid w:val="00C5651B"/>
    <w:rsid w:val="00C5713B"/>
    <w:rsid w:val="00C60227"/>
    <w:rsid w:val="00C605F1"/>
    <w:rsid w:val="00C6109F"/>
    <w:rsid w:val="00C64AD1"/>
    <w:rsid w:val="00C71182"/>
    <w:rsid w:val="00C7196A"/>
    <w:rsid w:val="00C71DA5"/>
    <w:rsid w:val="00C751B8"/>
    <w:rsid w:val="00C7607B"/>
    <w:rsid w:val="00C76E1D"/>
    <w:rsid w:val="00C77398"/>
    <w:rsid w:val="00C77986"/>
    <w:rsid w:val="00C802EB"/>
    <w:rsid w:val="00C804F0"/>
    <w:rsid w:val="00C80707"/>
    <w:rsid w:val="00C8173F"/>
    <w:rsid w:val="00C85138"/>
    <w:rsid w:val="00C858E1"/>
    <w:rsid w:val="00C87044"/>
    <w:rsid w:val="00C87608"/>
    <w:rsid w:val="00C9147B"/>
    <w:rsid w:val="00C91DEA"/>
    <w:rsid w:val="00C91EB9"/>
    <w:rsid w:val="00C91FF2"/>
    <w:rsid w:val="00C9203B"/>
    <w:rsid w:val="00C92BE2"/>
    <w:rsid w:val="00C9729C"/>
    <w:rsid w:val="00CA2106"/>
    <w:rsid w:val="00CA277D"/>
    <w:rsid w:val="00CA416F"/>
    <w:rsid w:val="00CA547F"/>
    <w:rsid w:val="00CA5F22"/>
    <w:rsid w:val="00CB4469"/>
    <w:rsid w:val="00CB4A8C"/>
    <w:rsid w:val="00CB4B4D"/>
    <w:rsid w:val="00CB5B99"/>
    <w:rsid w:val="00CB6DA9"/>
    <w:rsid w:val="00CB7DB8"/>
    <w:rsid w:val="00CC11B4"/>
    <w:rsid w:val="00CC1287"/>
    <w:rsid w:val="00CC1C58"/>
    <w:rsid w:val="00CC209D"/>
    <w:rsid w:val="00CC224F"/>
    <w:rsid w:val="00CC51F6"/>
    <w:rsid w:val="00CC69E3"/>
    <w:rsid w:val="00CC6A56"/>
    <w:rsid w:val="00CC6F34"/>
    <w:rsid w:val="00CC7982"/>
    <w:rsid w:val="00CC7F65"/>
    <w:rsid w:val="00CD0CCF"/>
    <w:rsid w:val="00CD241F"/>
    <w:rsid w:val="00CD2F12"/>
    <w:rsid w:val="00CD386F"/>
    <w:rsid w:val="00CD7CA5"/>
    <w:rsid w:val="00CD7D65"/>
    <w:rsid w:val="00CD7E2F"/>
    <w:rsid w:val="00CE0E33"/>
    <w:rsid w:val="00CE1D8D"/>
    <w:rsid w:val="00CE3538"/>
    <w:rsid w:val="00CE43CD"/>
    <w:rsid w:val="00CE5F76"/>
    <w:rsid w:val="00CF11F3"/>
    <w:rsid w:val="00CF2F76"/>
    <w:rsid w:val="00CF52F1"/>
    <w:rsid w:val="00D0037F"/>
    <w:rsid w:val="00D0233A"/>
    <w:rsid w:val="00D02E5E"/>
    <w:rsid w:val="00D03AD5"/>
    <w:rsid w:val="00D0692D"/>
    <w:rsid w:val="00D0779F"/>
    <w:rsid w:val="00D100FC"/>
    <w:rsid w:val="00D13203"/>
    <w:rsid w:val="00D1325E"/>
    <w:rsid w:val="00D135EE"/>
    <w:rsid w:val="00D13D5C"/>
    <w:rsid w:val="00D14535"/>
    <w:rsid w:val="00D146D2"/>
    <w:rsid w:val="00D17939"/>
    <w:rsid w:val="00D20C64"/>
    <w:rsid w:val="00D20D81"/>
    <w:rsid w:val="00D2268C"/>
    <w:rsid w:val="00D22894"/>
    <w:rsid w:val="00D23FF0"/>
    <w:rsid w:val="00D2449F"/>
    <w:rsid w:val="00D25189"/>
    <w:rsid w:val="00D26A83"/>
    <w:rsid w:val="00D27382"/>
    <w:rsid w:val="00D27766"/>
    <w:rsid w:val="00D3053D"/>
    <w:rsid w:val="00D30596"/>
    <w:rsid w:val="00D3136C"/>
    <w:rsid w:val="00D317AC"/>
    <w:rsid w:val="00D32EBA"/>
    <w:rsid w:val="00D342E7"/>
    <w:rsid w:val="00D34970"/>
    <w:rsid w:val="00D34DF7"/>
    <w:rsid w:val="00D365DB"/>
    <w:rsid w:val="00D369D7"/>
    <w:rsid w:val="00D42216"/>
    <w:rsid w:val="00D44465"/>
    <w:rsid w:val="00D4489F"/>
    <w:rsid w:val="00D44DF8"/>
    <w:rsid w:val="00D45DFE"/>
    <w:rsid w:val="00D462F3"/>
    <w:rsid w:val="00D46419"/>
    <w:rsid w:val="00D4729C"/>
    <w:rsid w:val="00D50AE1"/>
    <w:rsid w:val="00D515DD"/>
    <w:rsid w:val="00D5423C"/>
    <w:rsid w:val="00D55581"/>
    <w:rsid w:val="00D56460"/>
    <w:rsid w:val="00D569CF"/>
    <w:rsid w:val="00D57D77"/>
    <w:rsid w:val="00D60CF2"/>
    <w:rsid w:val="00D60D49"/>
    <w:rsid w:val="00D60F05"/>
    <w:rsid w:val="00D6207E"/>
    <w:rsid w:val="00D629FA"/>
    <w:rsid w:val="00D634A5"/>
    <w:rsid w:val="00D639BA"/>
    <w:rsid w:val="00D63CC5"/>
    <w:rsid w:val="00D63E3E"/>
    <w:rsid w:val="00D64693"/>
    <w:rsid w:val="00D6497D"/>
    <w:rsid w:val="00D65D57"/>
    <w:rsid w:val="00D66939"/>
    <w:rsid w:val="00D6711D"/>
    <w:rsid w:val="00D67CD4"/>
    <w:rsid w:val="00D71CC8"/>
    <w:rsid w:val="00D72567"/>
    <w:rsid w:val="00D7324E"/>
    <w:rsid w:val="00D74A3D"/>
    <w:rsid w:val="00D75657"/>
    <w:rsid w:val="00D75EBF"/>
    <w:rsid w:val="00D76D57"/>
    <w:rsid w:val="00D804B1"/>
    <w:rsid w:val="00D813F0"/>
    <w:rsid w:val="00D81E6A"/>
    <w:rsid w:val="00D8296E"/>
    <w:rsid w:val="00D8509D"/>
    <w:rsid w:val="00D85214"/>
    <w:rsid w:val="00D854CD"/>
    <w:rsid w:val="00D85706"/>
    <w:rsid w:val="00D85885"/>
    <w:rsid w:val="00D8747A"/>
    <w:rsid w:val="00D87972"/>
    <w:rsid w:val="00D87A3F"/>
    <w:rsid w:val="00D90007"/>
    <w:rsid w:val="00D90B46"/>
    <w:rsid w:val="00D917AC"/>
    <w:rsid w:val="00D93C59"/>
    <w:rsid w:val="00D94E50"/>
    <w:rsid w:val="00D95175"/>
    <w:rsid w:val="00D954DB"/>
    <w:rsid w:val="00D95981"/>
    <w:rsid w:val="00D9662C"/>
    <w:rsid w:val="00D972D1"/>
    <w:rsid w:val="00DA08FA"/>
    <w:rsid w:val="00DA40F5"/>
    <w:rsid w:val="00DA5DAF"/>
    <w:rsid w:val="00DA61B8"/>
    <w:rsid w:val="00DB290E"/>
    <w:rsid w:val="00DB30B6"/>
    <w:rsid w:val="00DB32FE"/>
    <w:rsid w:val="00DB6D21"/>
    <w:rsid w:val="00DB76DE"/>
    <w:rsid w:val="00DC0BB3"/>
    <w:rsid w:val="00DC1633"/>
    <w:rsid w:val="00DC57FF"/>
    <w:rsid w:val="00DC663C"/>
    <w:rsid w:val="00DC67DE"/>
    <w:rsid w:val="00DC6DB2"/>
    <w:rsid w:val="00DD1892"/>
    <w:rsid w:val="00DD21B7"/>
    <w:rsid w:val="00DD4937"/>
    <w:rsid w:val="00DD5D23"/>
    <w:rsid w:val="00DD63ED"/>
    <w:rsid w:val="00DD77C8"/>
    <w:rsid w:val="00DE01DB"/>
    <w:rsid w:val="00DE0AAE"/>
    <w:rsid w:val="00DE14C9"/>
    <w:rsid w:val="00DE15B7"/>
    <w:rsid w:val="00DE2873"/>
    <w:rsid w:val="00DE4FDB"/>
    <w:rsid w:val="00DE5E4C"/>
    <w:rsid w:val="00DE7EEE"/>
    <w:rsid w:val="00DF0693"/>
    <w:rsid w:val="00DF078E"/>
    <w:rsid w:val="00DF0DBB"/>
    <w:rsid w:val="00DF1B69"/>
    <w:rsid w:val="00DF217A"/>
    <w:rsid w:val="00DF2C74"/>
    <w:rsid w:val="00DF30A1"/>
    <w:rsid w:val="00DF3384"/>
    <w:rsid w:val="00DF412F"/>
    <w:rsid w:val="00DF4705"/>
    <w:rsid w:val="00DF4D66"/>
    <w:rsid w:val="00DF73B4"/>
    <w:rsid w:val="00E0057B"/>
    <w:rsid w:val="00E01072"/>
    <w:rsid w:val="00E014BF"/>
    <w:rsid w:val="00E01C68"/>
    <w:rsid w:val="00E03697"/>
    <w:rsid w:val="00E040B2"/>
    <w:rsid w:val="00E040C5"/>
    <w:rsid w:val="00E05431"/>
    <w:rsid w:val="00E054C0"/>
    <w:rsid w:val="00E07FC7"/>
    <w:rsid w:val="00E104A9"/>
    <w:rsid w:val="00E10A79"/>
    <w:rsid w:val="00E112FB"/>
    <w:rsid w:val="00E1150D"/>
    <w:rsid w:val="00E11E98"/>
    <w:rsid w:val="00E13BE2"/>
    <w:rsid w:val="00E147F7"/>
    <w:rsid w:val="00E17894"/>
    <w:rsid w:val="00E21BF2"/>
    <w:rsid w:val="00E220D8"/>
    <w:rsid w:val="00E24A5C"/>
    <w:rsid w:val="00E25004"/>
    <w:rsid w:val="00E25817"/>
    <w:rsid w:val="00E26567"/>
    <w:rsid w:val="00E268F4"/>
    <w:rsid w:val="00E26D63"/>
    <w:rsid w:val="00E3408C"/>
    <w:rsid w:val="00E3727C"/>
    <w:rsid w:val="00E37526"/>
    <w:rsid w:val="00E379C0"/>
    <w:rsid w:val="00E4153D"/>
    <w:rsid w:val="00E41711"/>
    <w:rsid w:val="00E41D07"/>
    <w:rsid w:val="00E44253"/>
    <w:rsid w:val="00E44D0C"/>
    <w:rsid w:val="00E50166"/>
    <w:rsid w:val="00E51597"/>
    <w:rsid w:val="00E53619"/>
    <w:rsid w:val="00E53BC7"/>
    <w:rsid w:val="00E543D5"/>
    <w:rsid w:val="00E54F24"/>
    <w:rsid w:val="00E5565F"/>
    <w:rsid w:val="00E55AB3"/>
    <w:rsid w:val="00E5633C"/>
    <w:rsid w:val="00E5688E"/>
    <w:rsid w:val="00E626A1"/>
    <w:rsid w:val="00E634FF"/>
    <w:rsid w:val="00E6519B"/>
    <w:rsid w:val="00E66102"/>
    <w:rsid w:val="00E66A1D"/>
    <w:rsid w:val="00E673E7"/>
    <w:rsid w:val="00E742CB"/>
    <w:rsid w:val="00E74CC5"/>
    <w:rsid w:val="00E74E07"/>
    <w:rsid w:val="00E756C6"/>
    <w:rsid w:val="00E770E5"/>
    <w:rsid w:val="00E80A29"/>
    <w:rsid w:val="00E80CA3"/>
    <w:rsid w:val="00E83720"/>
    <w:rsid w:val="00E8521A"/>
    <w:rsid w:val="00E85DF2"/>
    <w:rsid w:val="00E90C4E"/>
    <w:rsid w:val="00E911D2"/>
    <w:rsid w:val="00E91728"/>
    <w:rsid w:val="00E92AD7"/>
    <w:rsid w:val="00E93A9F"/>
    <w:rsid w:val="00E96833"/>
    <w:rsid w:val="00EA0C4B"/>
    <w:rsid w:val="00EA1BFE"/>
    <w:rsid w:val="00EA29BD"/>
    <w:rsid w:val="00EA3F84"/>
    <w:rsid w:val="00EA424B"/>
    <w:rsid w:val="00EA5B59"/>
    <w:rsid w:val="00EA6221"/>
    <w:rsid w:val="00EA77A2"/>
    <w:rsid w:val="00EB05F0"/>
    <w:rsid w:val="00EB128A"/>
    <w:rsid w:val="00EB266F"/>
    <w:rsid w:val="00EB2820"/>
    <w:rsid w:val="00EB3BC0"/>
    <w:rsid w:val="00EB42F7"/>
    <w:rsid w:val="00EB4A49"/>
    <w:rsid w:val="00EB4D66"/>
    <w:rsid w:val="00EB515D"/>
    <w:rsid w:val="00EB6F03"/>
    <w:rsid w:val="00EB7239"/>
    <w:rsid w:val="00EC017F"/>
    <w:rsid w:val="00EC04F0"/>
    <w:rsid w:val="00EC0CD0"/>
    <w:rsid w:val="00EC1648"/>
    <w:rsid w:val="00EC33BD"/>
    <w:rsid w:val="00EC46BC"/>
    <w:rsid w:val="00EC56BC"/>
    <w:rsid w:val="00EC5FE7"/>
    <w:rsid w:val="00EC6CF5"/>
    <w:rsid w:val="00ED0D9C"/>
    <w:rsid w:val="00ED26EF"/>
    <w:rsid w:val="00ED3FED"/>
    <w:rsid w:val="00ED6B58"/>
    <w:rsid w:val="00EE14BB"/>
    <w:rsid w:val="00EE1588"/>
    <w:rsid w:val="00EE3EFC"/>
    <w:rsid w:val="00EE52A5"/>
    <w:rsid w:val="00EE5923"/>
    <w:rsid w:val="00EE5A8B"/>
    <w:rsid w:val="00EE5C9E"/>
    <w:rsid w:val="00EE6922"/>
    <w:rsid w:val="00EE79CA"/>
    <w:rsid w:val="00EF0881"/>
    <w:rsid w:val="00EF160D"/>
    <w:rsid w:val="00EF1DE9"/>
    <w:rsid w:val="00EF344D"/>
    <w:rsid w:val="00EF5585"/>
    <w:rsid w:val="00EF5740"/>
    <w:rsid w:val="00EF6423"/>
    <w:rsid w:val="00EF6775"/>
    <w:rsid w:val="00EF7C0B"/>
    <w:rsid w:val="00F00661"/>
    <w:rsid w:val="00F01551"/>
    <w:rsid w:val="00F026A2"/>
    <w:rsid w:val="00F02A60"/>
    <w:rsid w:val="00F0473B"/>
    <w:rsid w:val="00F04C98"/>
    <w:rsid w:val="00F059E4"/>
    <w:rsid w:val="00F11800"/>
    <w:rsid w:val="00F11833"/>
    <w:rsid w:val="00F137E2"/>
    <w:rsid w:val="00F138B0"/>
    <w:rsid w:val="00F15F21"/>
    <w:rsid w:val="00F16612"/>
    <w:rsid w:val="00F16688"/>
    <w:rsid w:val="00F16C51"/>
    <w:rsid w:val="00F16D2F"/>
    <w:rsid w:val="00F20B3B"/>
    <w:rsid w:val="00F21367"/>
    <w:rsid w:val="00F21C1E"/>
    <w:rsid w:val="00F23362"/>
    <w:rsid w:val="00F27BDC"/>
    <w:rsid w:val="00F30B56"/>
    <w:rsid w:val="00F310F0"/>
    <w:rsid w:val="00F317B2"/>
    <w:rsid w:val="00F3336B"/>
    <w:rsid w:val="00F33C34"/>
    <w:rsid w:val="00F353B2"/>
    <w:rsid w:val="00F35FE1"/>
    <w:rsid w:val="00F36A08"/>
    <w:rsid w:val="00F378ED"/>
    <w:rsid w:val="00F40FF7"/>
    <w:rsid w:val="00F4219D"/>
    <w:rsid w:val="00F44210"/>
    <w:rsid w:val="00F44F74"/>
    <w:rsid w:val="00F478EA"/>
    <w:rsid w:val="00F5288F"/>
    <w:rsid w:val="00F52AA0"/>
    <w:rsid w:val="00F53F7A"/>
    <w:rsid w:val="00F56D65"/>
    <w:rsid w:val="00F57C4D"/>
    <w:rsid w:val="00F606AD"/>
    <w:rsid w:val="00F61BFE"/>
    <w:rsid w:val="00F62293"/>
    <w:rsid w:val="00F62D04"/>
    <w:rsid w:val="00F6469E"/>
    <w:rsid w:val="00F64C42"/>
    <w:rsid w:val="00F64D35"/>
    <w:rsid w:val="00F653DF"/>
    <w:rsid w:val="00F666AD"/>
    <w:rsid w:val="00F66855"/>
    <w:rsid w:val="00F67CB7"/>
    <w:rsid w:val="00F72DA6"/>
    <w:rsid w:val="00F74FD3"/>
    <w:rsid w:val="00F77C19"/>
    <w:rsid w:val="00F82944"/>
    <w:rsid w:val="00F849EF"/>
    <w:rsid w:val="00F86259"/>
    <w:rsid w:val="00F874AA"/>
    <w:rsid w:val="00F91D08"/>
    <w:rsid w:val="00F920BA"/>
    <w:rsid w:val="00F92346"/>
    <w:rsid w:val="00F92E80"/>
    <w:rsid w:val="00F93CBC"/>
    <w:rsid w:val="00F93D54"/>
    <w:rsid w:val="00F94A3F"/>
    <w:rsid w:val="00F95B5C"/>
    <w:rsid w:val="00F97320"/>
    <w:rsid w:val="00FA01B4"/>
    <w:rsid w:val="00FA06F5"/>
    <w:rsid w:val="00FA1845"/>
    <w:rsid w:val="00FA1B7D"/>
    <w:rsid w:val="00FA355C"/>
    <w:rsid w:val="00FA467F"/>
    <w:rsid w:val="00FA7B43"/>
    <w:rsid w:val="00FB3979"/>
    <w:rsid w:val="00FB405A"/>
    <w:rsid w:val="00FB433A"/>
    <w:rsid w:val="00FB5372"/>
    <w:rsid w:val="00FB579F"/>
    <w:rsid w:val="00FB7925"/>
    <w:rsid w:val="00FC0835"/>
    <w:rsid w:val="00FC4874"/>
    <w:rsid w:val="00FC73DC"/>
    <w:rsid w:val="00FD2517"/>
    <w:rsid w:val="00FD264C"/>
    <w:rsid w:val="00FD51A4"/>
    <w:rsid w:val="00FD5579"/>
    <w:rsid w:val="00FD55E7"/>
    <w:rsid w:val="00FD630C"/>
    <w:rsid w:val="00FD7D55"/>
    <w:rsid w:val="00FE0D30"/>
    <w:rsid w:val="00FE5964"/>
    <w:rsid w:val="00FE68B9"/>
    <w:rsid w:val="00FE691D"/>
    <w:rsid w:val="00FF1C92"/>
    <w:rsid w:val="00FF4203"/>
    <w:rsid w:val="00FF4588"/>
    <w:rsid w:val="00FF535E"/>
    <w:rsid w:val="00FF7A0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sz w:val="22"/>
        <w:szCs w:val="22"/>
        <w:lang w:val="en-US" w:eastAsia="en-US" w:bidi="he-IL"/>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3C24"/>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exposedshow">
    <w:name w:val="text_exposed_show"/>
    <w:basedOn w:val="DefaultParagraphFont"/>
    <w:uiPriority w:val="99"/>
    <w:rsid w:val="00F72DA6"/>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1</Pages>
  <Words>269</Words>
  <Characters>1350</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Davidr</dc:creator>
  <cp:keywords/>
  <dc:description/>
  <cp:lastModifiedBy>test</cp:lastModifiedBy>
  <cp:revision>2</cp:revision>
  <dcterms:created xsi:type="dcterms:W3CDTF">2019-05-14T09:16:00Z</dcterms:created>
  <dcterms:modified xsi:type="dcterms:W3CDTF">2020-03-08T12:21:00Z</dcterms:modified>
</cp:coreProperties>
</file>