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ED6" w:rsidRDefault="00C50ED6" w:rsidP="0014229F">
      <w:pPr>
        <w:bidi/>
        <w:rPr>
          <w:rtl/>
        </w:rPr>
      </w:pPr>
      <w:r>
        <w:rPr>
          <w:rFonts w:hint="cs"/>
          <w:rtl/>
        </w:rPr>
        <w:t>כאבים</w:t>
      </w:r>
      <w:r>
        <w:rPr>
          <w:rtl/>
        </w:rPr>
        <w:t xml:space="preserve"> </w:t>
      </w:r>
      <w:r>
        <w:rPr>
          <w:rFonts w:hint="cs"/>
          <w:rtl/>
        </w:rPr>
        <w:t>בברך</w:t>
      </w:r>
      <w:r>
        <w:rPr>
          <w:rtl/>
        </w:rPr>
        <w:t xml:space="preserve"> </w:t>
      </w: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הפנימי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החיצוני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הברך</w:t>
      </w:r>
      <w:r>
        <w:rPr>
          <w:rtl/>
        </w:rPr>
        <w:t xml:space="preserve">, </w:t>
      </w:r>
      <w:r>
        <w:rPr>
          <w:rFonts w:hint="cs"/>
          <w:rtl/>
        </w:rPr>
        <w:t>בערך</w:t>
      </w:r>
      <w:r>
        <w:rPr>
          <w:rtl/>
        </w:rPr>
        <w:t xml:space="preserve"> </w:t>
      </w:r>
      <w:r>
        <w:rPr>
          <w:rFonts w:hint="cs"/>
          <w:rtl/>
        </w:rPr>
        <w:t>בקו</w:t>
      </w:r>
      <w:r>
        <w:rPr>
          <w:rtl/>
        </w:rPr>
        <w:t xml:space="preserve"> </w:t>
      </w:r>
      <w:r>
        <w:rPr>
          <w:rFonts w:hint="cs"/>
          <w:rtl/>
        </w:rPr>
        <w:t>המפרק</w:t>
      </w:r>
      <w:r>
        <w:rPr>
          <w:rtl/>
        </w:rPr>
        <w:t xml:space="preserve"> </w:t>
      </w:r>
      <w:r w:rsidRPr="00160306">
        <w:rPr>
          <w:b/>
          <w:bCs/>
          <w:rtl/>
        </w:rPr>
        <w:t xml:space="preserve">– </w:t>
      </w:r>
      <w:r w:rsidRPr="00160306">
        <w:rPr>
          <w:rFonts w:hint="cs"/>
          <w:b/>
          <w:bCs/>
          <w:rtl/>
        </w:rPr>
        <w:t>יתכן</w:t>
      </w:r>
      <w:r w:rsidRPr="00160306">
        <w:rPr>
          <w:b/>
          <w:bCs/>
          <w:rtl/>
        </w:rPr>
        <w:t xml:space="preserve"> </w:t>
      </w:r>
      <w:r w:rsidRPr="00160306">
        <w:rPr>
          <w:rFonts w:hint="cs"/>
          <w:b/>
          <w:bCs/>
          <w:rtl/>
        </w:rPr>
        <w:t>שזה</w:t>
      </w:r>
      <w:r w:rsidRPr="00160306">
        <w:rPr>
          <w:b/>
          <w:bCs/>
          <w:rtl/>
        </w:rPr>
        <w:t xml:space="preserve"> </w:t>
      </w:r>
      <w:r w:rsidRPr="00160306">
        <w:rPr>
          <w:rFonts w:hint="cs"/>
          <w:b/>
          <w:bCs/>
          <w:rtl/>
        </w:rPr>
        <w:t>קרע</w:t>
      </w:r>
      <w:r w:rsidRPr="00160306">
        <w:rPr>
          <w:b/>
          <w:bCs/>
          <w:rtl/>
        </w:rPr>
        <w:t xml:space="preserve"> </w:t>
      </w:r>
      <w:r w:rsidRPr="00160306">
        <w:rPr>
          <w:rFonts w:hint="cs"/>
          <w:b/>
          <w:bCs/>
          <w:rtl/>
        </w:rPr>
        <w:t>במיניסקוס</w:t>
      </w:r>
    </w:p>
    <w:p w:rsidR="00C50ED6" w:rsidRDefault="00C50ED6" w:rsidP="009220F3">
      <w:pPr>
        <w:bidi/>
        <w:rPr>
          <w:rtl/>
        </w:rPr>
      </w:pP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מיניסקוס</w:t>
      </w:r>
      <w:r>
        <w:rPr>
          <w:rtl/>
        </w:rPr>
        <w:t>?</w:t>
      </w:r>
      <w:r>
        <w:rPr>
          <w:rtl/>
        </w:rPr>
        <w:br/>
      </w:r>
      <w:r>
        <w:rPr>
          <w:rFonts w:hint="cs"/>
          <w:rtl/>
        </w:rPr>
        <w:t>סחוס</w:t>
      </w:r>
      <w:r>
        <w:rPr>
          <w:rtl/>
        </w:rPr>
        <w:t xml:space="preserve"> </w:t>
      </w:r>
      <w:r>
        <w:rPr>
          <w:rFonts w:hint="cs"/>
          <w:rtl/>
        </w:rPr>
        <w:t>הנמצא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עצם</w:t>
      </w:r>
      <w:r>
        <w:rPr>
          <w:rtl/>
        </w:rPr>
        <w:t xml:space="preserve"> </w:t>
      </w:r>
      <w:r>
        <w:rPr>
          <w:rFonts w:hint="cs"/>
          <w:rtl/>
        </w:rPr>
        <w:t>הירך</w:t>
      </w:r>
      <w:r>
        <w:rPr>
          <w:rtl/>
        </w:rPr>
        <w:t xml:space="preserve"> (</w:t>
      </w:r>
      <w:r>
        <w:rPr>
          <w:rFonts w:hint="cs"/>
          <w:rtl/>
        </w:rPr>
        <w:t>פמור</w:t>
      </w:r>
      <w:r>
        <w:rPr>
          <w:rtl/>
        </w:rPr>
        <w:t xml:space="preserve">) </w:t>
      </w:r>
      <w:r>
        <w:rPr>
          <w:rFonts w:hint="cs"/>
          <w:rtl/>
        </w:rPr>
        <w:t>לבין</w:t>
      </w:r>
      <w:r>
        <w:rPr>
          <w:rtl/>
        </w:rPr>
        <w:t xml:space="preserve"> </w:t>
      </w:r>
      <w:r>
        <w:rPr>
          <w:rFonts w:hint="cs"/>
          <w:rtl/>
        </w:rPr>
        <w:t>עצם</w:t>
      </w:r>
      <w:r>
        <w:rPr>
          <w:rtl/>
        </w:rPr>
        <w:t xml:space="preserve"> </w:t>
      </w:r>
      <w:r>
        <w:rPr>
          <w:rFonts w:hint="cs"/>
          <w:rtl/>
        </w:rPr>
        <w:t>השוק</w:t>
      </w:r>
      <w:r>
        <w:rPr>
          <w:rtl/>
        </w:rPr>
        <w:t xml:space="preserve"> (</w:t>
      </w:r>
      <w:r>
        <w:rPr>
          <w:rFonts w:hint="cs"/>
          <w:rtl/>
        </w:rPr>
        <w:t>טיבייה</w:t>
      </w:r>
      <w:r>
        <w:rPr>
          <w:rtl/>
        </w:rPr>
        <w:t xml:space="preserve">) </w:t>
      </w:r>
      <w:r>
        <w:rPr>
          <w:rFonts w:hint="cs"/>
          <w:rtl/>
        </w:rPr>
        <w:t>אשר</w:t>
      </w:r>
      <w:r>
        <w:rPr>
          <w:rtl/>
        </w:rPr>
        <w:t xml:space="preserve"> </w:t>
      </w:r>
      <w:r>
        <w:rPr>
          <w:rFonts w:hint="cs"/>
          <w:rtl/>
        </w:rPr>
        <w:t>תפקידו</w:t>
      </w:r>
      <w:r>
        <w:rPr>
          <w:rtl/>
        </w:rPr>
        <w:t xml:space="preserve"> </w:t>
      </w:r>
      <w:r>
        <w:rPr>
          <w:rFonts w:hint="cs"/>
          <w:rtl/>
        </w:rPr>
        <w:t>לשמש</w:t>
      </w:r>
      <w:r>
        <w:rPr>
          <w:rtl/>
        </w:rPr>
        <w:t xml:space="preserve"> </w:t>
      </w:r>
      <w:r>
        <w:rPr>
          <w:rFonts w:hint="cs"/>
          <w:rtl/>
        </w:rPr>
        <w:t>כבולם</w:t>
      </w:r>
      <w:r>
        <w:rPr>
          <w:rtl/>
        </w:rPr>
        <w:t xml:space="preserve"> </w:t>
      </w:r>
      <w:r>
        <w:rPr>
          <w:rFonts w:hint="cs"/>
          <w:rtl/>
        </w:rPr>
        <w:t>זעזועים</w:t>
      </w:r>
      <w:r>
        <w:rPr>
          <w:rtl/>
        </w:rPr>
        <w:t xml:space="preserve">, </w:t>
      </w:r>
      <w:r>
        <w:rPr>
          <w:rFonts w:hint="cs"/>
          <w:rtl/>
        </w:rPr>
        <w:t>לחלק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העומס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שווה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הברך</w:t>
      </w:r>
      <w:r>
        <w:rPr>
          <w:rtl/>
        </w:rPr>
        <w:t xml:space="preserve"> </w:t>
      </w:r>
      <w:r>
        <w:rPr>
          <w:rFonts w:hint="cs"/>
          <w:rtl/>
        </w:rPr>
        <w:t>ולהוות</w:t>
      </w:r>
      <w:r>
        <w:rPr>
          <w:rtl/>
        </w:rPr>
        <w:t xml:space="preserve"> </w:t>
      </w:r>
      <w:r>
        <w:rPr>
          <w:rFonts w:hint="cs"/>
          <w:rtl/>
        </w:rPr>
        <w:t>גורם</w:t>
      </w:r>
      <w:r>
        <w:rPr>
          <w:rtl/>
        </w:rPr>
        <w:t xml:space="preserve"> </w:t>
      </w:r>
      <w:r>
        <w:rPr>
          <w:rFonts w:hint="cs"/>
          <w:rtl/>
        </w:rPr>
        <w:t>לובריקציה</w:t>
      </w:r>
      <w:r>
        <w:rPr>
          <w:rtl/>
        </w:rPr>
        <w:t xml:space="preserve"> (</w:t>
      </w:r>
      <w:r>
        <w:rPr>
          <w:rFonts w:hint="cs"/>
          <w:rtl/>
        </w:rPr>
        <w:t>סיכוך</w:t>
      </w:r>
      <w:r>
        <w:rPr>
          <w:rtl/>
        </w:rPr>
        <w:t xml:space="preserve">) 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שתי</w:t>
      </w:r>
      <w:r>
        <w:rPr>
          <w:rtl/>
        </w:rPr>
        <w:t xml:space="preserve"> </w:t>
      </w:r>
      <w:r>
        <w:rPr>
          <w:rFonts w:hint="cs"/>
          <w:rtl/>
        </w:rPr>
        <w:t>העצמות</w:t>
      </w:r>
      <w:r>
        <w:rPr>
          <w:rtl/>
        </w:rPr>
        <w:t>.</w:t>
      </w:r>
    </w:p>
    <w:p w:rsidR="00C50ED6" w:rsidRDefault="00C50ED6" w:rsidP="009220F3">
      <w:pPr>
        <w:bidi/>
      </w:pPr>
      <w:r>
        <w:rPr>
          <w:rFonts w:hint="cs"/>
          <w:rtl/>
        </w:rPr>
        <w:t>המיניסקוס</w:t>
      </w:r>
      <w:r>
        <w:rPr>
          <w:rtl/>
        </w:rPr>
        <w:t xml:space="preserve"> </w:t>
      </w:r>
      <w:r>
        <w:rPr>
          <w:rFonts w:hint="cs"/>
          <w:rtl/>
        </w:rPr>
        <w:t>רגיש</w:t>
      </w:r>
      <w:r>
        <w:rPr>
          <w:rtl/>
        </w:rPr>
        <w:t xml:space="preserve"> </w:t>
      </w:r>
      <w:r>
        <w:rPr>
          <w:rFonts w:hint="cs"/>
          <w:rtl/>
        </w:rPr>
        <w:t>לתנועה</w:t>
      </w:r>
      <w:r>
        <w:rPr>
          <w:rtl/>
        </w:rPr>
        <w:t xml:space="preserve"> </w:t>
      </w:r>
      <w:r>
        <w:rPr>
          <w:rFonts w:hint="cs"/>
          <w:rtl/>
        </w:rPr>
        <w:t>סיבובית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הברך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כף</w:t>
      </w:r>
      <w:r>
        <w:rPr>
          <w:rtl/>
        </w:rPr>
        <w:t xml:space="preserve"> </w:t>
      </w:r>
      <w:r>
        <w:rPr>
          <w:rFonts w:hint="cs"/>
          <w:rtl/>
        </w:rPr>
        <w:t>הרגל</w:t>
      </w:r>
      <w:r>
        <w:rPr>
          <w:rtl/>
        </w:rPr>
        <w:t xml:space="preserve"> </w:t>
      </w:r>
      <w:r>
        <w:rPr>
          <w:rFonts w:hint="cs"/>
          <w:rtl/>
        </w:rPr>
        <w:t>נשארת</w:t>
      </w:r>
      <w:r>
        <w:rPr>
          <w:rtl/>
        </w:rPr>
        <w:t xml:space="preserve"> </w:t>
      </w:r>
      <w:r>
        <w:rPr>
          <w:rFonts w:hint="cs"/>
          <w:rtl/>
        </w:rPr>
        <w:t>יציבה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הקרקע</w:t>
      </w:r>
      <w:r>
        <w:rPr>
          <w:rtl/>
        </w:rPr>
        <w:t xml:space="preserve"> (</w:t>
      </w:r>
      <w:r>
        <w:rPr>
          <w:rFonts w:hint="cs"/>
          <w:rtl/>
        </w:rPr>
        <w:t>כדורגלנים</w:t>
      </w:r>
      <w:r>
        <w:rPr>
          <w:rtl/>
        </w:rPr>
        <w:t xml:space="preserve">, </w:t>
      </w:r>
      <w:r>
        <w:rPr>
          <w:rFonts w:hint="cs"/>
          <w:rtl/>
        </w:rPr>
        <w:t>ספורט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שינויי</w:t>
      </w:r>
      <w:r>
        <w:rPr>
          <w:rtl/>
        </w:rPr>
        <w:t xml:space="preserve"> </w:t>
      </w:r>
      <w:r>
        <w:rPr>
          <w:rFonts w:hint="cs"/>
          <w:rtl/>
        </w:rPr>
        <w:t>כיוון</w:t>
      </w:r>
      <w:r>
        <w:rPr>
          <w:rtl/>
        </w:rPr>
        <w:t xml:space="preserve"> </w:t>
      </w:r>
      <w:r>
        <w:rPr>
          <w:rFonts w:hint="cs"/>
          <w:rtl/>
        </w:rPr>
        <w:t>חדים</w:t>
      </w:r>
      <w:r>
        <w:rPr>
          <w:rtl/>
        </w:rPr>
        <w:t xml:space="preserve">),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להקרע</w:t>
      </w:r>
      <w:r>
        <w:rPr>
          <w:rtl/>
        </w:rPr>
        <w:t xml:space="preserve"> </w:t>
      </w:r>
      <w:r>
        <w:rPr>
          <w:rFonts w:hint="cs"/>
          <w:rtl/>
        </w:rPr>
        <w:t>מתנועת</w:t>
      </w:r>
      <w:r>
        <w:rPr>
          <w:rtl/>
        </w:rPr>
        <w:t xml:space="preserve"> </w:t>
      </w:r>
      <w:r>
        <w:rPr>
          <w:rFonts w:hint="cs"/>
          <w:rtl/>
        </w:rPr>
        <w:t>יישור</w:t>
      </w:r>
      <w:r>
        <w:rPr>
          <w:rtl/>
        </w:rPr>
        <w:t xml:space="preserve"> </w:t>
      </w:r>
      <w:r>
        <w:rPr>
          <w:rFonts w:hint="cs"/>
          <w:rtl/>
        </w:rPr>
        <w:t>הרגל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נכונה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קימה</w:t>
      </w:r>
      <w:r>
        <w:rPr>
          <w:rtl/>
        </w:rPr>
        <w:t xml:space="preserve"> </w:t>
      </w:r>
      <w:r>
        <w:rPr>
          <w:rFonts w:hint="cs"/>
          <w:rtl/>
        </w:rPr>
        <w:t>מישיבה</w:t>
      </w:r>
      <w:r>
        <w:rPr>
          <w:rtl/>
        </w:rPr>
        <w:t xml:space="preserve"> </w:t>
      </w:r>
      <w:r>
        <w:rPr>
          <w:rFonts w:hint="cs"/>
          <w:rtl/>
        </w:rPr>
        <w:t>מזרחית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פעילות</w:t>
      </w:r>
      <w:r>
        <w:rPr>
          <w:rtl/>
        </w:rPr>
        <w:t xml:space="preserve"> </w:t>
      </w:r>
      <w:r>
        <w:rPr>
          <w:rFonts w:hint="cs"/>
          <w:rtl/>
        </w:rPr>
        <w:t>כביכול</w:t>
      </w:r>
      <w:r>
        <w:rPr>
          <w:rtl/>
        </w:rPr>
        <w:t xml:space="preserve"> </w:t>
      </w:r>
      <w:r>
        <w:rPr>
          <w:rFonts w:hint="cs"/>
          <w:rtl/>
        </w:rPr>
        <w:t>סתמית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.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–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ספורטאי</w:t>
      </w:r>
      <w:r>
        <w:rPr>
          <w:rtl/>
        </w:rPr>
        <w:t xml:space="preserve"> </w:t>
      </w:r>
      <w:r>
        <w:rPr>
          <w:rFonts w:hint="cs"/>
          <w:rtl/>
        </w:rPr>
        <w:t>מדופלם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לחוות</w:t>
      </w:r>
      <w:r>
        <w:rPr>
          <w:rtl/>
        </w:rPr>
        <w:t xml:space="preserve"> </w:t>
      </w:r>
      <w:r>
        <w:rPr>
          <w:rFonts w:hint="cs"/>
          <w:rtl/>
        </w:rPr>
        <w:t>קרע</w:t>
      </w:r>
      <w:r>
        <w:rPr>
          <w:rtl/>
        </w:rPr>
        <w:t xml:space="preserve"> </w:t>
      </w:r>
      <w:r>
        <w:rPr>
          <w:rFonts w:hint="cs"/>
          <w:rtl/>
        </w:rPr>
        <w:t>במיניסקוס</w:t>
      </w:r>
      <w:r>
        <w:rPr>
          <w:rtl/>
        </w:rPr>
        <w:t>.</w:t>
      </w:r>
    </w:p>
    <w:p w:rsidR="00C50ED6" w:rsidRDefault="00C50ED6" w:rsidP="00160306">
      <w:pPr>
        <w:bidi/>
        <w:rPr>
          <w:rtl/>
        </w:rPr>
      </w:pPr>
      <w:r>
        <w:rPr>
          <w:rFonts w:hint="cs"/>
          <w:rtl/>
        </w:rPr>
        <w:t>כאבים</w:t>
      </w:r>
      <w:r>
        <w:rPr>
          <w:rtl/>
        </w:rPr>
        <w:t xml:space="preserve"> </w:t>
      </w:r>
      <w:r>
        <w:rPr>
          <w:rFonts w:hint="cs"/>
          <w:rtl/>
        </w:rPr>
        <w:t>יופיעו</w:t>
      </w:r>
      <w:r>
        <w:rPr>
          <w:rtl/>
        </w:rPr>
        <w:t xml:space="preserve"> </w:t>
      </w: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הפנימי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הברך</w:t>
      </w:r>
      <w:r>
        <w:rPr>
          <w:rtl/>
        </w:rPr>
        <w:t xml:space="preserve"> (</w:t>
      </w:r>
      <w:r>
        <w:rPr>
          <w:rFonts w:hint="cs"/>
          <w:rtl/>
        </w:rPr>
        <w:t>מיניסקוס</w:t>
      </w:r>
      <w:r>
        <w:rPr>
          <w:rtl/>
        </w:rPr>
        <w:t xml:space="preserve"> </w:t>
      </w:r>
      <w:r>
        <w:rPr>
          <w:rFonts w:hint="cs"/>
          <w:rtl/>
        </w:rPr>
        <w:t>מדיאלי</w:t>
      </w:r>
      <w:r>
        <w:rPr>
          <w:rtl/>
        </w:rPr>
        <w:t xml:space="preserve">)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החיצוני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הברך</w:t>
      </w:r>
      <w:r>
        <w:rPr>
          <w:rtl/>
        </w:rPr>
        <w:t xml:space="preserve"> (</w:t>
      </w:r>
      <w:r>
        <w:rPr>
          <w:rFonts w:hint="cs"/>
          <w:rtl/>
        </w:rPr>
        <w:t>מיניסקוס</w:t>
      </w:r>
      <w:r>
        <w:rPr>
          <w:rtl/>
        </w:rPr>
        <w:t xml:space="preserve"> </w:t>
      </w:r>
      <w:r>
        <w:rPr>
          <w:rFonts w:hint="cs"/>
          <w:rtl/>
        </w:rPr>
        <w:t>לטראלי</w:t>
      </w:r>
      <w:r>
        <w:rPr>
          <w:rtl/>
        </w:rPr>
        <w:t xml:space="preserve">),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יורגש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"</w:t>
      </w:r>
      <w:r>
        <w:rPr>
          <w:rFonts w:hint="cs"/>
          <w:rtl/>
        </w:rPr>
        <w:t>קליק</w:t>
      </w:r>
      <w:r>
        <w:rPr>
          <w:rtl/>
        </w:rPr>
        <w:t xml:space="preserve">"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הפציעה</w:t>
      </w:r>
      <w:r>
        <w:rPr>
          <w:rtl/>
        </w:rPr>
        <w:t>.</w:t>
      </w:r>
    </w:p>
    <w:p w:rsidR="00C50ED6" w:rsidRDefault="00C50ED6" w:rsidP="00160306">
      <w:pPr>
        <w:bidi/>
        <w:rPr>
          <w:rtl/>
        </w:rPr>
      </w:pPr>
      <w:r>
        <w:rPr>
          <w:rFonts w:hint="cs"/>
          <w:rtl/>
        </w:rPr>
        <w:t>מיניסקוס</w:t>
      </w:r>
      <w:r>
        <w:rPr>
          <w:rtl/>
        </w:rPr>
        <w:t xml:space="preserve"> </w:t>
      </w:r>
      <w:r>
        <w:rPr>
          <w:rFonts w:hint="cs"/>
          <w:rtl/>
        </w:rPr>
        <w:t>הינה</w:t>
      </w:r>
      <w:r>
        <w:rPr>
          <w:rtl/>
        </w:rPr>
        <w:t xml:space="preserve"> </w:t>
      </w:r>
      <w:r>
        <w:rPr>
          <w:rFonts w:hint="cs"/>
          <w:rtl/>
        </w:rPr>
        <w:t>רקמת</w:t>
      </w:r>
      <w:r>
        <w:rPr>
          <w:rtl/>
        </w:rPr>
        <w:t xml:space="preserve"> </w:t>
      </w:r>
      <w:r>
        <w:rPr>
          <w:rFonts w:hint="cs"/>
          <w:rtl/>
        </w:rPr>
        <w:t>סחוס</w:t>
      </w:r>
      <w:r>
        <w:rPr>
          <w:rtl/>
        </w:rPr>
        <w:t xml:space="preserve"> </w:t>
      </w:r>
      <w:r>
        <w:rPr>
          <w:rFonts w:hint="cs"/>
          <w:rtl/>
        </w:rPr>
        <w:t>אשר</w:t>
      </w:r>
      <w:r>
        <w:rPr>
          <w:rtl/>
        </w:rPr>
        <w:t xml:space="preserve"> </w:t>
      </w:r>
      <w:r>
        <w:rPr>
          <w:rFonts w:hint="cs"/>
          <w:rtl/>
        </w:rPr>
        <w:t>אינה</w:t>
      </w:r>
      <w:r>
        <w:rPr>
          <w:rtl/>
        </w:rPr>
        <w:t xml:space="preserve"> </w:t>
      </w:r>
      <w:r>
        <w:rPr>
          <w:rFonts w:hint="cs"/>
          <w:rtl/>
        </w:rPr>
        <w:t>בונה</w:t>
      </w:r>
      <w:r>
        <w:rPr>
          <w:rtl/>
        </w:rPr>
        <w:t xml:space="preserve"> </w:t>
      </w:r>
      <w:r>
        <w:rPr>
          <w:rFonts w:hint="cs"/>
          <w:rtl/>
        </w:rPr>
        <w:t>עצמה</w:t>
      </w:r>
      <w:r>
        <w:rPr>
          <w:rtl/>
        </w:rPr>
        <w:t xml:space="preserve"> </w:t>
      </w:r>
      <w:r>
        <w:rPr>
          <w:rFonts w:hint="cs"/>
          <w:rtl/>
        </w:rPr>
        <w:t>מחדש</w:t>
      </w:r>
      <w:r>
        <w:rPr>
          <w:rtl/>
        </w:rPr>
        <w:t xml:space="preserve"> </w:t>
      </w:r>
      <w:r>
        <w:rPr>
          <w:rFonts w:hint="cs"/>
          <w:rtl/>
        </w:rPr>
        <w:t>מאחר</w:t>
      </w:r>
      <w:r>
        <w:rPr>
          <w:rtl/>
        </w:rPr>
        <w:t xml:space="preserve">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אספקת</w:t>
      </w:r>
      <w:r>
        <w:rPr>
          <w:rtl/>
        </w:rPr>
        <w:t xml:space="preserve"> </w:t>
      </w:r>
      <w:r>
        <w:rPr>
          <w:rFonts w:hint="cs"/>
          <w:rtl/>
        </w:rPr>
        <w:t>דם</w:t>
      </w:r>
      <w:r>
        <w:rPr>
          <w:rtl/>
        </w:rPr>
        <w:t xml:space="preserve"> </w:t>
      </w:r>
      <w:r>
        <w:rPr>
          <w:rFonts w:hint="cs"/>
          <w:rtl/>
        </w:rPr>
        <w:t>מספקת</w:t>
      </w:r>
      <w:r>
        <w:rPr>
          <w:rtl/>
        </w:rPr>
        <w:t xml:space="preserve"> </w:t>
      </w:r>
      <w:r>
        <w:rPr>
          <w:rFonts w:hint="cs"/>
          <w:rtl/>
        </w:rPr>
        <w:t>לרקמה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. </w:t>
      </w: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מהמקרים</w:t>
      </w:r>
      <w:r>
        <w:rPr>
          <w:rtl/>
        </w:rPr>
        <w:t xml:space="preserve"> </w:t>
      </w:r>
      <w:r>
        <w:rPr>
          <w:rFonts w:hint="cs"/>
          <w:rtl/>
        </w:rPr>
        <w:t>כאשר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הפרעה</w:t>
      </w:r>
      <w:r>
        <w:rPr>
          <w:rtl/>
        </w:rPr>
        <w:t xml:space="preserve"> </w:t>
      </w:r>
      <w:r>
        <w:rPr>
          <w:rFonts w:hint="cs"/>
          <w:rtl/>
        </w:rPr>
        <w:t>לתנועת</w:t>
      </w:r>
      <w:r>
        <w:rPr>
          <w:rtl/>
        </w:rPr>
        <w:t xml:space="preserve"> </w:t>
      </w:r>
      <w:r>
        <w:rPr>
          <w:rFonts w:hint="cs"/>
          <w:rtl/>
        </w:rPr>
        <w:t>הברך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חוסר</w:t>
      </w:r>
      <w:r>
        <w:rPr>
          <w:rtl/>
        </w:rPr>
        <w:t xml:space="preserve"> </w:t>
      </w:r>
      <w:r>
        <w:rPr>
          <w:rFonts w:hint="cs"/>
          <w:rtl/>
        </w:rPr>
        <w:t>יכולת</w:t>
      </w:r>
      <w:r>
        <w:rPr>
          <w:rtl/>
        </w:rPr>
        <w:t xml:space="preserve"> </w:t>
      </w:r>
      <w:r>
        <w:rPr>
          <w:rFonts w:hint="cs"/>
          <w:rtl/>
        </w:rPr>
        <w:t>ישור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כיפוף</w:t>
      </w:r>
      <w:r>
        <w:rPr>
          <w:rtl/>
        </w:rPr>
        <w:t xml:space="preserve">,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מצריך</w:t>
      </w:r>
      <w:r>
        <w:rPr>
          <w:rtl/>
        </w:rPr>
        <w:t xml:space="preserve"> </w:t>
      </w:r>
      <w:r>
        <w:rPr>
          <w:rFonts w:hint="cs"/>
          <w:rtl/>
        </w:rPr>
        <w:t>ניתוח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בהרבה</w:t>
      </w:r>
      <w:r>
        <w:rPr>
          <w:rtl/>
        </w:rPr>
        <w:t xml:space="preserve"> </w:t>
      </w:r>
      <w:r>
        <w:rPr>
          <w:rFonts w:hint="cs"/>
          <w:rtl/>
        </w:rPr>
        <w:t>מקרים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>
        <w:rPr>
          <w:rtl/>
        </w:rPr>
        <w:t xml:space="preserve"> </w:t>
      </w: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לעזור</w:t>
      </w:r>
      <w:r>
        <w:rPr>
          <w:rtl/>
        </w:rPr>
        <w:t xml:space="preserve"> </w:t>
      </w:r>
      <w:r>
        <w:rPr>
          <w:rFonts w:hint="cs"/>
          <w:rtl/>
        </w:rPr>
        <w:t>בטיפולים</w:t>
      </w:r>
      <w:r>
        <w:rPr>
          <w:rtl/>
        </w:rPr>
        <w:t xml:space="preserve"> </w:t>
      </w:r>
      <w:r>
        <w:rPr>
          <w:rFonts w:hint="cs"/>
          <w:rtl/>
        </w:rPr>
        <w:t>שמרניים</w:t>
      </w:r>
      <w:r>
        <w:rPr>
          <w:rtl/>
        </w:rPr>
        <w:t xml:space="preserve"> </w:t>
      </w:r>
      <w:r>
        <w:rPr>
          <w:rFonts w:hint="cs"/>
          <w:rtl/>
        </w:rPr>
        <w:t>הכוללים</w:t>
      </w:r>
      <w:r>
        <w:rPr>
          <w:rtl/>
        </w:rPr>
        <w:t xml:space="preserve"> </w:t>
      </w:r>
      <w:r>
        <w:rPr>
          <w:rFonts w:hint="cs"/>
          <w:rtl/>
        </w:rPr>
        <w:t>דיקור</w:t>
      </w:r>
      <w:r>
        <w:rPr>
          <w:rtl/>
        </w:rPr>
        <w:t xml:space="preserve"> </w:t>
      </w:r>
      <w:r>
        <w:rPr>
          <w:rFonts w:hint="cs"/>
          <w:rtl/>
        </w:rPr>
        <w:t>סיני</w:t>
      </w:r>
      <w:r>
        <w:rPr>
          <w:rtl/>
        </w:rPr>
        <w:t xml:space="preserve"> </w:t>
      </w:r>
      <w:r>
        <w:rPr>
          <w:rFonts w:hint="cs"/>
          <w:rtl/>
        </w:rPr>
        <w:t>וקינזיו</w:t>
      </w:r>
      <w:r>
        <w:rPr>
          <w:rtl/>
        </w:rPr>
        <w:t xml:space="preserve"> </w:t>
      </w:r>
      <w:r>
        <w:rPr>
          <w:rFonts w:hint="cs"/>
          <w:rtl/>
        </w:rPr>
        <w:t>טייפינג</w:t>
      </w:r>
      <w:r>
        <w:rPr>
          <w:rtl/>
        </w:rPr>
        <w:t xml:space="preserve">, </w:t>
      </w:r>
      <w:r>
        <w:rPr>
          <w:rFonts w:hint="cs"/>
          <w:rtl/>
        </w:rPr>
        <w:t>פיזיוטרפיה</w:t>
      </w:r>
      <w:r>
        <w:rPr>
          <w:rtl/>
        </w:rPr>
        <w:t xml:space="preserve"> </w:t>
      </w:r>
      <w:r>
        <w:rPr>
          <w:rFonts w:hint="cs"/>
          <w:rtl/>
        </w:rPr>
        <w:t>ומנוחה</w:t>
      </w:r>
      <w:r>
        <w:rPr>
          <w:rtl/>
        </w:rPr>
        <w:t xml:space="preserve"> </w:t>
      </w:r>
      <w:r>
        <w:rPr>
          <w:rFonts w:hint="cs"/>
          <w:rtl/>
        </w:rPr>
        <w:t>ולחזור</w:t>
      </w:r>
      <w:r>
        <w:rPr>
          <w:rtl/>
        </w:rPr>
        <w:t xml:space="preserve"> </w:t>
      </w:r>
      <w:r>
        <w:rPr>
          <w:rFonts w:hint="cs"/>
          <w:rtl/>
        </w:rPr>
        <w:t>לפעילות</w:t>
      </w:r>
      <w:r>
        <w:rPr>
          <w:rtl/>
        </w:rPr>
        <w:t xml:space="preserve"> </w:t>
      </w:r>
      <w:r>
        <w:rPr>
          <w:rFonts w:hint="cs"/>
          <w:rtl/>
        </w:rPr>
        <w:t>רגילה</w:t>
      </w:r>
      <w:r>
        <w:rPr>
          <w:rtl/>
        </w:rPr>
        <w:t>.</w:t>
      </w:r>
    </w:p>
    <w:p w:rsidR="00C50ED6" w:rsidRDefault="00C50ED6" w:rsidP="00160306">
      <w:pPr>
        <w:bidi/>
        <w:rPr>
          <w:rtl/>
        </w:rPr>
      </w:pPr>
      <w:r>
        <w:rPr>
          <w:rFonts w:hint="cs"/>
          <w:rtl/>
        </w:rPr>
        <w:t>אצלי</w:t>
      </w:r>
      <w:r>
        <w:rPr>
          <w:rtl/>
        </w:rPr>
        <w:t xml:space="preserve"> </w:t>
      </w:r>
      <w:r>
        <w:rPr>
          <w:rFonts w:hint="cs"/>
          <w:rtl/>
        </w:rPr>
        <w:t>בקליניקה</w:t>
      </w:r>
      <w:r>
        <w:rPr>
          <w:rtl/>
        </w:rPr>
        <w:t xml:space="preserve">, </w:t>
      </w:r>
      <w:r>
        <w:rPr>
          <w:rFonts w:hint="cs"/>
          <w:rtl/>
        </w:rPr>
        <w:t>בכפר</w:t>
      </w:r>
      <w:r>
        <w:rPr>
          <w:rtl/>
        </w:rPr>
        <w:t xml:space="preserve"> </w:t>
      </w:r>
      <w:r>
        <w:rPr>
          <w:rFonts w:hint="cs"/>
          <w:rtl/>
        </w:rPr>
        <w:t>ידידיה</w:t>
      </w:r>
      <w:r>
        <w:rPr>
          <w:rtl/>
        </w:rPr>
        <w:t xml:space="preserve"> </w:t>
      </w:r>
      <w:r>
        <w:rPr>
          <w:rFonts w:hint="cs"/>
          <w:rtl/>
        </w:rPr>
        <w:t>ובבניין</w:t>
      </w:r>
      <w:r>
        <w:rPr>
          <w:rtl/>
        </w:rPr>
        <w:t xml:space="preserve"> </w:t>
      </w:r>
      <w:r>
        <w:rPr>
          <w:rFonts w:hint="cs"/>
          <w:rtl/>
        </w:rPr>
        <w:t>הסוהו</w:t>
      </w:r>
      <w:r>
        <w:rPr>
          <w:rtl/>
        </w:rPr>
        <w:t xml:space="preserve"> </w:t>
      </w:r>
      <w:r>
        <w:rPr>
          <w:rFonts w:hint="cs"/>
          <w:rtl/>
        </w:rPr>
        <w:t>באיזור</w:t>
      </w:r>
      <w:r>
        <w:rPr>
          <w:rtl/>
        </w:rPr>
        <w:t xml:space="preserve"> </w:t>
      </w:r>
      <w:r>
        <w:rPr>
          <w:rFonts w:hint="cs"/>
          <w:rtl/>
        </w:rPr>
        <w:t>תעשיה</w:t>
      </w:r>
      <w:r>
        <w:rPr>
          <w:rtl/>
        </w:rPr>
        <w:t xml:space="preserve"> </w:t>
      </w:r>
      <w:r>
        <w:rPr>
          <w:rFonts w:hint="cs"/>
          <w:rtl/>
        </w:rPr>
        <w:t>פולג</w:t>
      </w:r>
      <w:r>
        <w:rPr>
          <w:rtl/>
        </w:rPr>
        <w:t xml:space="preserve"> (</w:t>
      </w:r>
      <w:r>
        <w:rPr>
          <w:rFonts w:hint="cs"/>
          <w:rtl/>
        </w:rPr>
        <w:t>ליד</w:t>
      </w:r>
      <w:r>
        <w:rPr>
          <w:rtl/>
        </w:rPr>
        <w:t xml:space="preserve"> </w:t>
      </w:r>
      <w:r>
        <w:rPr>
          <w:rFonts w:hint="cs"/>
          <w:rtl/>
        </w:rPr>
        <w:t>איקאה</w:t>
      </w:r>
      <w:r>
        <w:rPr>
          <w:rtl/>
        </w:rPr>
        <w:t xml:space="preserve">), 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מטפלת</w:t>
      </w:r>
      <w:r>
        <w:rPr>
          <w:rtl/>
        </w:rPr>
        <w:t xml:space="preserve"> </w:t>
      </w:r>
      <w:r>
        <w:rPr>
          <w:rFonts w:hint="cs"/>
          <w:rtl/>
        </w:rPr>
        <w:t>בדיקור</w:t>
      </w:r>
      <w:r>
        <w:rPr>
          <w:rtl/>
        </w:rPr>
        <w:t xml:space="preserve"> </w:t>
      </w:r>
      <w:r>
        <w:rPr>
          <w:rFonts w:hint="cs"/>
          <w:rtl/>
        </w:rPr>
        <w:t>סיני</w:t>
      </w:r>
      <w:r>
        <w:rPr>
          <w:rtl/>
        </w:rPr>
        <w:t xml:space="preserve"> </w:t>
      </w:r>
      <w:r>
        <w:rPr>
          <w:rFonts w:hint="cs"/>
          <w:rtl/>
        </w:rPr>
        <w:t>וקינזיו</w:t>
      </w:r>
      <w:r>
        <w:rPr>
          <w:rtl/>
        </w:rPr>
        <w:t xml:space="preserve"> </w:t>
      </w:r>
      <w:r>
        <w:rPr>
          <w:rFonts w:hint="cs"/>
          <w:rtl/>
        </w:rPr>
        <w:t>טייפינג</w:t>
      </w:r>
      <w:r>
        <w:rPr>
          <w:rtl/>
        </w:rPr>
        <w:t xml:space="preserve"> </w:t>
      </w:r>
      <w:r>
        <w:rPr>
          <w:rFonts w:hint="cs"/>
          <w:rtl/>
        </w:rPr>
        <w:t>בפציעות</w:t>
      </w:r>
      <w:r>
        <w:rPr>
          <w:rtl/>
        </w:rPr>
        <w:t xml:space="preserve"> </w:t>
      </w:r>
      <w:r>
        <w:rPr>
          <w:rFonts w:hint="cs"/>
          <w:rtl/>
        </w:rPr>
        <w:t>כאלו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אורטופד</w:t>
      </w:r>
      <w:r>
        <w:rPr>
          <w:rtl/>
        </w:rPr>
        <w:t xml:space="preserve"> </w:t>
      </w:r>
      <w:r>
        <w:rPr>
          <w:rFonts w:hint="cs"/>
          <w:rtl/>
        </w:rPr>
        <w:t>דר</w:t>
      </w:r>
      <w:r>
        <w:rPr>
          <w:rtl/>
        </w:rPr>
        <w:t xml:space="preserve">' </w:t>
      </w:r>
      <w:r>
        <w:rPr>
          <w:rFonts w:hint="cs"/>
          <w:rtl/>
        </w:rPr>
        <w:t>איתי</w:t>
      </w:r>
      <w:r>
        <w:rPr>
          <w:rtl/>
        </w:rPr>
        <w:t xml:space="preserve"> </w:t>
      </w:r>
      <w:r>
        <w:rPr>
          <w:rFonts w:hint="cs"/>
          <w:rtl/>
        </w:rPr>
        <w:t>פניכל</w:t>
      </w:r>
      <w:r>
        <w:rPr>
          <w:rtl/>
        </w:rPr>
        <w:t xml:space="preserve"> </w:t>
      </w:r>
      <w:r>
        <w:rPr>
          <w:rFonts w:hint="cs"/>
          <w:rtl/>
        </w:rPr>
        <w:t>ופיזיוטרפיסט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טיפולי</w:t>
      </w:r>
      <w:r>
        <w:rPr>
          <w:rtl/>
        </w:rPr>
        <w:t xml:space="preserve"> </w:t>
      </w:r>
      <w:r>
        <w:rPr>
          <w:rFonts w:hint="cs"/>
          <w:rtl/>
        </w:rPr>
        <w:t>כולל</w:t>
      </w:r>
      <w:r>
        <w:rPr>
          <w:rtl/>
        </w:rPr>
        <w:t xml:space="preserve"> </w:t>
      </w:r>
      <w:r>
        <w:rPr>
          <w:rFonts w:hint="cs"/>
          <w:rtl/>
        </w:rPr>
        <w:t>והחלמה</w:t>
      </w:r>
      <w:r>
        <w:rPr>
          <w:rtl/>
        </w:rPr>
        <w:t xml:space="preserve"> </w:t>
      </w:r>
      <w:r>
        <w:rPr>
          <w:rFonts w:hint="cs"/>
          <w:rtl/>
        </w:rPr>
        <w:t>מהירה</w:t>
      </w:r>
      <w:r>
        <w:rPr>
          <w:rtl/>
        </w:rPr>
        <w:t>.</w:t>
      </w:r>
    </w:p>
    <w:p w:rsidR="00C50ED6" w:rsidRDefault="00C50ED6" w:rsidP="00012A5C">
      <w:pPr>
        <w:bidi/>
        <w:rPr>
          <w:rtl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320.25pt;margin-top:.05pt;width:147.75pt;height:292.25pt;z-index:-251658240;visibility:visible" wrapcoords="-110 0 -110 21545 21600 21545 21600 0 -110 0">
            <v:imagedata r:id="rId4" o:title=""/>
            <w10:wrap type="tight"/>
          </v:shape>
        </w:pict>
      </w:r>
    </w:p>
    <w:p w:rsidR="00C50ED6" w:rsidRDefault="00C50ED6" w:rsidP="00012A5C">
      <w:pPr>
        <w:bidi/>
        <w:rPr>
          <w:noProof/>
          <w:rtl/>
        </w:rPr>
      </w:pPr>
      <w:r w:rsidRPr="00311AB7">
        <w:rPr>
          <w:noProof/>
        </w:rPr>
        <w:pict>
          <v:shape id="Picture 2" o:spid="_x0000_i1025" type="#_x0000_t75" style="width:141pt;height:255pt;visibility:visible">
            <v:imagedata r:id="rId5" o:title=""/>
          </v:shape>
        </w:pict>
      </w:r>
    </w:p>
    <w:p w:rsidR="00C50ED6" w:rsidRDefault="00C50ED6" w:rsidP="0045101D">
      <w:pPr>
        <w:bidi/>
        <w:rPr>
          <w:noProof/>
          <w:rtl/>
        </w:rPr>
      </w:pPr>
    </w:p>
    <w:p w:rsidR="00C50ED6" w:rsidRDefault="00C50ED6" w:rsidP="0045101D">
      <w:pPr>
        <w:bidi/>
      </w:pPr>
      <w:r>
        <w:rPr>
          <w:rFonts w:hint="cs"/>
          <w:rtl/>
        </w:rPr>
        <w:t>שלכם</w:t>
      </w:r>
      <w:r>
        <w:rPr>
          <w:rtl/>
        </w:rPr>
        <w:t>,</w:t>
      </w:r>
    </w:p>
    <w:p w:rsidR="00C50ED6" w:rsidRDefault="00C50ED6" w:rsidP="0045101D">
      <w:pPr>
        <w:bidi/>
        <w:rPr>
          <w:rtl/>
        </w:rPr>
      </w:pPr>
      <w:r>
        <w:rPr>
          <w:rFonts w:hint="cs"/>
          <w:rtl/>
        </w:rPr>
        <w:t>עמית</w:t>
      </w:r>
      <w:r>
        <w:rPr>
          <w:rtl/>
        </w:rPr>
        <w:t xml:space="preserve"> </w:t>
      </w:r>
      <w:r>
        <w:rPr>
          <w:rFonts w:hint="cs"/>
          <w:rtl/>
        </w:rPr>
        <w:t>רייכמן</w:t>
      </w:r>
    </w:p>
    <w:sectPr w:rsidR="00C50ED6" w:rsidSect="0014229F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29F"/>
    <w:rsid w:val="00000128"/>
    <w:rsid w:val="00000339"/>
    <w:rsid w:val="000022A4"/>
    <w:rsid w:val="00002711"/>
    <w:rsid w:val="0000284B"/>
    <w:rsid w:val="00003C33"/>
    <w:rsid w:val="000042BB"/>
    <w:rsid w:val="00004678"/>
    <w:rsid w:val="00005FB1"/>
    <w:rsid w:val="00007365"/>
    <w:rsid w:val="00007DA7"/>
    <w:rsid w:val="000103D2"/>
    <w:rsid w:val="00010412"/>
    <w:rsid w:val="000108C6"/>
    <w:rsid w:val="0001098A"/>
    <w:rsid w:val="00011432"/>
    <w:rsid w:val="00012108"/>
    <w:rsid w:val="000124F9"/>
    <w:rsid w:val="00012A5C"/>
    <w:rsid w:val="00013D45"/>
    <w:rsid w:val="00014223"/>
    <w:rsid w:val="00017377"/>
    <w:rsid w:val="000200A5"/>
    <w:rsid w:val="000204B6"/>
    <w:rsid w:val="000214BA"/>
    <w:rsid w:val="000240FA"/>
    <w:rsid w:val="00024DF5"/>
    <w:rsid w:val="000262B0"/>
    <w:rsid w:val="00032760"/>
    <w:rsid w:val="00032D97"/>
    <w:rsid w:val="0003431D"/>
    <w:rsid w:val="000378AA"/>
    <w:rsid w:val="00040647"/>
    <w:rsid w:val="000412E5"/>
    <w:rsid w:val="00042ECA"/>
    <w:rsid w:val="00044475"/>
    <w:rsid w:val="00045CD4"/>
    <w:rsid w:val="00052A59"/>
    <w:rsid w:val="000552EF"/>
    <w:rsid w:val="000562D7"/>
    <w:rsid w:val="00057D09"/>
    <w:rsid w:val="00060CF9"/>
    <w:rsid w:val="0006151A"/>
    <w:rsid w:val="0006173A"/>
    <w:rsid w:val="00066119"/>
    <w:rsid w:val="00067726"/>
    <w:rsid w:val="000710E1"/>
    <w:rsid w:val="00073EC0"/>
    <w:rsid w:val="00074A2F"/>
    <w:rsid w:val="000753ED"/>
    <w:rsid w:val="00075524"/>
    <w:rsid w:val="0007644B"/>
    <w:rsid w:val="00080D07"/>
    <w:rsid w:val="00081349"/>
    <w:rsid w:val="00082F4A"/>
    <w:rsid w:val="0008357A"/>
    <w:rsid w:val="00084D35"/>
    <w:rsid w:val="00085A5D"/>
    <w:rsid w:val="0008646F"/>
    <w:rsid w:val="00092468"/>
    <w:rsid w:val="0009514C"/>
    <w:rsid w:val="00096C96"/>
    <w:rsid w:val="00097569"/>
    <w:rsid w:val="000A07A3"/>
    <w:rsid w:val="000A1C7C"/>
    <w:rsid w:val="000A2C1F"/>
    <w:rsid w:val="000A377B"/>
    <w:rsid w:val="000A4480"/>
    <w:rsid w:val="000A4638"/>
    <w:rsid w:val="000A6866"/>
    <w:rsid w:val="000A7038"/>
    <w:rsid w:val="000A7A5D"/>
    <w:rsid w:val="000B601A"/>
    <w:rsid w:val="000B60CB"/>
    <w:rsid w:val="000B7404"/>
    <w:rsid w:val="000C010E"/>
    <w:rsid w:val="000C6C4A"/>
    <w:rsid w:val="000D05D9"/>
    <w:rsid w:val="000D0D93"/>
    <w:rsid w:val="000D1E51"/>
    <w:rsid w:val="000D2993"/>
    <w:rsid w:val="000D3E52"/>
    <w:rsid w:val="000D4A6C"/>
    <w:rsid w:val="000D683D"/>
    <w:rsid w:val="000D7085"/>
    <w:rsid w:val="000D75EA"/>
    <w:rsid w:val="000E128D"/>
    <w:rsid w:val="000E1691"/>
    <w:rsid w:val="000E1CB0"/>
    <w:rsid w:val="000E21D0"/>
    <w:rsid w:val="000E4732"/>
    <w:rsid w:val="000E5C9C"/>
    <w:rsid w:val="000E76A0"/>
    <w:rsid w:val="000F3ED8"/>
    <w:rsid w:val="000F571A"/>
    <w:rsid w:val="000F6D56"/>
    <w:rsid w:val="001011F8"/>
    <w:rsid w:val="0010389F"/>
    <w:rsid w:val="00103F03"/>
    <w:rsid w:val="00105C8A"/>
    <w:rsid w:val="00107260"/>
    <w:rsid w:val="001105D8"/>
    <w:rsid w:val="001135D5"/>
    <w:rsid w:val="00113C38"/>
    <w:rsid w:val="00113DFF"/>
    <w:rsid w:val="001140EE"/>
    <w:rsid w:val="001151B9"/>
    <w:rsid w:val="00115B27"/>
    <w:rsid w:val="0011781F"/>
    <w:rsid w:val="00117A79"/>
    <w:rsid w:val="00120303"/>
    <w:rsid w:val="001224DE"/>
    <w:rsid w:val="0012311B"/>
    <w:rsid w:val="00123165"/>
    <w:rsid w:val="00123706"/>
    <w:rsid w:val="0012522E"/>
    <w:rsid w:val="001264A2"/>
    <w:rsid w:val="00126C58"/>
    <w:rsid w:val="0013318B"/>
    <w:rsid w:val="00133364"/>
    <w:rsid w:val="0013446A"/>
    <w:rsid w:val="00135B5C"/>
    <w:rsid w:val="00140097"/>
    <w:rsid w:val="00140115"/>
    <w:rsid w:val="00141DD6"/>
    <w:rsid w:val="0014229F"/>
    <w:rsid w:val="0014388A"/>
    <w:rsid w:val="001439BD"/>
    <w:rsid w:val="00143F0D"/>
    <w:rsid w:val="0014498B"/>
    <w:rsid w:val="00151C27"/>
    <w:rsid w:val="00152623"/>
    <w:rsid w:val="001541ED"/>
    <w:rsid w:val="0015697E"/>
    <w:rsid w:val="001569E2"/>
    <w:rsid w:val="00156CDB"/>
    <w:rsid w:val="001574DD"/>
    <w:rsid w:val="00160306"/>
    <w:rsid w:val="0016050C"/>
    <w:rsid w:val="00161069"/>
    <w:rsid w:val="00161E35"/>
    <w:rsid w:val="00162B9A"/>
    <w:rsid w:val="00162CD5"/>
    <w:rsid w:val="001635C9"/>
    <w:rsid w:val="00164411"/>
    <w:rsid w:val="00164EDB"/>
    <w:rsid w:val="00165504"/>
    <w:rsid w:val="00167651"/>
    <w:rsid w:val="00172607"/>
    <w:rsid w:val="00173989"/>
    <w:rsid w:val="001742B8"/>
    <w:rsid w:val="001748C5"/>
    <w:rsid w:val="001763B4"/>
    <w:rsid w:val="0018036C"/>
    <w:rsid w:val="0018095F"/>
    <w:rsid w:val="00181130"/>
    <w:rsid w:val="0018148D"/>
    <w:rsid w:val="00181D7F"/>
    <w:rsid w:val="00184A45"/>
    <w:rsid w:val="00184DB2"/>
    <w:rsid w:val="001856B1"/>
    <w:rsid w:val="00186BA5"/>
    <w:rsid w:val="0018734F"/>
    <w:rsid w:val="00187EA7"/>
    <w:rsid w:val="001917AA"/>
    <w:rsid w:val="001945CE"/>
    <w:rsid w:val="0019787D"/>
    <w:rsid w:val="00197BDF"/>
    <w:rsid w:val="001A0774"/>
    <w:rsid w:val="001A07E7"/>
    <w:rsid w:val="001A12B2"/>
    <w:rsid w:val="001A2939"/>
    <w:rsid w:val="001A35E0"/>
    <w:rsid w:val="001A43E5"/>
    <w:rsid w:val="001A48B4"/>
    <w:rsid w:val="001A5EEC"/>
    <w:rsid w:val="001A6283"/>
    <w:rsid w:val="001B16C9"/>
    <w:rsid w:val="001B1C06"/>
    <w:rsid w:val="001B3CD8"/>
    <w:rsid w:val="001B4E9A"/>
    <w:rsid w:val="001B5A3B"/>
    <w:rsid w:val="001C0940"/>
    <w:rsid w:val="001C1743"/>
    <w:rsid w:val="001C3B64"/>
    <w:rsid w:val="001C636F"/>
    <w:rsid w:val="001D0264"/>
    <w:rsid w:val="001D236D"/>
    <w:rsid w:val="001D2AC5"/>
    <w:rsid w:val="001D38EC"/>
    <w:rsid w:val="001D3AE5"/>
    <w:rsid w:val="001D65EE"/>
    <w:rsid w:val="001D6A06"/>
    <w:rsid w:val="001D7830"/>
    <w:rsid w:val="001E011A"/>
    <w:rsid w:val="001E05C4"/>
    <w:rsid w:val="001E439F"/>
    <w:rsid w:val="001E4B1D"/>
    <w:rsid w:val="001E545C"/>
    <w:rsid w:val="001E603B"/>
    <w:rsid w:val="001E7069"/>
    <w:rsid w:val="001E78A0"/>
    <w:rsid w:val="001F0D7F"/>
    <w:rsid w:val="001F24CA"/>
    <w:rsid w:val="001F2571"/>
    <w:rsid w:val="001F450E"/>
    <w:rsid w:val="001F5129"/>
    <w:rsid w:val="001F7077"/>
    <w:rsid w:val="001F755F"/>
    <w:rsid w:val="001F7D68"/>
    <w:rsid w:val="00200BE8"/>
    <w:rsid w:val="00201DD9"/>
    <w:rsid w:val="00204EE1"/>
    <w:rsid w:val="002079C9"/>
    <w:rsid w:val="0021063A"/>
    <w:rsid w:val="002106C2"/>
    <w:rsid w:val="002106FC"/>
    <w:rsid w:val="00210A58"/>
    <w:rsid w:val="00212453"/>
    <w:rsid w:val="00212790"/>
    <w:rsid w:val="00213B47"/>
    <w:rsid w:val="002146AD"/>
    <w:rsid w:val="002154DE"/>
    <w:rsid w:val="002156D5"/>
    <w:rsid w:val="002208EC"/>
    <w:rsid w:val="00221C0C"/>
    <w:rsid w:val="00222424"/>
    <w:rsid w:val="00223770"/>
    <w:rsid w:val="00223D5A"/>
    <w:rsid w:val="00226127"/>
    <w:rsid w:val="0022648D"/>
    <w:rsid w:val="00226C93"/>
    <w:rsid w:val="00226CF7"/>
    <w:rsid w:val="00227315"/>
    <w:rsid w:val="002301EB"/>
    <w:rsid w:val="00233D15"/>
    <w:rsid w:val="002346C1"/>
    <w:rsid w:val="002350F3"/>
    <w:rsid w:val="00236390"/>
    <w:rsid w:val="00241C63"/>
    <w:rsid w:val="00241E72"/>
    <w:rsid w:val="0024252F"/>
    <w:rsid w:val="0024411E"/>
    <w:rsid w:val="0024442B"/>
    <w:rsid w:val="0024555C"/>
    <w:rsid w:val="00245608"/>
    <w:rsid w:val="00245799"/>
    <w:rsid w:val="00245E58"/>
    <w:rsid w:val="00245FD4"/>
    <w:rsid w:val="00246931"/>
    <w:rsid w:val="00246DDC"/>
    <w:rsid w:val="002471D4"/>
    <w:rsid w:val="00247874"/>
    <w:rsid w:val="00247F44"/>
    <w:rsid w:val="0025042E"/>
    <w:rsid w:val="00250BEC"/>
    <w:rsid w:val="00250C75"/>
    <w:rsid w:val="00250DEF"/>
    <w:rsid w:val="002538B0"/>
    <w:rsid w:val="0025390D"/>
    <w:rsid w:val="0025397E"/>
    <w:rsid w:val="00253BF8"/>
    <w:rsid w:val="0025434E"/>
    <w:rsid w:val="002546E0"/>
    <w:rsid w:val="002555E5"/>
    <w:rsid w:val="00256662"/>
    <w:rsid w:val="0025759D"/>
    <w:rsid w:val="00257664"/>
    <w:rsid w:val="002637CE"/>
    <w:rsid w:val="002651DB"/>
    <w:rsid w:val="002655AD"/>
    <w:rsid w:val="002663D5"/>
    <w:rsid w:val="00266AA6"/>
    <w:rsid w:val="00266F8D"/>
    <w:rsid w:val="00270058"/>
    <w:rsid w:val="00270B24"/>
    <w:rsid w:val="0027128A"/>
    <w:rsid w:val="00272487"/>
    <w:rsid w:val="00272899"/>
    <w:rsid w:val="00274A04"/>
    <w:rsid w:val="00275B27"/>
    <w:rsid w:val="00276968"/>
    <w:rsid w:val="002771B6"/>
    <w:rsid w:val="00277D2C"/>
    <w:rsid w:val="00280B28"/>
    <w:rsid w:val="0028175A"/>
    <w:rsid w:val="00281D4A"/>
    <w:rsid w:val="00284496"/>
    <w:rsid w:val="00284518"/>
    <w:rsid w:val="00284ACC"/>
    <w:rsid w:val="002856FA"/>
    <w:rsid w:val="00287222"/>
    <w:rsid w:val="0029136A"/>
    <w:rsid w:val="00294D8F"/>
    <w:rsid w:val="00295399"/>
    <w:rsid w:val="00295972"/>
    <w:rsid w:val="00296573"/>
    <w:rsid w:val="00297D0D"/>
    <w:rsid w:val="00297D21"/>
    <w:rsid w:val="002A0CDF"/>
    <w:rsid w:val="002A0F5E"/>
    <w:rsid w:val="002A3203"/>
    <w:rsid w:val="002A3D84"/>
    <w:rsid w:val="002A3E27"/>
    <w:rsid w:val="002A405B"/>
    <w:rsid w:val="002A5ABE"/>
    <w:rsid w:val="002A6DA2"/>
    <w:rsid w:val="002A794D"/>
    <w:rsid w:val="002B097C"/>
    <w:rsid w:val="002B1B1D"/>
    <w:rsid w:val="002B1E57"/>
    <w:rsid w:val="002B2B33"/>
    <w:rsid w:val="002B3D8D"/>
    <w:rsid w:val="002B4258"/>
    <w:rsid w:val="002B6CA8"/>
    <w:rsid w:val="002B7212"/>
    <w:rsid w:val="002B7E63"/>
    <w:rsid w:val="002C0566"/>
    <w:rsid w:val="002C0B34"/>
    <w:rsid w:val="002C123B"/>
    <w:rsid w:val="002C12A0"/>
    <w:rsid w:val="002C1361"/>
    <w:rsid w:val="002C2393"/>
    <w:rsid w:val="002C2EEA"/>
    <w:rsid w:val="002C3CD6"/>
    <w:rsid w:val="002C6605"/>
    <w:rsid w:val="002C6C60"/>
    <w:rsid w:val="002D28D5"/>
    <w:rsid w:val="002D6B04"/>
    <w:rsid w:val="002D7E12"/>
    <w:rsid w:val="002E7436"/>
    <w:rsid w:val="002F1C0B"/>
    <w:rsid w:val="002F2729"/>
    <w:rsid w:val="002F39A6"/>
    <w:rsid w:val="002F6DED"/>
    <w:rsid w:val="00300D85"/>
    <w:rsid w:val="00301067"/>
    <w:rsid w:val="0030159A"/>
    <w:rsid w:val="003105CD"/>
    <w:rsid w:val="0031080E"/>
    <w:rsid w:val="00311AB7"/>
    <w:rsid w:val="0031235B"/>
    <w:rsid w:val="00314A37"/>
    <w:rsid w:val="00315582"/>
    <w:rsid w:val="0032289E"/>
    <w:rsid w:val="00326394"/>
    <w:rsid w:val="003307DA"/>
    <w:rsid w:val="00331D11"/>
    <w:rsid w:val="00331D88"/>
    <w:rsid w:val="00332D0B"/>
    <w:rsid w:val="0033395C"/>
    <w:rsid w:val="00335268"/>
    <w:rsid w:val="00337C98"/>
    <w:rsid w:val="003425C3"/>
    <w:rsid w:val="00346BE3"/>
    <w:rsid w:val="00347764"/>
    <w:rsid w:val="00351C8D"/>
    <w:rsid w:val="003525D2"/>
    <w:rsid w:val="003525FF"/>
    <w:rsid w:val="0035270D"/>
    <w:rsid w:val="003546BC"/>
    <w:rsid w:val="00355195"/>
    <w:rsid w:val="003556A1"/>
    <w:rsid w:val="003565C4"/>
    <w:rsid w:val="003601AA"/>
    <w:rsid w:val="00360C0B"/>
    <w:rsid w:val="00361152"/>
    <w:rsid w:val="003643BD"/>
    <w:rsid w:val="00364DA5"/>
    <w:rsid w:val="00364F82"/>
    <w:rsid w:val="0036670C"/>
    <w:rsid w:val="0036786A"/>
    <w:rsid w:val="00367DF0"/>
    <w:rsid w:val="00370B25"/>
    <w:rsid w:val="00371FD9"/>
    <w:rsid w:val="003725CF"/>
    <w:rsid w:val="003727C4"/>
    <w:rsid w:val="00373281"/>
    <w:rsid w:val="0037560F"/>
    <w:rsid w:val="00377126"/>
    <w:rsid w:val="0037727C"/>
    <w:rsid w:val="003772BA"/>
    <w:rsid w:val="00381902"/>
    <w:rsid w:val="00381FBC"/>
    <w:rsid w:val="003829DD"/>
    <w:rsid w:val="003833BD"/>
    <w:rsid w:val="0038402B"/>
    <w:rsid w:val="00386C6A"/>
    <w:rsid w:val="00387D5E"/>
    <w:rsid w:val="00391B88"/>
    <w:rsid w:val="00392F87"/>
    <w:rsid w:val="0039311F"/>
    <w:rsid w:val="00393260"/>
    <w:rsid w:val="00395089"/>
    <w:rsid w:val="00396683"/>
    <w:rsid w:val="00396F24"/>
    <w:rsid w:val="0039708C"/>
    <w:rsid w:val="003A572F"/>
    <w:rsid w:val="003A74B8"/>
    <w:rsid w:val="003A7867"/>
    <w:rsid w:val="003B0D3E"/>
    <w:rsid w:val="003B2227"/>
    <w:rsid w:val="003B290F"/>
    <w:rsid w:val="003B29EF"/>
    <w:rsid w:val="003B4CF8"/>
    <w:rsid w:val="003B608F"/>
    <w:rsid w:val="003C027F"/>
    <w:rsid w:val="003C061D"/>
    <w:rsid w:val="003C14D6"/>
    <w:rsid w:val="003C1973"/>
    <w:rsid w:val="003C200D"/>
    <w:rsid w:val="003C2154"/>
    <w:rsid w:val="003C237D"/>
    <w:rsid w:val="003C330D"/>
    <w:rsid w:val="003C3E27"/>
    <w:rsid w:val="003C4453"/>
    <w:rsid w:val="003C46F2"/>
    <w:rsid w:val="003C53FD"/>
    <w:rsid w:val="003C6422"/>
    <w:rsid w:val="003D0A45"/>
    <w:rsid w:val="003D13A9"/>
    <w:rsid w:val="003D1770"/>
    <w:rsid w:val="003D49D8"/>
    <w:rsid w:val="003D563A"/>
    <w:rsid w:val="003D5E80"/>
    <w:rsid w:val="003E07F9"/>
    <w:rsid w:val="003E0B20"/>
    <w:rsid w:val="003E1B4B"/>
    <w:rsid w:val="003E21CA"/>
    <w:rsid w:val="003E2B24"/>
    <w:rsid w:val="003E3267"/>
    <w:rsid w:val="003E389D"/>
    <w:rsid w:val="003E556E"/>
    <w:rsid w:val="003E6152"/>
    <w:rsid w:val="003F0D9D"/>
    <w:rsid w:val="003F0EE9"/>
    <w:rsid w:val="003F1760"/>
    <w:rsid w:val="003F1B84"/>
    <w:rsid w:val="003F1BEA"/>
    <w:rsid w:val="003F4E5D"/>
    <w:rsid w:val="0040240F"/>
    <w:rsid w:val="004032A9"/>
    <w:rsid w:val="004045C7"/>
    <w:rsid w:val="00404A20"/>
    <w:rsid w:val="00405292"/>
    <w:rsid w:val="004053DF"/>
    <w:rsid w:val="004056F5"/>
    <w:rsid w:val="004072B1"/>
    <w:rsid w:val="00407F5A"/>
    <w:rsid w:val="004113EA"/>
    <w:rsid w:val="00412144"/>
    <w:rsid w:val="00414B67"/>
    <w:rsid w:val="004167DE"/>
    <w:rsid w:val="0042189D"/>
    <w:rsid w:val="0042240C"/>
    <w:rsid w:val="00423BEF"/>
    <w:rsid w:val="004240A4"/>
    <w:rsid w:val="004242AC"/>
    <w:rsid w:val="004265F1"/>
    <w:rsid w:val="00427851"/>
    <w:rsid w:val="00437D80"/>
    <w:rsid w:val="0044162F"/>
    <w:rsid w:val="00441834"/>
    <w:rsid w:val="0044216E"/>
    <w:rsid w:val="00442F90"/>
    <w:rsid w:val="004447F3"/>
    <w:rsid w:val="0044655F"/>
    <w:rsid w:val="0044770E"/>
    <w:rsid w:val="0045036B"/>
    <w:rsid w:val="00450B3D"/>
    <w:rsid w:val="0045101D"/>
    <w:rsid w:val="004514D0"/>
    <w:rsid w:val="0045565B"/>
    <w:rsid w:val="00455712"/>
    <w:rsid w:val="00456FC8"/>
    <w:rsid w:val="004606BD"/>
    <w:rsid w:val="004607FA"/>
    <w:rsid w:val="00460C72"/>
    <w:rsid w:val="004611C9"/>
    <w:rsid w:val="004644A1"/>
    <w:rsid w:val="0046470B"/>
    <w:rsid w:val="00464793"/>
    <w:rsid w:val="00464D0A"/>
    <w:rsid w:val="0046529B"/>
    <w:rsid w:val="0046664B"/>
    <w:rsid w:val="00470256"/>
    <w:rsid w:val="0047155D"/>
    <w:rsid w:val="00472F21"/>
    <w:rsid w:val="00473BAE"/>
    <w:rsid w:val="0047465C"/>
    <w:rsid w:val="00475A2E"/>
    <w:rsid w:val="00482B51"/>
    <w:rsid w:val="004849A2"/>
    <w:rsid w:val="00484E58"/>
    <w:rsid w:val="004851A6"/>
    <w:rsid w:val="004868D8"/>
    <w:rsid w:val="004872E3"/>
    <w:rsid w:val="004878EA"/>
    <w:rsid w:val="00487B70"/>
    <w:rsid w:val="004901EC"/>
    <w:rsid w:val="00490BF5"/>
    <w:rsid w:val="00493931"/>
    <w:rsid w:val="00494917"/>
    <w:rsid w:val="00494A38"/>
    <w:rsid w:val="00497BB0"/>
    <w:rsid w:val="004A0664"/>
    <w:rsid w:val="004A2276"/>
    <w:rsid w:val="004A423C"/>
    <w:rsid w:val="004A4A35"/>
    <w:rsid w:val="004A53DD"/>
    <w:rsid w:val="004A7261"/>
    <w:rsid w:val="004B0804"/>
    <w:rsid w:val="004B10EA"/>
    <w:rsid w:val="004B119C"/>
    <w:rsid w:val="004B26AC"/>
    <w:rsid w:val="004B2D5C"/>
    <w:rsid w:val="004B2F12"/>
    <w:rsid w:val="004B494F"/>
    <w:rsid w:val="004B5BF1"/>
    <w:rsid w:val="004B5C0C"/>
    <w:rsid w:val="004B5F89"/>
    <w:rsid w:val="004B6C00"/>
    <w:rsid w:val="004C138F"/>
    <w:rsid w:val="004C2389"/>
    <w:rsid w:val="004C28A1"/>
    <w:rsid w:val="004C4C89"/>
    <w:rsid w:val="004C5C72"/>
    <w:rsid w:val="004C7151"/>
    <w:rsid w:val="004C7496"/>
    <w:rsid w:val="004D0CFF"/>
    <w:rsid w:val="004D3C6E"/>
    <w:rsid w:val="004D644A"/>
    <w:rsid w:val="004D6BBC"/>
    <w:rsid w:val="004E0390"/>
    <w:rsid w:val="004E0CBC"/>
    <w:rsid w:val="004E12E8"/>
    <w:rsid w:val="004E15EF"/>
    <w:rsid w:val="004E357D"/>
    <w:rsid w:val="004E6DEA"/>
    <w:rsid w:val="004E707E"/>
    <w:rsid w:val="004E73AC"/>
    <w:rsid w:val="004E7E56"/>
    <w:rsid w:val="004F03CC"/>
    <w:rsid w:val="004F22E6"/>
    <w:rsid w:val="004F239F"/>
    <w:rsid w:val="004F2BF0"/>
    <w:rsid w:val="004F2DC5"/>
    <w:rsid w:val="004F2F6D"/>
    <w:rsid w:val="004F38AA"/>
    <w:rsid w:val="004F3BEC"/>
    <w:rsid w:val="004F5449"/>
    <w:rsid w:val="004F649C"/>
    <w:rsid w:val="004F7FBC"/>
    <w:rsid w:val="00500A69"/>
    <w:rsid w:val="00503CE7"/>
    <w:rsid w:val="005048D4"/>
    <w:rsid w:val="005054E8"/>
    <w:rsid w:val="00506D3B"/>
    <w:rsid w:val="00507BA4"/>
    <w:rsid w:val="00510BC1"/>
    <w:rsid w:val="005111FE"/>
    <w:rsid w:val="00513374"/>
    <w:rsid w:val="00513505"/>
    <w:rsid w:val="00514D0E"/>
    <w:rsid w:val="00515827"/>
    <w:rsid w:val="00515E27"/>
    <w:rsid w:val="00517EF2"/>
    <w:rsid w:val="00521437"/>
    <w:rsid w:val="0052214B"/>
    <w:rsid w:val="00526A8D"/>
    <w:rsid w:val="00527F69"/>
    <w:rsid w:val="005309C1"/>
    <w:rsid w:val="00530ABE"/>
    <w:rsid w:val="005323A4"/>
    <w:rsid w:val="0053252D"/>
    <w:rsid w:val="00533CBC"/>
    <w:rsid w:val="005353B9"/>
    <w:rsid w:val="00536B69"/>
    <w:rsid w:val="005411B0"/>
    <w:rsid w:val="00541BD9"/>
    <w:rsid w:val="005421C0"/>
    <w:rsid w:val="00543601"/>
    <w:rsid w:val="005446D7"/>
    <w:rsid w:val="005448A1"/>
    <w:rsid w:val="00544C1D"/>
    <w:rsid w:val="00545B19"/>
    <w:rsid w:val="00547D3B"/>
    <w:rsid w:val="00553AD9"/>
    <w:rsid w:val="005546C2"/>
    <w:rsid w:val="00555165"/>
    <w:rsid w:val="00556481"/>
    <w:rsid w:val="00560425"/>
    <w:rsid w:val="005608AD"/>
    <w:rsid w:val="00560CBA"/>
    <w:rsid w:val="005621F9"/>
    <w:rsid w:val="00562A44"/>
    <w:rsid w:val="00562F42"/>
    <w:rsid w:val="005637B8"/>
    <w:rsid w:val="00563E40"/>
    <w:rsid w:val="005648D5"/>
    <w:rsid w:val="005655F8"/>
    <w:rsid w:val="00565A21"/>
    <w:rsid w:val="00567305"/>
    <w:rsid w:val="0056798B"/>
    <w:rsid w:val="0057329E"/>
    <w:rsid w:val="005759F9"/>
    <w:rsid w:val="00580C82"/>
    <w:rsid w:val="005826DD"/>
    <w:rsid w:val="00582786"/>
    <w:rsid w:val="00583B94"/>
    <w:rsid w:val="005843CD"/>
    <w:rsid w:val="00584929"/>
    <w:rsid w:val="00584EB8"/>
    <w:rsid w:val="00587DE3"/>
    <w:rsid w:val="00590942"/>
    <w:rsid w:val="005959C1"/>
    <w:rsid w:val="005960A6"/>
    <w:rsid w:val="0059703C"/>
    <w:rsid w:val="00597662"/>
    <w:rsid w:val="00597CDD"/>
    <w:rsid w:val="005A2749"/>
    <w:rsid w:val="005A736C"/>
    <w:rsid w:val="005A78D5"/>
    <w:rsid w:val="005A7F49"/>
    <w:rsid w:val="005B0BEB"/>
    <w:rsid w:val="005B1E1C"/>
    <w:rsid w:val="005B2DE4"/>
    <w:rsid w:val="005B3D01"/>
    <w:rsid w:val="005B3F05"/>
    <w:rsid w:val="005B3FE8"/>
    <w:rsid w:val="005B400F"/>
    <w:rsid w:val="005B4845"/>
    <w:rsid w:val="005B4B67"/>
    <w:rsid w:val="005B5993"/>
    <w:rsid w:val="005B7900"/>
    <w:rsid w:val="005C17A3"/>
    <w:rsid w:val="005C3DF6"/>
    <w:rsid w:val="005C3FE5"/>
    <w:rsid w:val="005C587C"/>
    <w:rsid w:val="005C5ACD"/>
    <w:rsid w:val="005C5DEC"/>
    <w:rsid w:val="005C6FA7"/>
    <w:rsid w:val="005D1146"/>
    <w:rsid w:val="005D3356"/>
    <w:rsid w:val="005D3AA8"/>
    <w:rsid w:val="005D3BF7"/>
    <w:rsid w:val="005D3E5E"/>
    <w:rsid w:val="005D407F"/>
    <w:rsid w:val="005D5A63"/>
    <w:rsid w:val="005D68C0"/>
    <w:rsid w:val="005D7393"/>
    <w:rsid w:val="005E01F9"/>
    <w:rsid w:val="005E1331"/>
    <w:rsid w:val="005E13DE"/>
    <w:rsid w:val="005E3B0A"/>
    <w:rsid w:val="005E4E24"/>
    <w:rsid w:val="005E4FEC"/>
    <w:rsid w:val="005E5D9D"/>
    <w:rsid w:val="005E66DE"/>
    <w:rsid w:val="005E789A"/>
    <w:rsid w:val="005F2063"/>
    <w:rsid w:val="005F2285"/>
    <w:rsid w:val="005F2CD0"/>
    <w:rsid w:val="005F34C4"/>
    <w:rsid w:val="005F4060"/>
    <w:rsid w:val="005F42D3"/>
    <w:rsid w:val="005F649C"/>
    <w:rsid w:val="005F6C28"/>
    <w:rsid w:val="005F799A"/>
    <w:rsid w:val="00600331"/>
    <w:rsid w:val="00602D8B"/>
    <w:rsid w:val="006039C4"/>
    <w:rsid w:val="006049A7"/>
    <w:rsid w:val="00605801"/>
    <w:rsid w:val="0060740F"/>
    <w:rsid w:val="0060752A"/>
    <w:rsid w:val="0060777F"/>
    <w:rsid w:val="00607BFD"/>
    <w:rsid w:val="006109B6"/>
    <w:rsid w:val="00610B95"/>
    <w:rsid w:val="0061199B"/>
    <w:rsid w:val="00611E8F"/>
    <w:rsid w:val="006121AD"/>
    <w:rsid w:val="00612AAD"/>
    <w:rsid w:val="00612BE3"/>
    <w:rsid w:val="00612C62"/>
    <w:rsid w:val="0061525E"/>
    <w:rsid w:val="00615370"/>
    <w:rsid w:val="00616354"/>
    <w:rsid w:val="00616CC1"/>
    <w:rsid w:val="00617DD8"/>
    <w:rsid w:val="00620A39"/>
    <w:rsid w:val="00621C28"/>
    <w:rsid w:val="006221AA"/>
    <w:rsid w:val="00622C6F"/>
    <w:rsid w:val="00623172"/>
    <w:rsid w:val="00623634"/>
    <w:rsid w:val="00623E3C"/>
    <w:rsid w:val="0062590F"/>
    <w:rsid w:val="00625A00"/>
    <w:rsid w:val="00625A41"/>
    <w:rsid w:val="00626ED0"/>
    <w:rsid w:val="0063078B"/>
    <w:rsid w:val="00632BBD"/>
    <w:rsid w:val="006332AD"/>
    <w:rsid w:val="006353AE"/>
    <w:rsid w:val="006405A0"/>
    <w:rsid w:val="00641A10"/>
    <w:rsid w:val="00641AAD"/>
    <w:rsid w:val="0064351A"/>
    <w:rsid w:val="006449CF"/>
    <w:rsid w:val="0064550F"/>
    <w:rsid w:val="00645EDF"/>
    <w:rsid w:val="0064662A"/>
    <w:rsid w:val="0064694D"/>
    <w:rsid w:val="0064737D"/>
    <w:rsid w:val="00647E50"/>
    <w:rsid w:val="0065035A"/>
    <w:rsid w:val="00650B35"/>
    <w:rsid w:val="00651584"/>
    <w:rsid w:val="00651692"/>
    <w:rsid w:val="006558E0"/>
    <w:rsid w:val="00655F41"/>
    <w:rsid w:val="00664442"/>
    <w:rsid w:val="006645EB"/>
    <w:rsid w:val="00664857"/>
    <w:rsid w:val="00664AE3"/>
    <w:rsid w:val="006650B4"/>
    <w:rsid w:val="006650F7"/>
    <w:rsid w:val="00666751"/>
    <w:rsid w:val="00666D80"/>
    <w:rsid w:val="00670211"/>
    <w:rsid w:val="00670BA9"/>
    <w:rsid w:val="00672BB4"/>
    <w:rsid w:val="00672F92"/>
    <w:rsid w:val="006730D9"/>
    <w:rsid w:val="006735D0"/>
    <w:rsid w:val="006738F1"/>
    <w:rsid w:val="006761F7"/>
    <w:rsid w:val="00677186"/>
    <w:rsid w:val="00677948"/>
    <w:rsid w:val="00685D36"/>
    <w:rsid w:val="00691898"/>
    <w:rsid w:val="00693937"/>
    <w:rsid w:val="006948FD"/>
    <w:rsid w:val="00694B7D"/>
    <w:rsid w:val="00695710"/>
    <w:rsid w:val="00696669"/>
    <w:rsid w:val="006978BC"/>
    <w:rsid w:val="006A02BB"/>
    <w:rsid w:val="006A1615"/>
    <w:rsid w:val="006A4446"/>
    <w:rsid w:val="006A483A"/>
    <w:rsid w:val="006A48B9"/>
    <w:rsid w:val="006A498A"/>
    <w:rsid w:val="006A4E31"/>
    <w:rsid w:val="006A527B"/>
    <w:rsid w:val="006A5EC3"/>
    <w:rsid w:val="006A5EC8"/>
    <w:rsid w:val="006A6156"/>
    <w:rsid w:val="006A636D"/>
    <w:rsid w:val="006A6E53"/>
    <w:rsid w:val="006A71D1"/>
    <w:rsid w:val="006A7407"/>
    <w:rsid w:val="006B021E"/>
    <w:rsid w:val="006B14E3"/>
    <w:rsid w:val="006B2A25"/>
    <w:rsid w:val="006B419F"/>
    <w:rsid w:val="006B4B3D"/>
    <w:rsid w:val="006B5084"/>
    <w:rsid w:val="006B5A3C"/>
    <w:rsid w:val="006B5F9F"/>
    <w:rsid w:val="006C0E6F"/>
    <w:rsid w:val="006C1466"/>
    <w:rsid w:val="006C164A"/>
    <w:rsid w:val="006C19AE"/>
    <w:rsid w:val="006C1B95"/>
    <w:rsid w:val="006C7E96"/>
    <w:rsid w:val="006D1933"/>
    <w:rsid w:val="006D20A2"/>
    <w:rsid w:val="006D4452"/>
    <w:rsid w:val="006D7A1F"/>
    <w:rsid w:val="006E00BE"/>
    <w:rsid w:val="006E04FF"/>
    <w:rsid w:val="006E2FD3"/>
    <w:rsid w:val="006E4FA4"/>
    <w:rsid w:val="006E75D1"/>
    <w:rsid w:val="006F0AF8"/>
    <w:rsid w:val="006F0B2F"/>
    <w:rsid w:val="006F3058"/>
    <w:rsid w:val="006F4C7C"/>
    <w:rsid w:val="006F4F36"/>
    <w:rsid w:val="006F61C7"/>
    <w:rsid w:val="006F73DD"/>
    <w:rsid w:val="007009EC"/>
    <w:rsid w:val="00700D2D"/>
    <w:rsid w:val="00700EC1"/>
    <w:rsid w:val="0070171F"/>
    <w:rsid w:val="007036AC"/>
    <w:rsid w:val="00704B26"/>
    <w:rsid w:val="0070568F"/>
    <w:rsid w:val="007067E8"/>
    <w:rsid w:val="00710C77"/>
    <w:rsid w:val="0071476D"/>
    <w:rsid w:val="00714B0F"/>
    <w:rsid w:val="0071724F"/>
    <w:rsid w:val="00720908"/>
    <w:rsid w:val="00720BDE"/>
    <w:rsid w:val="00722098"/>
    <w:rsid w:val="007227BF"/>
    <w:rsid w:val="007246EC"/>
    <w:rsid w:val="00726622"/>
    <w:rsid w:val="00726C81"/>
    <w:rsid w:val="00730159"/>
    <w:rsid w:val="00730905"/>
    <w:rsid w:val="00732A3B"/>
    <w:rsid w:val="00733A09"/>
    <w:rsid w:val="00733EC1"/>
    <w:rsid w:val="00734774"/>
    <w:rsid w:val="00734BB7"/>
    <w:rsid w:val="00734C6C"/>
    <w:rsid w:val="00735EB1"/>
    <w:rsid w:val="007376BE"/>
    <w:rsid w:val="00737857"/>
    <w:rsid w:val="007402A4"/>
    <w:rsid w:val="00741AF7"/>
    <w:rsid w:val="00742E2B"/>
    <w:rsid w:val="00742FDB"/>
    <w:rsid w:val="00745276"/>
    <w:rsid w:val="00745A94"/>
    <w:rsid w:val="00745CEE"/>
    <w:rsid w:val="00746137"/>
    <w:rsid w:val="00746408"/>
    <w:rsid w:val="007478DD"/>
    <w:rsid w:val="00750212"/>
    <w:rsid w:val="00750715"/>
    <w:rsid w:val="00750EB6"/>
    <w:rsid w:val="007533B5"/>
    <w:rsid w:val="00755BBF"/>
    <w:rsid w:val="00756A08"/>
    <w:rsid w:val="00757216"/>
    <w:rsid w:val="00760AD9"/>
    <w:rsid w:val="00760C85"/>
    <w:rsid w:val="00764164"/>
    <w:rsid w:val="0076705A"/>
    <w:rsid w:val="00767405"/>
    <w:rsid w:val="0077032F"/>
    <w:rsid w:val="00774FCE"/>
    <w:rsid w:val="00776492"/>
    <w:rsid w:val="007768ED"/>
    <w:rsid w:val="007774E3"/>
    <w:rsid w:val="007810DB"/>
    <w:rsid w:val="00781955"/>
    <w:rsid w:val="0078315F"/>
    <w:rsid w:val="00783D15"/>
    <w:rsid w:val="00783D2C"/>
    <w:rsid w:val="00783D7C"/>
    <w:rsid w:val="00785A41"/>
    <w:rsid w:val="007861B8"/>
    <w:rsid w:val="00786CD7"/>
    <w:rsid w:val="007879A5"/>
    <w:rsid w:val="007912B3"/>
    <w:rsid w:val="007926BA"/>
    <w:rsid w:val="0079283B"/>
    <w:rsid w:val="007938E7"/>
    <w:rsid w:val="007942CF"/>
    <w:rsid w:val="00794682"/>
    <w:rsid w:val="007A1612"/>
    <w:rsid w:val="007A27E5"/>
    <w:rsid w:val="007A3232"/>
    <w:rsid w:val="007A631D"/>
    <w:rsid w:val="007A7245"/>
    <w:rsid w:val="007B09A4"/>
    <w:rsid w:val="007B0B26"/>
    <w:rsid w:val="007B41D5"/>
    <w:rsid w:val="007B53D0"/>
    <w:rsid w:val="007B5509"/>
    <w:rsid w:val="007B6393"/>
    <w:rsid w:val="007B7000"/>
    <w:rsid w:val="007C2407"/>
    <w:rsid w:val="007C4293"/>
    <w:rsid w:val="007C4546"/>
    <w:rsid w:val="007C5321"/>
    <w:rsid w:val="007C6103"/>
    <w:rsid w:val="007C7A73"/>
    <w:rsid w:val="007D17ED"/>
    <w:rsid w:val="007D2B8D"/>
    <w:rsid w:val="007D2EC7"/>
    <w:rsid w:val="007D3D07"/>
    <w:rsid w:val="007D5CFE"/>
    <w:rsid w:val="007D65DC"/>
    <w:rsid w:val="007E12CE"/>
    <w:rsid w:val="007E1D4E"/>
    <w:rsid w:val="007E3CC7"/>
    <w:rsid w:val="007E4E37"/>
    <w:rsid w:val="007E5E7E"/>
    <w:rsid w:val="007F18CE"/>
    <w:rsid w:val="007F2119"/>
    <w:rsid w:val="007F30DF"/>
    <w:rsid w:val="007F6C2A"/>
    <w:rsid w:val="007F77BE"/>
    <w:rsid w:val="00804400"/>
    <w:rsid w:val="008055F0"/>
    <w:rsid w:val="00805764"/>
    <w:rsid w:val="008063F2"/>
    <w:rsid w:val="00806F82"/>
    <w:rsid w:val="00807551"/>
    <w:rsid w:val="008117AB"/>
    <w:rsid w:val="00813C17"/>
    <w:rsid w:val="008159C9"/>
    <w:rsid w:val="00815C24"/>
    <w:rsid w:val="0081618E"/>
    <w:rsid w:val="008200E8"/>
    <w:rsid w:val="0082243B"/>
    <w:rsid w:val="0082298D"/>
    <w:rsid w:val="00823766"/>
    <w:rsid w:val="0083501D"/>
    <w:rsid w:val="00837430"/>
    <w:rsid w:val="008402E3"/>
    <w:rsid w:val="0084168A"/>
    <w:rsid w:val="008419F2"/>
    <w:rsid w:val="00841DAA"/>
    <w:rsid w:val="008433CC"/>
    <w:rsid w:val="00843700"/>
    <w:rsid w:val="00843F8F"/>
    <w:rsid w:val="00844EE1"/>
    <w:rsid w:val="00847EF2"/>
    <w:rsid w:val="008505AD"/>
    <w:rsid w:val="008546AF"/>
    <w:rsid w:val="00856972"/>
    <w:rsid w:val="0086056A"/>
    <w:rsid w:val="00860C88"/>
    <w:rsid w:val="0086348E"/>
    <w:rsid w:val="00863DA4"/>
    <w:rsid w:val="008656E8"/>
    <w:rsid w:val="00866A8B"/>
    <w:rsid w:val="00870C09"/>
    <w:rsid w:val="008716C6"/>
    <w:rsid w:val="00872851"/>
    <w:rsid w:val="00873F4E"/>
    <w:rsid w:val="00874404"/>
    <w:rsid w:val="00875EEC"/>
    <w:rsid w:val="008761C0"/>
    <w:rsid w:val="00876A6A"/>
    <w:rsid w:val="00876E28"/>
    <w:rsid w:val="00882FC8"/>
    <w:rsid w:val="008838FA"/>
    <w:rsid w:val="00884B36"/>
    <w:rsid w:val="00885D0F"/>
    <w:rsid w:val="00887A61"/>
    <w:rsid w:val="008900F8"/>
    <w:rsid w:val="0089253B"/>
    <w:rsid w:val="0089354A"/>
    <w:rsid w:val="00893B2E"/>
    <w:rsid w:val="00895E66"/>
    <w:rsid w:val="00896363"/>
    <w:rsid w:val="008A0608"/>
    <w:rsid w:val="008A287A"/>
    <w:rsid w:val="008A3114"/>
    <w:rsid w:val="008A4819"/>
    <w:rsid w:val="008A4C84"/>
    <w:rsid w:val="008A5C7F"/>
    <w:rsid w:val="008B012B"/>
    <w:rsid w:val="008B1133"/>
    <w:rsid w:val="008B1F5D"/>
    <w:rsid w:val="008B2336"/>
    <w:rsid w:val="008B3D4F"/>
    <w:rsid w:val="008B55E9"/>
    <w:rsid w:val="008B60C9"/>
    <w:rsid w:val="008B6C0F"/>
    <w:rsid w:val="008B778C"/>
    <w:rsid w:val="008C0635"/>
    <w:rsid w:val="008C0E37"/>
    <w:rsid w:val="008C252B"/>
    <w:rsid w:val="008C2A06"/>
    <w:rsid w:val="008C2C27"/>
    <w:rsid w:val="008C519D"/>
    <w:rsid w:val="008C6899"/>
    <w:rsid w:val="008C6C36"/>
    <w:rsid w:val="008C7804"/>
    <w:rsid w:val="008D034B"/>
    <w:rsid w:val="008D07D0"/>
    <w:rsid w:val="008D18AE"/>
    <w:rsid w:val="008D27F6"/>
    <w:rsid w:val="008D38DF"/>
    <w:rsid w:val="008D46C3"/>
    <w:rsid w:val="008D6588"/>
    <w:rsid w:val="008D6E96"/>
    <w:rsid w:val="008E00CB"/>
    <w:rsid w:val="008E06F8"/>
    <w:rsid w:val="008E0F58"/>
    <w:rsid w:val="008E1CAD"/>
    <w:rsid w:val="008E1FB6"/>
    <w:rsid w:val="008E332F"/>
    <w:rsid w:val="008E4922"/>
    <w:rsid w:val="008E5902"/>
    <w:rsid w:val="008E71F2"/>
    <w:rsid w:val="008F0461"/>
    <w:rsid w:val="008F1EDC"/>
    <w:rsid w:val="008F24CF"/>
    <w:rsid w:val="008F2A15"/>
    <w:rsid w:val="008F3282"/>
    <w:rsid w:val="008F56CB"/>
    <w:rsid w:val="008F69B1"/>
    <w:rsid w:val="008F7245"/>
    <w:rsid w:val="008F7F69"/>
    <w:rsid w:val="00900ACD"/>
    <w:rsid w:val="009010AD"/>
    <w:rsid w:val="0090175E"/>
    <w:rsid w:val="009017D4"/>
    <w:rsid w:val="00901BE0"/>
    <w:rsid w:val="00902BCB"/>
    <w:rsid w:val="00902C86"/>
    <w:rsid w:val="00903C59"/>
    <w:rsid w:val="0091162F"/>
    <w:rsid w:val="009124E9"/>
    <w:rsid w:val="009125E6"/>
    <w:rsid w:val="00913596"/>
    <w:rsid w:val="00913D73"/>
    <w:rsid w:val="009152DE"/>
    <w:rsid w:val="00915AD2"/>
    <w:rsid w:val="00915E1D"/>
    <w:rsid w:val="00916252"/>
    <w:rsid w:val="00916D00"/>
    <w:rsid w:val="00917480"/>
    <w:rsid w:val="009204B1"/>
    <w:rsid w:val="0092101A"/>
    <w:rsid w:val="009220F3"/>
    <w:rsid w:val="00922803"/>
    <w:rsid w:val="00923A79"/>
    <w:rsid w:val="00923F3E"/>
    <w:rsid w:val="00925822"/>
    <w:rsid w:val="009265D6"/>
    <w:rsid w:val="00926BF8"/>
    <w:rsid w:val="009277CE"/>
    <w:rsid w:val="0093086E"/>
    <w:rsid w:val="00931CF3"/>
    <w:rsid w:val="0093588B"/>
    <w:rsid w:val="00936823"/>
    <w:rsid w:val="00936990"/>
    <w:rsid w:val="00936D2C"/>
    <w:rsid w:val="00937482"/>
    <w:rsid w:val="00937C5D"/>
    <w:rsid w:val="0094001C"/>
    <w:rsid w:val="00942DB7"/>
    <w:rsid w:val="009437C3"/>
    <w:rsid w:val="0094463E"/>
    <w:rsid w:val="00944E81"/>
    <w:rsid w:val="0094609A"/>
    <w:rsid w:val="0094619F"/>
    <w:rsid w:val="00947342"/>
    <w:rsid w:val="00947748"/>
    <w:rsid w:val="00947915"/>
    <w:rsid w:val="00947DCB"/>
    <w:rsid w:val="00951DCE"/>
    <w:rsid w:val="009524F3"/>
    <w:rsid w:val="009528B2"/>
    <w:rsid w:val="00953B37"/>
    <w:rsid w:val="009549C8"/>
    <w:rsid w:val="00954F0F"/>
    <w:rsid w:val="00955919"/>
    <w:rsid w:val="00955AC7"/>
    <w:rsid w:val="0095758E"/>
    <w:rsid w:val="009616A3"/>
    <w:rsid w:val="009619A6"/>
    <w:rsid w:val="00961B5A"/>
    <w:rsid w:val="00962C17"/>
    <w:rsid w:val="009636FE"/>
    <w:rsid w:val="00964FEA"/>
    <w:rsid w:val="009660F4"/>
    <w:rsid w:val="00966CCF"/>
    <w:rsid w:val="0097111F"/>
    <w:rsid w:val="009713C4"/>
    <w:rsid w:val="00973FD0"/>
    <w:rsid w:val="009747D8"/>
    <w:rsid w:val="00975F38"/>
    <w:rsid w:val="00977059"/>
    <w:rsid w:val="009776CF"/>
    <w:rsid w:val="00981B83"/>
    <w:rsid w:val="00983776"/>
    <w:rsid w:val="009840AF"/>
    <w:rsid w:val="00985091"/>
    <w:rsid w:val="0098532C"/>
    <w:rsid w:val="009914FD"/>
    <w:rsid w:val="009917E0"/>
    <w:rsid w:val="00992383"/>
    <w:rsid w:val="009932B5"/>
    <w:rsid w:val="00997181"/>
    <w:rsid w:val="009975EC"/>
    <w:rsid w:val="009A1E3A"/>
    <w:rsid w:val="009A2502"/>
    <w:rsid w:val="009A2EB5"/>
    <w:rsid w:val="009A3470"/>
    <w:rsid w:val="009A38A2"/>
    <w:rsid w:val="009A4262"/>
    <w:rsid w:val="009A60B3"/>
    <w:rsid w:val="009A7B9C"/>
    <w:rsid w:val="009B087E"/>
    <w:rsid w:val="009B4484"/>
    <w:rsid w:val="009B5596"/>
    <w:rsid w:val="009B690F"/>
    <w:rsid w:val="009C0C81"/>
    <w:rsid w:val="009C10F4"/>
    <w:rsid w:val="009C1BEB"/>
    <w:rsid w:val="009C3484"/>
    <w:rsid w:val="009C503F"/>
    <w:rsid w:val="009C53F6"/>
    <w:rsid w:val="009C5ADB"/>
    <w:rsid w:val="009C5CC4"/>
    <w:rsid w:val="009C66AC"/>
    <w:rsid w:val="009C6823"/>
    <w:rsid w:val="009D1392"/>
    <w:rsid w:val="009D3DE3"/>
    <w:rsid w:val="009D400A"/>
    <w:rsid w:val="009D4437"/>
    <w:rsid w:val="009D57E5"/>
    <w:rsid w:val="009E0FF3"/>
    <w:rsid w:val="009E3E75"/>
    <w:rsid w:val="009E66CC"/>
    <w:rsid w:val="009E70C6"/>
    <w:rsid w:val="009F10D7"/>
    <w:rsid w:val="009F34EF"/>
    <w:rsid w:val="009F41A5"/>
    <w:rsid w:val="009F43D5"/>
    <w:rsid w:val="009F5BB7"/>
    <w:rsid w:val="009F7C34"/>
    <w:rsid w:val="00A00288"/>
    <w:rsid w:val="00A01F58"/>
    <w:rsid w:val="00A037CC"/>
    <w:rsid w:val="00A0442F"/>
    <w:rsid w:val="00A07412"/>
    <w:rsid w:val="00A12B1C"/>
    <w:rsid w:val="00A12CBD"/>
    <w:rsid w:val="00A14B31"/>
    <w:rsid w:val="00A15B73"/>
    <w:rsid w:val="00A16194"/>
    <w:rsid w:val="00A162DB"/>
    <w:rsid w:val="00A163D1"/>
    <w:rsid w:val="00A16CE9"/>
    <w:rsid w:val="00A172FF"/>
    <w:rsid w:val="00A178B7"/>
    <w:rsid w:val="00A20783"/>
    <w:rsid w:val="00A21431"/>
    <w:rsid w:val="00A21F9C"/>
    <w:rsid w:val="00A23360"/>
    <w:rsid w:val="00A23D67"/>
    <w:rsid w:val="00A24610"/>
    <w:rsid w:val="00A25E47"/>
    <w:rsid w:val="00A26E6D"/>
    <w:rsid w:val="00A26F6E"/>
    <w:rsid w:val="00A27A4F"/>
    <w:rsid w:val="00A310BA"/>
    <w:rsid w:val="00A314AC"/>
    <w:rsid w:val="00A315FC"/>
    <w:rsid w:val="00A3172C"/>
    <w:rsid w:val="00A32610"/>
    <w:rsid w:val="00A32927"/>
    <w:rsid w:val="00A341AB"/>
    <w:rsid w:val="00A40295"/>
    <w:rsid w:val="00A42D81"/>
    <w:rsid w:val="00A43E6E"/>
    <w:rsid w:val="00A44943"/>
    <w:rsid w:val="00A45109"/>
    <w:rsid w:val="00A478BC"/>
    <w:rsid w:val="00A47B71"/>
    <w:rsid w:val="00A5188B"/>
    <w:rsid w:val="00A51EF6"/>
    <w:rsid w:val="00A522D5"/>
    <w:rsid w:val="00A545FB"/>
    <w:rsid w:val="00A57569"/>
    <w:rsid w:val="00A62B8F"/>
    <w:rsid w:val="00A62F88"/>
    <w:rsid w:val="00A62F98"/>
    <w:rsid w:val="00A64ECE"/>
    <w:rsid w:val="00A70205"/>
    <w:rsid w:val="00A704EA"/>
    <w:rsid w:val="00A70DB9"/>
    <w:rsid w:val="00A72B5A"/>
    <w:rsid w:val="00A7545A"/>
    <w:rsid w:val="00A75C53"/>
    <w:rsid w:val="00A76370"/>
    <w:rsid w:val="00A77DF3"/>
    <w:rsid w:val="00A80DF6"/>
    <w:rsid w:val="00A8163E"/>
    <w:rsid w:val="00A81C2E"/>
    <w:rsid w:val="00A82712"/>
    <w:rsid w:val="00A8348C"/>
    <w:rsid w:val="00A836F8"/>
    <w:rsid w:val="00A84429"/>
    <w:rsid w:val="00A84797"/>
    <w:rsid w:val="00A8496F"/>
    <w:rsid w:val="00A877BB"/>
    <w:rsid w:val="00A910CD"/>
    <w:rsid w:val="00A93E47"/>
    <w:rsid w:val="00A97475"/>
    <w:rsid w:val="00A97559"/>
    <w:rsid w:val="00A97BE7"/>
    <w:rsid w:val="00AA29AC"/>
    <w:rsid w:val="00AA36D8"/>
    <w:rsid w:val="00AA5397"/>
    <w:rsid w:val="00AA6729"/>
    <w:rsid w:val="00AA75E8"/>
    <w:rsid w:val="00AB3571"/>
    <w:rsid w:val="00AB40FD"/>
    <w:rsid w:val="00AB4A15"/>
    <w:rsid w:val="00AB72AB"/>
    <w:rsid w:val="00AC386F"/>
    <w:rsid w:val="00AC3B7D"/>
    <w:rsid w:val="00AC683A"/>
    <w:rsid w:val="00AD060D"/>
    <w:rsid w:val="00AD1064"/>
    <w:rsid w:val="00AD1B2C"/>
    <w:rsid w:val="00AD208C"/>
    <w:rsid w:val="00AD28A2"/>
    <w:rsid w:val="00AD3F66"/>
    <w:rsid w:val="00AD42A0"/>
    <w:rsid w:val="00AD4720"/>
    <w:rsid w:val="00AD742D"/>
    <w:rsid w:val="00AD7543"/>
    <w:rsid w:val="00AD7D97"/>
    <w:rsid w:val="00AE1010"/>
    <w:rsid w:val="00AE3629"/>
    <w:rsid w:val="00AE5BCA"/>
    <w:rsid w:val="00AE64AC"/>
    <w:rsid w:val="00AF0444"/>
    <w:rsid w:val="00AF37DD"/>
    <w:rsid w:val="00AF5269"/>
    <w:rsid w:val="00AF6751"/>
    <w:rsid w:val="00AF76E7"/>
    <w:rsid w:val="00AF7885"/>
    <w:rsid w:val="00AF7F58"/>
    <w:rsid w:val="00B0306E"/>
    <w:rsid w:val="00B035BD"/>
    <w:rsid w:val="00B05C06"/>
    <w:rsid w:val="00B0641B"/>
    <w:rsid w:val="00B06986"/>
    <w:rsid w:val="00B07A45"/>
    <w:rsid w:val="00B10119"/>
    <w:rsid w:val="00B117A7"/>
    <w:rsid w:val="00B142D1"/>
    <w:rsid w:val="00B162AC"/>
    <w:rsid w:val="00B172F1"/>
    <w:rsid w:val="00B17650"/>
    <w:rsid w:val="00B17BAF"/>
    <w:rsid w:val="00B21BC7"/>
    <w:rsid w:val="00B24DBE"/>
    <w:rsid w:val="00B25680"/>
    <w:rsid w:val="00B26038"/>
    <w:rsid w:val="00B339DC"/>
    <w:rsid w:val="00B34069"/>
    <w:rsid w:val="00B36594"/>
    <w:rsid w:val="00B37847"/>
    <w:rsid w:val="00B41310"/>
    <w:rsid w:val="00B416D6"/>
    <w:rsid w:val="00B423CF"/>
    <w:rsid w:val="00B4282E"/>
    <w:rsid w:val="00B43890"/>
    <w:rsid w:val="00B44504"/>
    <w:rsid w:val="00B503E1"/>
    <w:rsid w:val="00B50CB2"/>
    <w:rsid w:val="00B512CB"/>
    <w:rsid w:val="00B5190F"/>
    <w:rsid w:val="00B51F6B"/>
    <w:rsid w:val="00B53B90"/>
    <w:rsid w:val="00B559AD"/>
    <w:rsid w:val="00B55D3B"/>
    <w:rsid w:val="00B56AC2"/>
    <w:rsid w:val="00B5767B"/>
    <w:rsid w:val="00B5786E"/>
    <w:rsid w:val="00B60DF3"/>
    <w:rsid w:val="00B61A17"/>
    <w:rsid w:val="00B62EF3"/>
    <w:rsid w:val="00B63B03"/>
    <w:rsid w:val="00B64860"/>
    <w:rsid w:val="00B64EC2"/>
    <w:rsid w:val="00B662A7"/>
    <w:rsid w:val="00B670DF"/>
    <w:rsid w:val="00B6734B"/>
    <w:rsid w:val="00B673E9"/>
    <w:rsid w:val="00B67D33"/>
    <w:rsid w:val="00B70AB6"/>
    <w:rsid w:val="00B70AC9"/>
    <w:rsid w:val="00B72478"/>
    <w:rsid w:val="00B73520"/>
    <w:rsid w:val="00B7358A"/>
    <w:rsid w:val="00B75616"/>
    <w:rsid w:val="00B80C8E"/>
    <w:rsid w:val="00B822C1"/>
    <w:rsid w:val="00B827C8"/>
    <w:rsid w:val="00B84FC3"/>
    <w:rsid w:val="00B86735"/>
    <w:rsid w:val="00B878DD"/>
    <w:rsid w:val="00B87909"/>
    <w:rsid w:val="00B907B3"/>
    <w:rsid w:val="00B92026"/>
    <w:rsid w:val="00B92241"/>
    <w:rsid w:val="00B95CE6"/>
    <w:rsid w:val="00B969E4"/>
    <w:rsid w:val="00B9745E"/>
    <w:rsid w:val="00B97846"/>
    <w:rsid w:val="00BA39B8"/>
    <w:rsid w:val="00BA3E7C"/>
    <w:rsid w:val="00BA4A19"/>
    <w:rsid w:val="00BA4D2D"/>
    <w:rsid w:val="00BA618C"/>
    <w:rsid w:val="00BA6D14"/>
    <w:rsid w:val="00BA6DC7"/>
    <w:rsid w:val="00BA79C2"/>
    <w:rsid w:val="00BB114F"/>
    <w:rsid w:val="00BB1E90"/>
    <w:rsid w:val="00BB4DC2"/>
    <w:rsid w:val="00BB76C8"/>
    <w:rsid w:val="00BC062A"/>
    <w:rsid w:val="00BC1968"/>
    <w:rsid w:val="00BC430E"/>
    <w:rsid w:val="00BC4368"/>
    <w:rsid w:val="00BC5F46"/>
    <w:rsid w:val="00BC672E"/>
    <w:rsid w:val="00BC79C4"/>
    <w:rsid w:val="00BC7F46"/>
    <w:rsid w:val="00BD1466"/>
    <w:rsid w:val="00BD196E"/>
    <w:rsid w:val="00BD1BA8"/>
    <w:rsid w:val="00BD2D94"/>
    <w:rsid w:val="00BD4CA8"/>
    <w:rsid w:val="00BD4CB9"/>
    <w:rsid w:val="00BD5272"/>
    <w:rsid w:val="00BD6817"/>
    <w:rsid w:val="00BD728D"/>
    <w:rsid w:val="00BD7689"/>
    <w:rsid w:val="00BE0F8D"/>
    <w:rsid w:val="00BE1421"/>
    <w:rsid w:val="00BE2C32"/>
    <w:rsid w:val="00BE35AA"/>
    <w:rsid w:val="00BE4198"/>
    <w:rsid w:val="00BE42BB"/>
    <w:rsid w:val="00BE4AB7"/>
    <w:rsid w:val="00BE5685"/>
    <w:rsid w:val="00BE6521"/>
    <w:rsid w:val="00BE73ED"/>
    <w:rsid w:val="00BF0502"/>
    <w:rsid w:val="00BF08A5"/>
    <w:rsid w:val="00BF12DC"/>
    <w:rsid w:val="00BF1674"/>
    <w:rsid w:val="00BF1C8A"/>
    <w:rsid w:val="00BF1D9A"/>
    <w:rsid w:val="00BF2A39"/>
    <w:rsid w:val="00BF3603"/>
    <w:rsid w:val="00BF3A9A"/>
    <w:rsid w:val="00BF3D32"/>
    <w:rsid w:val="00BF3DDC"/>
    <w:rsid w:val="00BF5044"/>
    <w:rsid w:val="00BF5708"/>
    <w:rsid w:val="00BF687D"/>
    <w:rsid w:val="00BF6C87"/>
    <w:rsid w:val="00C00724"/>
    <w:rsid w:val="00C016A4"/>
    <w:rsid w:val="00C01F1F"/>
    <w:rsid w:val="00C021EE"/>
    <w:rsid w:val="00C029FC"/>
    <w:rsid w:val="00C02D71"/>
    <w:rsid w:val="00C04EF3"/>
    <w:rsid w:val="00C0633C"/>
    <w:rsid w:val="00C0670D"/>
    <w:rsid w:val="00C06967"/>
    <w:rsid w:val="00C114B0"/>
    <w:rsid w:val="00C11807"/>
    <w:rsid w:val="00C127D6"/>
    <w:rsid w:val="00C12DB9"/>
    <w:rsid w:val="00C14162"/>
    <w:rsid w:val="00C142BE"/>
    <w:rsid w:val="00C14659"/>
    <w:rsid w:val="00C15245"/>
    <w:rsid w:val="00C16745"/>
    <w:rsid w:val="00C16FF5"/>
    <w:rsid w:val="00C17645"/>
    <w:rsid w:val="00C21573"/>
    <w:rsid w:val="00C24E48"/>
    <w:rsid w:val="00C25512"/>
    <w:rsid w:val="00C25E1E"/>
    <w:rsid w:val="00C2657E"/>
    <w:rsid w:val="00C27FE3"/>
    <w:rsid w:val="00C308B1"/>
    <w:rsid w:val="00C31779"/>
    <w:rsid w:val="00C352DA"/>
    <w:rsid w:val="00C406C7"/>
    <w:rsid w:val="00C43AC5"/>
    <w:rsid w:val="00C43E94"/>
    <w:rsid w:val="00C4411E"/>
    <w:rsid w:val="00C4476B"/>
    <w:rsid w:val="00C44AFC"/>
    <w:rsid w:val="00C469BE"/>
    <w:rsid w:val="00C46B61"/>
    <w:rsid w:val="00C46F6D"/>
    <w:rsid w:val="00C46FAC"/>
    <w:rsid w:val="00C478F3"/>
    <w:rsid w:val="00C50ED6"/>
    <w:rsid w:val="00C51551"/>
    <w:rsid w:val="00C51DB7"/>
    <w:rsid w:val="00C5225D"/>
    <w:rsid w:val="00C52E51"/>
    <w:rsid w:val="00C5394E"/>
    <w:rsid w:val="00C53F56"/>
    <w:rsid w:val="00C5651B"/>
    <w:rsid w:val="00C5713B"/>
    <w:rsid w:val="00C60227"/>
    <w:rsid w:val="00C605F1"/>
    <w:rsid w:val="00C6109F"/>
    <w:rsid w:val="00C71182"/>
    <w:rsid w:val="00C7196A"/>
    <w:rsid w:val="00C751B8"/>
    <w:rsid w:val="00C76E1D"/>
    <w:rsid w:val="00C77398"/>
    <w:rsid w:val="00C77986"/>
    <w:rsid w:val="00C802EB"/>
    <w:rsid w:val="00C804F0"/>
    <w:rsid w:val="00C80707"/>
    <w:rsid w:val="00C8173F"/>
    <w:rsid w:val="00C85138"/>
    <w:rsid w:val="00C858E1"/>
    <w:rsid w:val="00C87044"/>
    <w:rsid w:val="00C87608"/>
    <w:rsid w:val="00C9147B"/>
    <w:rsid w:val="00C91DEA"/>
    <w:rsid w:val="00C91FF2"/>
    <w:rsid w:val="00C92BE2"/>
    <w:rsid w:val="00C9729C"/>
    <w:rsid w:val="00CA277D"/>
    <w:rsid w:val="00CA416F"/>
    <w:rsid w:val="00CA547F"/>
    <w:rsid w:val="00CA5F22"/>
    <w:rsid w:val="00CB4469"/>
    <w:rsid w:val="00CB4A8C"/>
    <w:rsid w:val="00CB5B99"/>
    <w:rsid w:val="00CB6DA9"/>
    <w:rsid w:val="00CB7DB8"/>
    <w:rsid w:val="00CC11B4"/>
    <w:rsid w:val="00CC1287"/>
    <w:rsid w:val="00CC1C58"/>
    <w:rsid w:val="00CC209D"/>
    <w:rsid w:val="00CC69E3"/>
    <w:rsid w:val="00CC6A56"/>
    <w:rsid w:val="00CC6F34"/>
    <w:rsid w:val="00CC7982"/>
    <w:rsid w:val="00CC7F65"/>
    <w:rsid w:val="00CD0CCF"/>
    <w:rsid w:val="00CD241F"/>
    <w:rsid w:val="00CD2F12"/>
    <w:rsid w:val="00CD386F"/>
    <w:rsid w:val="00CD7CA5"/>
    <w:rsid w:val="00CD7D65"/>
    <w:rsid w:val="00CD7E2F"/>
    <w:rsid w:val="00CE0E33"/>
    <w:rsid w:val="00CE1D8D"/>
    <w:rsid w:val="00CE43CD"/>
    <w:rsid w:val="00CE5F76"/>
    <w:rsid w:val="00CF11F3"/>
    <w:rsid w:val="00CF2F76"/>
    <w:rsid w:val="00CF52F1"/>
    <w:rsid w:val="00D0037F"/>
    <w:rsid w:val="00D0233A"/>
    <w:rsid w:val="00D02E5E"/>
    <w:rsid w:val="00D0692D"/>
    <w:rsid w:val="00D0779F"/>
    <w:rsid w:val="00D100FC"/>
    <w:rsid w:val="00D1325E"/>
    <w:rsid w:val="00D135EE"/>
    <w:rsid w:val="00D13D5C"/>
    <w:rsid w:val="00D14535"/>
    <w:rsid w:val="00D146D2"/>
    <w:rsid w:val="00D20C64"/>
    <w:rsid w:val="00D20D81"/>
    <w:rsid w:val="00D2268C"/>
    <w:rsid w:val="00D22894"/>
    <w:rsid w:val="00D23FF0"/>
    <w:rsid w:val="00D2449F"/>
    <w:rsid w:val="00D25189"/>
    <w:rsid w:val="00D26A83"/>
    <w:rsid w:val="00D27382"/>
    <w:rsid w:val="00D27766"/>
    <w:rsid w:val="00D3053D"/>
    <w:rsid w:val="00D30596"/>
    <w:rsid w:val="00D3136C"/>
    <w:rsid w:val="00D317AC"/>
    <w:rsid w:val="00D32EBA"/>
    <w:rsid w:val="00D342E7"/>
    <w:rsid w:val="00D34970"/>
    <w:rsid w:val="00D34DF7"/>
    <w:rsid w:val="00D365DB"/>
    <w:rsid w:val="00D369D7"/>
    <w:rsid w:val="00D42216"/>
    <w:rsid w:val="00D44465"/>
    <w:rsid w:val="00D4489F"/>
    <w:rsid w:val="00D45DFE"/>
    <w:rsid w:val="00D462F3"/>
    <w:rsid w:val="00D46419"/>
    <w:rsid w:val="00D50AE1"/>
    <w:rsid w:val="00D515DD"/>
    <w:rsid w:val="00D5423C"/>
    <w:rsid w:val="00D55581"/>
    <w:rsid w:val="00D56460"/>
    <w:rsid w:val="00D57D77"/>
    <w:rsid w:val="00D60CF2"/>
    <w:rsid w:val="00D60D49"/>
    <w:rsid w:val="00D6207E"/>
    <w:rsid w:val="00D629FA"/>
    <w:rsid w:val="00D634A5"/>
    <w:rsid w:val="00D639BA"/>
    <w:rsid w:val="00D63CC5"/>
    <w:rsid w:val="00D63E3E"/>
    <w:rsid w:val="00D64693"/>
    <w:rsid w:val="00D6497D"/>
    <w:rsid w:val="00D65D57"/>
    <w:rsid w:val="00D66939"/>
    <w:rsid w:val="00D6711D"/>
    <w:rsid w:val="00D67CD4"/>
    <w:rsid w:val="00D71CC8"/>
    <w:rsid w:val="00D72567"/>
    <w:rsid w:val="00D7324E"/>
    <w:rsid w:val="00D74A3D"/>
    <w:rsid w:val="00D75EBF"/>
    <w:rsid w:val="00D76D57"/>
    <w:rsid w:val="00D804B1"/>
    <w:rsid w:val="00D813F0"/>
    <w:rsid w:val="00D81E6A"/>
    <w:rsid w:val="00D8296E"/>
    <w:rsid w:val="00D8509D"/>
    <w:rsid w:val="00D85214"/>
    <w:rsid w:val="00D854CD"/>
    <w:rsid w:val="00D85706"/>
    <w:rsid w:val="00D85885"/>
    <w:rsid w:val="00D8747A"/>
    <w:rsid w:val="00D87972"/>
    <w:rsid w:val="00D87A3F"/>
    <w:rsid w:val="00D90007"/>
    <w:rsid w:val="00D90B46"/>
    <w:rsid w:val="00D917AC"/>
    <w:rsid w:val="00D93C59"/>
    <w:rsid w:val="00D94E50"/>
    <w:rsid w:val="00D95175"/>
    <w:rsid w:val="00D954DB"/>
    <w:rsid w:val="00D95981"/>
    <w:rsid w:val="00D9662C"/>
    <w:rsid w:val="00D972D1"/>
    <w:rsid w:val="00DA40F5"/>
    <w:rsid w:val="00DA5DAF"/>
    <w:rsid w:val="00DA61B8"/>
    <w:rsid w:val="00DB290E"/>
    <w:rsid w:val="00DB30B6"/>
    <w:rsid w:val="00DB32FE"/>
    <w:rsid w:val="00DB6D21"/>
    <w:rsid w:val="00DB76DE"/>
    <w:rsid w:val="00DC0BB3"/>
    <w:rsid w:val="00DC1633"/>
    <w:rsid w:val="00DC57FF"/>
    <w:rsid w:val="00DC663C"/>
    <w:rsid w:val="00DC67DE"/>
    <w:rsid w:val="00DC6DB2"/>
    <w:rsid w:val="00DD1892"/>
    <w:rsid w:val="00DD21B7"/>
    <w:rsid w:val="00DD4937"/>
    <w:rsid w:val="00DD5D23"/>
    <w:rsid w:val="00DD63ED"/>
    <w:rsid w:val="00DD77C8"/>
    <w:rsid w:val="00DE01DB"/>
    <w:rsid w:val="00DE0AAE"/>
    <w:rsid w:val="00DE14C9"/>
    <w:rsid w:val="00DE15B7"/>
    <w:rsid w:val="00DE2873"/>
    <w:rsid w:val="00DE4FDB"/>
    <w:rsid w:val="00DE5E4C"/>
    <w:rsid w:val="00DF0693"/>
    <w:rsid w:val="00DF078E"/>
    <w:rsid w:val="00DF0DBB"/>
    <w:rsid w:val="00DF1B69"/>
    <w:rsid w:val="00DF217A"/>
    <w:rsid w:val="00DF2C74"/>
    <w:rsid w:val="00DF30A1"/>
    <w:rsid w:val="00DF3384"/>
    <w:rsid w:val="00DF412F"/>
    <w:rsid w:val="00DF4705"/>
    <w:rsid w:val="00DF4D66"/>
    <w:rsid w:val="00DF73B4"/>
    <w:rsid w:val="00E0057B"/>
    <w:rsid w:val="00E01072"/>
    <w:rsid w:val="00E014BF"/>
    <w:rsid w:val="00E01C68"/>
    <w:rsid w:val="00E03697"/>
    <w:rsid w:val="00E040B2"/>
    <w:rsid w:val="00E040C5"/>
    <w:rsid w:val="00E05431"/>
    <w:rsid w:val="00E054C0"/>
    <w:rsid w:val="00E104A9"/>
    <w:rsid w:val="00E10A79"/>
    <w:rsid w:val="00E1150D"/>
    <w:rsid w:val="00E11E98"/>
    <w:rsid w:val="00E13BE2"/>
    <w:rsid w:val="00E147F7"/>
    <w:rsid w:val="00E17894"/>
    <w:rsid w:val="00E21BF2"/>
    <w:rsid w:val="00E220D8"/>
    <w:rsid w:val="00E24A5C"/>
    <w:rsid w:val="00E25004"/>
    <w:rsid w:val="00E25817"/>
    <w:rsid w:val="00E26567"/>
    <w:rsid w:val="00E268F4"/>
    <w:rsid w:val="00E26D63"/>
    <w:rsid w:val="00E3408C"/>
    <w:rsid w:val="00E3727C"/>
    <w:rsid w:val="00E37526"/>
    <w:rsid w:val="00E4153D"/>
    <w:rsid w:val="00E41711"/>
    <w:rsid w:val="00E41D07"/>
    <w:rsid w:val="00E44253"/>
    <w:rsid w:val="00E44D0C"/>
    <w:rsid w:val="00E50166"/>
    <w:rsid w:val="00E51597"/>
    <w:rsid w:val="00E53619"/>
    <w:rsid w:val="00E53BC7"/>
    <w:rsid w:val="00E543D5"/>
    <w:rsid w:val="00E54F24"/>
    <w:rsid w:val="00E5565F"/>
    <w:rsid w:val="00E5633C"/>
    <w:rsid w:val="00E5688E"/>
    <w:rsid w:val="00E626A1"/>
    <w:rsid w:val="00E634FF"/>
    <w:rsid w:val="00E6519B"/>
    <w:rsid w:val="00E66102"/>
    <w:rsid w:val="00E66A1D"/>
    <w:rsid w:val="00E673E7"/>
    <w:rsid w:val="00E742CB"/>
    <w:rsid w:val="00E74CC5"/>
    <w:rsid w:val="00E74E07"/>
    <w:rsid w:val="00E756C6"/>
    <w:rsid w:val="00E770E5"/>
    <w:rsid w:val="00E80A29"/>
    <w:rsid w:val="00E83720"/>
    <w:rsid w:val="00E8521A"/>
    <w:rsid w:val="00E85DF2"/>
    <w:rsid w:val="00E90C4E"/>
    <w:rsid w:val="00E911D2"/>
    <w:rsid w:val="00E91728"/>
    <w:rsid w:val="00E92AD7"/>
    <w:rsid w:val="00E93A9F"/>
    <w:rsid w:val="00EA0C4B"/>
    <w:rsid w:val="00EA1BFE"/>
    <w:rsid w:val="00EA29BD"/>
    <w:rsid w:val="00EA3F84"/>
    <w:rsid w:val="00EA424B"/>
    <w:rsid w:val="00EA5B59"/>
    <w:rsid w:val="00EA77A2"/>
    <w:rsid w:val="00EB05F0"/>
    <w:rsid w:val="00EB128A"/>
    <w:rsid w:val="00EB266F"/>
    <w:rsid w:val="00EB2820"/>
    <w:rsid w:val="00EB3BC0"/>
    <w:rsid w:val="00EB42F7"/>
    <w:rsid w:val="00EB4A49"/>
    <w:rsid w:val="00EB4D66"/>
    <w:rsid w:val="00EB515D"/>
    <w:rsid w:val="00EB6F03"/>
    <w:rsid w:val="00EB7239"/>
    <w:rsid w:val="00EC017F"/>
    <w:rsid w:val="00EC04F0"/>
    <w:rsid w:val="00EC0CD0"/>
    <w:rsid w:val="00EC1648"/>
    <w:rsid w:val="00EC33BD"/>
    <w:rsid w:val="00EC46BC"/>
    <w:rsid w:val="00EC56BC"/>
    <w:rsid w:val="00EC5FE7"/>
    <w:rsid w:val="00EC6CF5"/>
    <w:rsid w:val="00ED0D9C"/>
    <w:rsid w:val="00ED26EF"/>
    <w:rsid w:val="00ED3FED"/>
    <w:rsid w:val="00ED6B58"/>
    <w:rsid w:val="00EE14BB"/>
    <w:rsid w:val="00EE1588"/>
    <w:rsid w:val="00EE3EFC"/>
    <w:rsid w:val="00EE52A5"/>
    <w:rsid w:val="00EE5923"/>
    <w:rsid w:val="00EE5A8B"/>
    <w:rsid w:val="00EE5C9E"/>
    <w:rsid w:val="00EE6922"/>
    <w:rsid w:val="00EF0881"/>
    <w:rsid w:val="00EF160D"/>
    <w:rsid w:val="00EF1DE9"/>
    <w:rsid w:val="00EF5585"/>
    <w:rsid w:val="00EF5740"/>
    <w:rsid w:val="00EF6423"/>
    <w:rsid w:val="00EF6775"/>
    <w:rsid w:val="00F00661"/>
    <w:rsid w:val="00F01551"/>
    <w:rsid w:val="00F026A2"/>
    <w:rsid w:val="00F02A60"/>
    <w:rsid w:val="00F0473B"/>
    <w:rsid w:val="00F059E4"/>
    <w:rsid w:val="00F11800"/>
    <w:rsid w:val="00F11833"/>
    <w:rsid w:val="00F137E2"/>
    <w:rsid w:val="00F138B0"/>
    <w:rsid w:val="00F15F21"/>
    <w:rsid w:val="00F16612"/>
    <w:rsid w:val="00F16688"/>
    <w:rsid w:val="00F16C51"/>
    <w:rsid w:val="00F16D2F"/>
    <w:rsid w:val="00F20B3B"/>
    <w:rsid w:val="00F21367"/>
    <w:rsid w:val="00F21C1E"/>
    <w:rsid w:val="00F23362"/>
    <w:rsid w:val="00F27BDC"/>
    <w:rsid w:val="00F30B56"/>
    <w:rsid w:val="00F310F0"/>
    <w:rsid w:val="00F317B2"/>
    <w:rsid w:val="00F3336B"/>
    <w:rsid w:val="00F33C34"/>
    <w:rsid w:val="00F353B2"/>
    <w:rsid w:val="00F35FE1"/>
    <w:rsid w:val="00F36A08"/>
    <w:rsid w:val="00F378ED"/>
    <w:rsid w:val="00F40FF7"/>
    <w:rsid w:val="00F4219D"/>
    <w:rsid w:val="00F44210"/>
    <w:rsid w:val="00F44F74"/>
    <w:rsid w:val="00F478EA"/>
    <w:rsid w:val="00F5288F"/>
    <w:rsid w:val="00F52AA0"/>
    <w:rsid w:val="00F53F7A"/>
    <w:rsid w:val="00F56D65"/>
    <w:rsid w:val="00F57C4D"/>
    <w:rsid w:val="00F606AD"/>
    <w:rsid w:val="00F61BFE"/>
    <w:rsid w:val="00F62293"/>
    <w:rsid w:val="00F62D04"/>
    <w:rsid w:val="00F6469E"/>
    <w:rsid w:val="00F64C42"/>
    <w:rsid w:val="00F64D35"/>
    <w:rsid w:val="00F653DF"/>
    <w:rsid w:val="00F666AD"/>
    <w:rsid w:val="00F66855"/>
    <w:rsid w:val="00F67CB7"/>
    <w:rsid w:val="00F74FD3"/>
    <w:rsid w:val="00F77C19"/>
    <w:rsid w:val="00F82944"/>
    <w:rsid w:val="00F849EF"/>
    <w:rsid w:val="00F86259"/>
    <w:rsid w:val="00F874AA"/>
    <w:rsid w:val="00F91D08"/>
    <w:rsid w:val="00F920BA"/>
    <w:rsid w:val="00F92346"/>
    <w:rsid w:val="00F92E80"/>
    <w:rsid w:val="00F93CBC"/>
    <w:rsid w:val="00F93D54"/>
    <w:rsid w:val="00F94A3F"/>
    <w:rsid w:val="00F95B5C"/>
    <w:rsid w:val="00F97320"/>
    <w:rsid w:val="00FA01B4"/>
    <w:rsid w:val="00FA06F5"/>
    <w:rsid w:val="00FA1845"/>
    <w:rsid w:val="00FA1B7D"/>
    <w:rsid w:val="00FA355C"/>
    <w:rsid w:val="00FA467F"/>
    <w:rsid w:val="00FA7B43"/>
    <w:rsid w:val="00FB3979"/>
    <w:rsid w:val="00FB405A"/>
    <w:rsid w:val="00FB433A"/>
    <w:rsid w:val="00FB5372"/>
    <w:rsid w:val="00FB579F"/>
    <w:rsid w:val="00FB7925"/>
    <w:rsid w:val="00FC0835"/>
    <w:rsid w:val="00FC4874"/>
    <w:rsid w:val="00FC73DC"/>
    <w:rsid w:val="00FD264C"/>
    <w:rsid w:val="00FD51A4"/>
    <w:rsid w:val="00FD5579"/>
    <w:rsid w:val="00FD55E7"/>
    <w:rsid w:val="00FD630C"/>
    <w:rsid w:val="00FD7D55"/>
    <w:rsid w:val="00FE0D30"/>
    <w:rsid w:val="00FE5964"/>
    <w:rsid w:val="00FE68B9"/>
    <w:rsid w:val="00FF1C92"/>
    <w:rsid w:val="00FF4203"/>
    <w:rsid w:val="00FF4588"/>
    <w:rsid w:val="00FF535E"/>
    <w:rsid w:val="00FF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42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1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A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1221</TotalTime>
  <Pages>1</Pages>
  <Words>200</Words>
  <Characters>1004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Davidr</dc:creator>
  <cp:keywords/>
  <dc:description/>
  <cp:lastModifiedBy>test</cp:lastModifiedBy>
  <cp:revision>6</cp:revision>
  <dcterms:created xsi:type="dcterms:W3CDTF">2019-01-03T06:19:00Z</dcterms:created>
  <dcterms:modified xsi:type="dcterms:W3CDTF">2020-03-08T12:24:00Z</dcterms:modified>
</cp:coreProperties>
</file>