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117" w:rsidRDefault="00992117" w:rsidP="00EB58B6">
      <w:pPr>
        <w:bidi/>
        <w:rPr>
          <w:rStyle w:val="textexposedshow"/>
          <w:rFonts w:ascii="Helvetica" w:hAnsi="Helvetica" w:cs="Helvetica"/>
          <w:color w:val="1C1E21"/>
          <w:sz w:val="21"/>
          <w:szCs w:val="21"/>
          <w:shd w:val="clear" w:color="auto" w:fill="FFFFFF"/>
          <w:rtl/>
        </w:rPr>
      </w:pPr>
      <w:r>
        <w:rPr>
          <w:rFonts w:ascii="Helvetica" w:hAnsi="Helvetica" w:cs="Helvetica"/>
          <w:color w:val="1C1E21"/>
          <w:sz w:val="21"/>
          <w:szCs w:val="21"/>
          <w:shd w:val="clear" w:color="auto" w:fill="FFFFFF"/>
          <w:rtl/>
        </w:rPr>
        <w:t>קינזיו טייפינג</w:t>
      </w:r>
      <w:r>
        <w:rPr>
          <w:rFonts w:ascii="Helvetica" w:hAnsi="Helvetica" w:cs="Helvetica"/>
          <w:color w:val="1C1E21"/>
          <w:sz w:val="21"/>
          <w:szCs w:val="21"/>
          <w:shd w:val="clear" w:color="auto" w:fill="FFFFFF"/>
        </w:rPr>
        <w:t>, </w:t>
      </w:r>
      <w:r>
        <w:rPr>
          <w:rFonts w:ascii="Helvetica" w:hAnsi="Helvetica" w:cs="Helvetica"/>
          <w:color w:val="1C1E21"/>
          <w:sz w:val="21"/>
          <w:szCs w:val="21"/>
        </w:rPr>
        <w:br/>
      </w:r>
      <w:r>
        <w:rPr>
          <w:rFonts w:ascii="Helvetica" w:hAnsi="Helvetica" w:cs="Helvetica"/>
          <w:color w:val="1C1E21"/>
          <w:sz w:val="21"/>
          <w:szCs w:val="21"/>
          <w:shd w:val="clear" w:color="auto" w:fill="FFFFFF"/>
          <w:rtl/>
        </w:rPr>
        <w:t>כולם מכירים? ה"פלסטרים" הצבעוניים שרואים על הכתפיים, ברכיים וגב של ספורטאים</w:t>
      </w:r>
      <w:r>
        <w:rPr>
          <w:rFonts w:ascii="Helvetica" w:hAnsi="Helvetica" w:cs="Helvetica"/>
          <w:color w:val="1C1E21"/>
          <w:sz w:val="21"/>
          <w:szCs w:val="21"/>
          <w:shd w:val="clear" w:color="auto" w:fill="FFFFFF"/>
        </w:rPr>
        <w:t>.</w:t>
      </w:r>
      <w:r>
        <w:rPr>
          <w:rFonts w:ascii="Helvetica" w:hAnsi="Helvetica" w:cs="Helvetica"/>
          <w:color w:val="1C1E21"/>
          <w:sz w:val="21"/>
          <w:szCs w:val="21"/>
        </w:rPr>
        <w:br/>
      </w:r>
      <w:r>
        <w:rPr>
          <w:rFonts w:ascii="Helvetica" w:hAnsi="Helvetica" w:cs="Helvetica"/>
          <w:color w:val="1C1E21"/>
          <w:sz w:val="21"/>
          <w:szCs w:val="21"/>
          <w:shd w:val="clear" w:color="auto" w:fill="FFFFFF"/>
          <w:rtl/>
        </w:rPr>
        <w:t>בשימוש כהשלמה לטיפול בפציעות ספורט וכאבים אורטופדיים או לעיתים כטיפול בפני עצמו</w:t>
      </w:r>
      <w:r>
        <w:rPr>
          <w:rFonts w:ascii="Helvetica" w:hAnsi="Helvetica" w:cs="Helvetica"/>
          <w:color w:val="1C1E21"/>
          <w:sz w:val="21"/>
          <w:szCs w:val="21"/>
          <w:shd w:val="clear" w:color="auto" w:fill="FFFFFF"/>
        </w:rPr>
        <w:t>.</w:t>
      </w:r>
      <w:r>
        <w:rPr>
          <w:rFonts w:ascii="Helvetica" w:hAnsi="Helvetica" w:cs="Helvetica"/>
          <w:color w:val="1C1E21"/>
          <w:sz w:val="21"/>
          <w:szCs w:val="21"/>
        </w:rPr>
        <w:br/>
      </w:r>
      <w:r>
        <w:rPr>
          <w:rFonts w:ascii="Helvetica" w:hAnsi="Helvetica" w:cs="Helvetica"/>
          <w:color w:val="1C1E21"/>
          <w:sz w:val="21"/>
          <w:szCs w:val="21"/>
          <w:shd w:val="clear" w:color="auto" w:fill="FFFFFF"/>
        </w:rPr>
        <w:t xml:space="preserve">Kinesio Taping </w:t>
      </w:r>
      <w:r>
        <w:rPr>
          <w:rFonts w:ascii="Helvetica" w:hAnsi="Helvetica" w:cs="Helvetica"/>
          <w:color w:val="1C1E21"/>
          <w:sz w:val="21"/>
          <w:szCs w:val="21"/>
          <w:shd w:val="clear" w:color="auto" w:fill="FFFFFF"/>
          <w:rtl/>
        </w:rPr>
        <w:t>שיטה שפותחה ע"י כירופרקט אמריקאי ממוצא יפני, דר' קנזו קאזה, העובדת על ריקמות החיבור וגירוי עצבי לטיפול בדלקות, שרירים וטווחי תנועה</w:t>
      </w:r>
      <w:r>
        <w:rPr>
          <w:rFonts w:ascii="Helvetica" w:hAnsi="Helvetica" w:cs="Helvetica"/>
          <w:color w:val="1C1E21"/>
          <w:sz w:val="21"/>
          <w:szCs w:val="21"/>
          <w:shd w:val="clear" w:color="auto" w:fill="FFFFFF"/>
        </w:rPr>
        <w:t>. </w:t>
      </w:r>
      <w:r>
        <w:rPr>
          <w:rFonts w:ascii="Helvetica" w:hAnsi="Helvetica" w:cs="Helvetica"/>
          <w:color w:val="1C1E21"/>
          <w:sz w:val="21"/>
          <w:szCs w:val="21"/>
        </w:rPr>
        <w:br/>
      </w:r>
      <w:r>
        <w:rPr>
          <w:rFonts w:ascii="Helvetica" w:hAnsi="Helvetica" w:cs="Helvetica"/>
          <w:color w:val="1C1E21"/>
          <w:sz w:val="21"/>
          <w:szCs w:val="21"/>
          <w:shd w:val="clear" w:color="auto" w:fill="FFFFFF"/>
          <w:rtl/>
        </w:rPr>
        <w:t>ה"פלסטרים" בטוחים לשימוש, עשויים מכותנה, אלסטיים ואינם מכילים חומרים חוץ מדבק רפואי</w:t>
      </w:r>
      <w:r>
        <w:rPr>
          <w:rFonts w:ascii="Helvetica" w:hAnsi="Helvetica" w:cs="Helvetica"/>
          <w:color w:val="1C1E21"/>
          <w:sz w:val="21"/>
          <w:szCs w:val="21"/>
          <w:shd w:val="clear" w:color="auto" w:fill="FFFFFF"/>
        </w:rPr>
        <w:t>.</w:t>
      </w:r>
      <w:r>
        <w:rPr>
          <w:rFonts w:ascii="Helvetica" w:hAnsi="Helvetica" w:cs="Helvetica"/>
          <w:color w:val="1C1E21"/>
          <w:sz w:val="21"/>
          <w:szCs w:val="21"/>
          <w:shd w:val="clear" w:color="auto" w:fill="FFFFFF"/>
        </w:rPr>
        <w:br/>
      </w:r>
      <w:r>
        <w:rPr>
          <w:rStyle w:val="textexposedshow"/>
          <w:rFonts w:ascii="Helvetica" w:hAnsi="Helvetica" w:cs="Helvetica"/>
          <w:color w:val="1C1E21"/>
          <w:sz w:val="21"/>
          <w:szCs w:val="21"/>
          <w:shd w:val="clear" w:color="auto" w:fill="FFFFFF"/>
          <w:rtl/>
        </w:rPr>
        <w:t>אז איך זה עובד</w:t>
      </w:r>
      <w:r>
        <w:rPr>
          <w:rStyle w:val="textexposedshow"/>
          <w:rFonts w:ascii="Helvetica" w:hAnsi="Helvetica" w:cs="Helvetica"/>
          <w:color w:val="1C1E21"/>
          <w:sz w:val="21"/>
          <w:szCs w:val="21"/>
          <w:shd w:val="clear" w:color="auto" w:fill="FFFFFF"/>
        </w:rPr>
        <w:t>?</w:t>
      </w:r>
      <w:r>
        <w:rPr>
          <w:rFonts w:ascii="Helvetica" w:hAnsi="Helvetica" w:cs="Helvetica"/>
          <w:color w:val="1C1E21"/>
          <w:sz w:val="21"/>
          <w:szCs w:val="21"/>
          <w:shd w:val="clear" w:color="auto" w:fill="FFFFFF"/>
        </w:rPr>
        <w:br/>
      </w:r>
      <w:r>
        <w:rPr>
          <w:rStyle w:val="textexposedshow"/>
          <w:rFonts w:ascii="Helvetica" w:hAnsi="Helvetica" w:cs="Helvetica"/>
          <w:color w:val="1C1E21"/>
          <w:sz w:val="21"/>
          <w:szCs w:val="21"/>
          <w:shd w:val="clear" w:color="auto" w:fill="FFFFFF"/>
          <w:rtl/>
        </w:rPr>
        <w:t>צורת גזירת הטייפ (יצירתי מאוד), כיוון ההדבקה והמתח שמפעילים על הטייפ קובעים את ההשפעה המתוכננת על האיזור המטופל. גירוי עצבי לכיווץ שרירי רפוי או לשיחרור שריר מכווץ, פיזור דלקתיות או הורדת נפיחויות באיזורים פגועים ע"י יצירת תנועה ברמות השונות של שכבות עור</w:t>
      </w:r>
      <w:r>
        <w:rPr>
          <w:rStyle w:val="textexposedshow"/>
          <w:rFonts w:ascii="Helvetica" w:hAnsi="Helvetica" w:cs="Helvetica"/>
          <w:color w:val="1C1E21"/>
          <w:sz w:val="21"/>
          <w:szCs w:val="21"/>
          <w:shd w:val="clear" w:color="auto" w:fill="FFFFFF"/>
        </w:rPr>
        <w:t>.</w:t>
      </w:r>
      <w:r>
        <w:rPr>
          <w:rFonts w:ascii="Helvetica" w:hAnsi="Helvetica" w:cs="Helvetica"/>
          <w:color w:val="1C1E21"/>
          <w:sz w:val="21"/>
          <w:szCs w:val="21"/>
          <w:shd w:val="clear" w:color="auto" w:fill="FFFFFF"/>
        </w:rPr>
        <w:br/>
      </w:r>
      <w:r>
        <w:rPr>
          <w:rStyle w:val="textexposedshow"/>
          <w:rFonts w:ascii="Helvetica" w:hAnsi="Helvetica" w:cs="Helvetica"/>
          <w:color w:val="1C1E21"/>
          <w:sz w:val="21"/>
          <w:szCs w:val="21"/>
          <w:shd w:val="clear" w:color="auto" w:fill="FFFFFF"/>
          <w:rtl/>
        </w:rPr>
        <w:t>בשימוש אצלי בקליניקה בכפר ידידיה, ובבניין הסוהו בפולג כתוספת לדיקור הסיני לטיפול בפציעות ספורט, וכאבים אורטופדיים</w:t>
      </w:r>
      <w:r>
        <w:rPr>
          <w:rStyle w:val="textexposedshow"/>
          <w:rFonts w:ascii="Helvetica" w:hAnsi="Helvetica" w:cs="Helvetica"/>
          <w:color w:val="1C1E21"/>
          <w:sz w:val="21"/>
          <w:szCs w:val="21"/>
          <w:shd w:val="clear" w:color="auto" w:fill="FFFFFF"/>
        </w:rPr>
        <w:t>.</w:t>
      </w:r>
    </w:p>
    <w:p w:rsidR="00992117" w:rsidRDefault="00992117" w:rsidP="005928EC">
      <w:pPr>
        <w:bidi/>
        <w:rPr>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style="position:absolute;left:0;text-align:left;margin-left:388.5pt;margin-top:.25pt;width:151.5pt;height:112.5pt;z-index:251658240;visibility:visible">
            <v:imagedata r:id="rId4" o:title=""/>
            <w10:wrap type="square"/>
          </v:shape>
        </w:pict>
      </w:r>
    </w:p>
    <w:p w:rsidR="00992117" w:rsidRDefault="00992117" w:rsidP="005928EC">
      <w:pPr>
        <w:bidi/>
        <w:rPr>
          <w:rtl/>
        </w:rPr>
      </w:pPr>
      <w:r w:rsidRPr="0086440B">
        <w:rPr>
          <w:noProof/>
        </w:rPr>
        <w:pict>
          <v:shape id="Picture 2" o:spid="_x0000_i1025" type="#_x0000_t75" style="width:150pt;height:114.75pt;visibility:visible">
            <v:imagedata r:id="rId5" o:title=""/>
          </v:shape>
        </w:pict>
      </w:r>
    </w:p>
    <w:p w:rsidR="00992117" w:rsidRDefault="00992117" w:rsidP="005928EC">
      <w:pPr>
        <w:bidi/>
        <w:rPr>
          <w:rtl/>
        </w:rPr>
      </w:pPr>
      <w:bookmarkStart w:id="0" w:name="_GoBack"/>
      <w:r>
        <w:rPr>
          <w:noProof/>
        </w:rPr>
        <w:pict>
          <v:shape id="Picture 3" o:spid="_x0000_s1027" type="#_x0000_t75" style="position:absolute;left:0;text-align:left;margin-left:444pt;margin-top:-.2pt;width:96pt;height:111pt;z-index:251659264;visibility:visible">
            <v:imagedata r:id="rId6" o:title=""/>
            <w10:wrap type="square"/>
          </v:shape>
        </w:pict>
      </w:r>
      <w:bookmarkEnd w:id="0"/>
    </w:p>
    <w:p w:rsidR="00992117" w:rsidRDefault="00992117" w:rsidP="005928EC">
      <w:pPr>
        <w:bidi/>
        <w:rPr>
          <w:rtl/>
        </w:rPr>
      </w:pPr>
      <w:r w:rsidRPr="0086440B">
        <w:rPr>
          <w:noProof/>
        </w:rPr>
        <w:pict>
          <v:shape id="Picture 4" o:spid="_x0000_i1026" type="#_x0000_t75" style="width:94.5pt;height:111pt;visibility:visible">
            <v:imagedata r:id="rId7" o:title=""/>
          </v:shape>
        </w:pict>
      </w:r>
    </w:p>
    <w:p w:rsidR="00992117" w:rsidRDefault="00992117" w:rsidP="00594890">
      <w:pPr>
        <w:bidi/>
        <w:rPr>
          <w:rtl/>
        </w:rPr>
      </w:pPr>
    </w:p>
    <w:p w:rsidR="00992117" w:rsidRDefault="00992117" w:rsidP="00594890">
      <w:pPr>
        <w:bidi/>
      </w:pPr>
      <w:r>
        <w:rPr>
          <w:rFonts w:hint="cs"/>
          <w:rtl/>
        </w:rPr>
        <w:t>שלכם</w:t>
      </w:r>
      <w:r>
        <w:rPr>
          <w:rtl/>
        </w:rPr>
        <w:t>,</w:t>
      </w:r>
    </w:p>
    <w:p w:rsidR="00992117" w:rsidRDefault="00992117" w:rsidP="00594890">
      <w:pPr>
        <w:bidi/>
        <w:rPr>
          <w:rtl/>
        </w:rPr>
      </w:pPr>
      <w:r>
        <w:rPr>
          <w:rFonts w:hint="cs"/>
          <w:rtl/>
        </w:rPr>
        <w:t>עמית</w:t>
      </w:r>
      <w:r>
        <w:rPr>
          <w:rtl/>
        </w:rPr>
        <w:t xml:space="preserve"> </w:t>
      </w:r>
      <w:r>
        <w:rPr>
          <w:rFonts w:hint="cs"/>
          <w:rtl/>
        </w:rPr>
        <w:t>רייכמן</w:t>
      </w:r>
    </w:p>
    <w:sectPr w:rsidR="00992117" w:rsidSect="00EB58B6">
      <w:pgSz w:w="12240" w:h="15840" w:code="1"/>
      <w:pgMar w:top="595"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1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58B6"/>
    <w:rsid w:val="00000128"/>
    <w:rsid w:val="00000339"/>
    <w:rsid w:val="000022A4"/>
    <w:rsid w:val="00002711"/>
    <w:rsid w:val="0000284B"/>
    <w:rsid w:val="00003C33"/>
    <w:rsid w:val="000042BB"/>
    <w:rsid w:val="00004678"/>
    <w:rsid w:val="00005FB1"/>
    <w:rsid w:val="00007365"/>
    <w:rsid w:val="00007DA7"/>
    <w:rsid w:val="000100C6"/>
    <w:rsid w:val="000103D2"/>
    <w:rsid w:val="00010412"/>
    <w:rsid w:val="000108C6"/>
    <w:rsid w:val="0001098A"/>
    <w:rsid w:val="00011086"/>
    <w:rsid w:val="00011432"/>
    <w:rsid w:val="00012108"/>
    <w:rsid w:val="000124F9"/>
    <w:rsid w:val="00013D45"/>
    <w:rsid w:val="00014223"/>
    <w:rsid w:val="00017377"/>
    <w:rsid w:val="000200A5"/>
    <w:rsid w:val="000204B6"/>
    <w:rsid w:val="00020AC0"/>
    <w:rsid w:val="000214BA"/>
    <w:rsid w:val="000240FA"/>
    <w:rsid w:val="00024DF5"/>
    <w:rsid w:val="000262B0"/>
    <w:rsid w:val="00032760"/>
    <w:rsid w:val="00032D97"/>
    <w:rsid w:val="0003431D"/>
    <w:rsid w:val="000378AA"/>
    <w:rsid w:val="00040647"/>
    <w:rsid w:val="000412E5"/>
    <w:rsid w:val="00042ECA"/>
    <w:rsid w:val="00044475"/>
    <w:rsid w:val="00045CD4"/>
    <w:rsid w:val="00052A59"/>
    <w:rsid w:val="000545A1"/>
    <w:rsid w:val="000552EF"/>
    <w:rsid w:val="000562D7"/>
    <w:rsid w:val="00057D09"/>
    <w:rsid w:val="00060CF9"/>
    <w:rsid w:val="0006151A"/>
    <w:rsid w:val="0006173A"/>
    <w:rsid w:val="000633D2"/>
    <w:rsid w:val="00066119"/>
    <w:rsid w:val="00067726"/>
    <w:rsid w:val="0007083C"/>
    <w:rsid w:val="000710E1"/>
    <w:rsid w:val="00073EC0"/>
    <w:rsid w:val="00074A2F"/>
    <w:rsid w:val="000753ED"/>
    <w:rsid w:val="00075524"/>
    <w:rsid w:val="0007644B"/>
    <w:rsid w:val="00080D07"/>
    <w:rsid w:val="00081349"/>
    <w:rsid w:val="00082F4A"/>
    <w:rsid w:val="0008357A"/>
    <w:rsid w:val="00083B85"/>
    <w:rsid w:val="00084D35"/>
    <w:rsid w:val="00085A5D"/>
    <w:rsid w:val="0008646F"/>
    <w:rsid w:val="00092468"/>
    <w:rsid w:val="0009514C"/>
    <w:rsid w:val="00096C96"/>
    <w:rsid w:val="00097569"/>
    <w:rsid w:val="000A07A3"/>
    <w:rsid w:val="000A1C7C"/>
    <w:rsid w:val="000A2C1F"/>
    <w:rsid w:val="000A377B"/>
    <w:rsid w:val="000A4480"/>
    <w:rsid w:val="000A4638"/>
    <w:rsid w:val="000A6866"/>
    <w:rsid w:val="000A7038"/>
    <w:rsid w:val="000A7A5D"/>
    <w:rsid w:val="000B601A"/>
    <w:rsid w:val="000B60CB"/>
    <w:rsid w:val="000B7404"/>
    <w:rsid w:val="000C010E"/>
    <w:rsid w:val="000C6C4A"/>
    <w:rsid w:val="000D05D9"/>
    <w:rsid w:val="000D0D93"/>
    <w:rsid w:val="000D1B9A"/>
    <w:rsid w:val="000D1E51"/>
    <w:rsid w:val="000D2993"/>
    <w:rsid w:val="000D3E52"/>
    <w:rsid w:val="000D4A6C"/>
    <w:rsid w:val="000D683D"/>
    <w:rsid w:val="000D7085"/>
    <w:rsid w:val="000D75EA"/>
    <w:rsid w:val="000E128D"/>
    <w:rsid w:val="000E1691"/>
    <w:rsid w:val="000E1CB0"/>
    <w:rsid w:val="000E21D0"/>
    <w:rsid w:val="000E4732"/>
    <w:rsid w:val="000E5C9C"/>
    <w:rsid w:val="000E76A0"/>
    <w:rsid w:val="000F3ED8"/>
    <w:rsid w:val="000F571A"/>
    <w:rsid w:val="000F6D56"/>
    <w:rsid w:val="001011F8"/>
    <w:rsid w:val="0010389F"/>
    <w:rsid w:val="00103F03"/>
    <w:rsid w:val="00103F0D"/>
    <w:rsid w:val="00105C8A"/>
    <w:rsid w:val="00107260"/>
    <w:rsid w:val="001105D8"/>
    <w:rsid w:val="001135D5"/>
    <w:rsid w:val="00113C38"/>
    <w:rsid w:val="00113DFF"/>
    <w:rsid w:val="001140EE"/>
    <w:rsid w:val="001151B9"/>
    <w:rsid w:val="00115B27"/>
    <w:rsid w:val="0011781F"/>
    <w:rsid w:val="00117A79"/>
    <w:rsid w:val="00120303"/>
    <w:rsid w:val="00121F06"/>
    <w:rsid w:val="001224DE"/>
    <w:rsid w:val="0012311B"/>
    <w:rsid w:val="00123165"/>
    <w:rsid w:val="00123706"/>
    <w:rsid w:val="0012522E"/>
    <w:rsid w:val="001264A2"/>
    <w:rsid w:val="00126C58"/>
    <w:rsid w:val="0013318B"/>
    <w:rsid w:val="00133364"/>
    <w:rsid w:val="0013446A"/>
    <w:rsid w:val="00135B5C"/>
    <w:rsid w:val="00140097"/>
    <w:rsid w:val="00140115"/>
    <w:rsid w:val="00141DD6"/>
    <w:rsid w:val="0014388A"/>
    <w:rsid w:val="001439BD"/>
    <w:rsid w:val="00143F0D"/>
    <w:rsid w:val="0014498B"/>
    <w:rsid w:val="00151C27"/>
    <w:rsid w:val="00152623"/>
    <w:rsid w:val="001541ED"/>
    <w:rsid w:val="0015697E"/>
    <w:rsid w:val="001569E2"/>
    <w:rsid w:val="00156CDB"/>
    <w:rsid w:val="001574DD"/>
    <w:rsid w:val="0016050C"/>
    <w:rsid w:val="00161069"/>
    <w:rsid w:val="00161E35"/>
    <w:rsid w:val="00162B9A"/>
    <w:rsid w:val="00162CD5"/>
    <w:rsid w:val="001635C9"/>
    <w:rsid w:val="00164411"/>
    <w:rsid w:val="00164EDB"/>
    <w:rsid w:val="00165504"/>
    <w:rsid w:val="00167651"/>
    <w:rsid w:val="00172607"/>
    <w:rsid w:val="00173989"/>
    <w:rsid w:val="001742B8"/>
    <w:rsid w:val="001748C5"/>
    <w:rsid w:val="001763B4"/>
    <w:rsid w:val="001773C4"/>
    <w:rsid w:val="0018036C"/>
    <w:rsid w:val="0018095F"/>
    <w:rsid w:val="00181130"/>
    <w:rsid w:val="0018148D"/>
    <w:rsid w:val="00181D7F"/>
    <w:rsid w:val="00184A45"/>
    <w:rsid w:val="00184DB2"/>
    <w:rsid w:val="001856B1"/>
    <w:rsid w:val="00186BA5"/>
    <w:rsid w:val="0018734F"/>
    <w:rsid w:val="00187EA7"/>
    <w:rsid w:val="001917AA"/>
    <w:rsid w:val="001945CE"/>
    <w:rsid w:val="0019787D"/>
    <w:rsid w:val="00197BDF"/>
    <w:rsid w:val="001A0774"/>
    <w:rsid w:val="001A07E7"/>
    <w:rsid w:val="001A12B2"/>
    <w:rsid w:val="001A2939"/>
    <w:rsid w:val="001A35E0"/>
    <w:rsid w:val="001A43E5"/>
    <w:rsid w:val="001A48B4"/>
    <w:rsid w:val="001A5EEC"/>
    <w:rsid w:val="001A6283"/>
    <w:rsid w:val="001B16C9"/>
    <w:rsid w:val="001B1C06"/>
    <w:rsid w:val="001B2224"/>
    <w:rsid w:val="001B3CD8"/>
    <w:rsid w:val="001B4E9A"/>
    <w:rsid w:val="001B593B"/>
    <w:rsid w:val="001B5A3B"/>
    <w:rsid w:val="001C1743"/>
    <w:rsid w:val="001C3B64"/>
    <w:rsid w:val="001C636F"/>
    <w:rsid w:val="001D0264"/>
    <w:rsid w:val="001D236D"/>
    <w:rsid w:val="001D2AC5"/>
    <w:rsid w:val="001D38EC"/>
    <w:rsid w:val="001D3AE5"/>
    <w:rsid w:val="001D65EE"/>
    <w:rsid w:val="001D6A06"/>
    <w:rsid w:val="001D7830"/>
    <w:rsid w:val="001E011A"/>
    <w:rsid w:val="001E05C4"/>
    <w:rsid w:val="001E2EFB"/>
    <w:rsid w:val="001E439F"/>
    <w:rsid w:val="001E4B1D"/>
    <w:rsid w:val="001E545C"/>
    <w:rsid w:val="001E603B"/>
    <w:rsid w:val="001E7069"/>
    <w:rsid w:val="001E74DB"/>
    <w:rsid w:val="001E78A0"/>
    <w:rsid w:val="001F0D7F"/>
    <w:rsid w:val="001F24CA"/>
    <w:rsid w:val="001F2571"/>
    <w:rsid w:val="001F450E"/>
    <w:rsid w:val="001F50FC"/>
    <w:rsid w:val="001F5129"/>
    <w:rsid w:val="001F7077"/>
    <w:rsid w:val="001F755F"/>
    <w:rsid w:val="001F7D68"/>
    <w:rsid w:val="00200BE8"/>
    <w:rsid w:val="00201DD9"/>
    <w:rsid w:val="00204A13"/>
    <w:rsid w:val="00204EE1"/>
    <w:rsid w:val="002079C9"/>
    <w:rsid w:val="0021063A"/>
    <w:rsid w:val="002106C2"/>
    <w:rsid w:val="002106FC"/>
    <w:rsid w:val="00210A58"/>
    <w:rsid w:val="00212453"/>
    <w:rsid w:val="00212790"/>
    <w:rsid w:val="00213B47"/>
    <w:rsid w:val="002146AD"/>
    <w:rsid w:val="002154DE"/>
    <w:rsid w:val="002156D5"/>
    <w:rsid w:val="002208EC"/>
    <w:rsid w:val="00221C0C"/>
    <w:rsid w:val="00222424"/>
    <w:rsid w:val="00223770"/>
    <w:rsid w:val="00223D5A"/>
    <w:rsid w:val="00226127"/>
    <w:rsid w:val="0022648D"/>
    <w:rsid w:val="00226C93"/>
    <w:rsid w:val="00226CF7"/>
    <w:rsid w:val="00227315"/>
    <w:rsid w:val="002301EB"/>
    <w:rsid w:val="00233D15"/>
    <w:rsid w:val="002346C1"/>
    <w:rsid w:val="002350F3"/>
    <w:rsid w:val="00236390"/>
    <w:rsid w:val="00241C63"/>
    <w:rsid w:val="00241E72"/>
    <w:rsid w:val="0024252F"/>
    <w:rsid w:val="0024411E"/>
    <w:rsid w:val="0024442B"/>
    <w:rsid w:val="0024555C"/>
    <w:rsid w:val="00245608"/>
    <w:rsid w:val="00245799"/>
    <w:rsid w:val="00245E58"/>
    <w:rsid w:val="00245FD4"/>
    <w:rsid w:val="00246931"/>
    <w:rsid w:val="00246DDC"/>
    <w:rsid w:val="002471D4"/>
    <w:rsid w:val="00247874"/>
    <w:rsid w:val="00247D6C"/>
    <w:rsid w:val="00247F44"/>
    <w:rsid w:val="0025042E"/>
    <w:rsid w:val="00250BEC"/>
    <w:rsid w:val="00250C75"/>
    <w:rsid w:val="00250DEF"/>
    <w:rsid w:val="0025249E"/>
    <w:rsid w:val="002527F3"/>
    <w:rsid w:val="002538B0"/>
    <w:rsid w:val="0025390D"/>
    <w:rsid w:val="0025397E"/>
    <w:rsid w:val="00253BF8"/>
    <w:rsid w:val="0025434E"/>
    <w:rsid w:val="002546E0"/>
    <w:rsid w:val="002555E5"/>
    <w:rsid w:val="00256662"/>
    <w:rsid w:val="0025759D"/>
    <w:rsid w:val="00257664"/>
    <w:rsid w:val="00257DE0"/>
    <w:rsid w:val="002637CE"/>
    <w:rsid w:val="002651DB"/>
    <w:rsid w:val="002655AD"/>
    <w:rsid w:val="002663D5"/>
    <w:rsid w:val="00266AA6"/>
    <w:rsid w:val="00266F8D"/>
    <w:rsid w:val="00270058"/>
    <w:rsid w:val="00270B24"/>
    <w:rsid w:val="0027128A"/>
    <w:rsid w:val="00272487"/>
    <w:rsid w:val="00272899"/>
    <w:rsid w:val="00274A04"/>
    <w:rsid w:val="00275B27"/>
    <w:rsid w:val="00276968"/>
    <w:rsid w:val="00276DA2"/>
    <w:rsid w:val="002771B6"/>
    <w:rsid w:val="00277D2C"/>
    <w:rsid w:val="00280B28"/>
    <w:rsid w:val="0028175A"/>
    <w:rsid w:val="00281D4A"/>
    <w:rsid w:val="00284496"/>
    <w:rsid w:val="00284518"/>
    <w:rsid w:val="00284ACC"/>
    <w:rsid w:val="002856FA"/>
    <w:rsid w:val="00287222"/>
    <w:rsid w:val="0029136A"/>
    <w:rsid w:val="00294D8F"/>
    <w:rsid w:val="00295399"/>
    <w:rsid w:val="00295972"/>
    <w:rsid w:val="00296573"/>
    <w:rsid w:val="00297D0D"/>
    <w:rsid w:val="00297D21"/>
    <w:rsid w:val="002A0CDF"/>
    <w:rsid w:val="002A0F5E"/>
    <w:rsid w:val="002A3203"/>
    <w:rsid w:val="002A3D84"/>
    <w:rsid w:val="002A3E27"/>
    <w:rsid w:val="002A405B"/>
    <w:rsid w:val="002A529B"/>
    <w:rsid w:val="002A5ABE"/>
    <w:rsid w:val="002A6DA2"/>
    <w:rsid w:val="002A794D"/>
    <w:rsid w:val="002B097C"/>
    <w:rsid w:val="002B1B1D"/>
    <w:rsid w:val="002B1E57"/>
    <w:rsid w:val="002B2B33"/>
    <w:rsid w:val="002B3D8D"/>
    <w:rsid w:val="002B4258"/>
    <w:rsid w:val="002B6CA8"/>
    <w:rsid w:val="002B7212"/>
    <w:rsid w:val="002B7E63"/>
    <w:rsid w:val="002C0566"/>
    <w:rsid w:val="002C0B34"/>
    <w:rsid w:val="002C123B"/>
    <w:rsid w:val="002C12A0"/>
    <w:rsid w:val="002C1361"/>
    <w:rsid w:val="002C2393"/>
    <w:rsid w:val="002C2EEA"/>
    <w:rsid w:val="002C3CD6"/>
    <w:rsid w:val="002C6605"/>
    <w:rsid w:val="002C6C60"/>
    <w:rsid w:val="002D28D5"/>
    <w:rsid w:val="002D6B04"/>
    <w:rsid w:val="002D7E12"/>
    <w:rsid w:val="002E7436"/>
    <w:rsid w:val="002E777C"/>
    <w:rsid w:val="002F10CA"/>
    <w:rsid w:val="002F1C0B"/>
    <w:rsid w:val="002F2729"/>
    <w:rsid w:val="002F39A6"/>
    <w:rsid w:val="002F6DED"/>
    <w:rsid w:val="00300D85"/>
    <w:rsid w:val="00301067"/>
    <w:rsid w:val="0030159A"/>
    <w:rsid w:val="003105CD"/>
    <w:rsid w:val="0031080E"/>
    <w:rsid w:val="0031235B"/>
    <w:rsid w:val="00314A37"/>
    <w:rsid w:val="00315582"/>
    <w:rsid w:val="0032289E"/>
    <w:rsid w:val="00326394"/>
    <w:rsid w:val="003307DA"/>
    <w:rsid w:val="00331D11"/>
    <w:rsid w:val="00331D88"/>
    <w:rsid w:val="00332D0B"/>
    <w:rsid w:val="0033395C"/>
    <w:rsid w:val="00335268"/>
    <w:rsid w:val="00337C98"/>
    <w:rsid w:val="003425C3"/>
    <w:rsid w:val="00343E19"/>
    <w:rsid w:val="00346BE3"/>
    <w:rsid w:val="00347764"/>
    <w:rsid w:val="00351C8D"/>
    <w:rsid w:val="003525D2"/>
    <w:rsid w:val="003525FF"/>
    <w:rsid w:val="0035270D"/>
    <w:rsid w:val="003546BC"/>
    <w:rsid w:val="00355195"/>
    <w:rsid w:val="003556A1"/>
    <w:rsid w:val="003565C4"/>
    <w:rsid w:val="003601AA"/>
    <w:rsid w:val="00360C0B"/>
    <w:rsid w:val="00361152"/>
    <w:rsid w:val="003643BD"/>
    <w:rsid w:val="00364DA5"/>
    <w:rsid w:val="00364F82"/>
    <w:rsid w:val="0036670C"/>
    <w:rsid w:val="0036786A"/>
    <w:rsid w:val="00367DF0"/>
    <w:rsid w:val="00370B25"/>
    <w:rsid w:val="00371FD9"/>
    <w:rsid w:val="003725CF"/>
    <w:rsid w:val="003727C4"/>
    <w:rsid w:val="00373281"/>
    <w:rsid w:val="0037560F"/>
    <w:rsid w:val="00377126"/>
    <w:rsid w:val="0037727C"/>
    <w:rsid w:val="003772BA"/>
    <w:rsid w:val="00381902"/>
    <w:rsid w:val="00381FBC"/>
    <w:rsid w:val="003829DD"/>
    <w:rsid w:val="003833BD"/>
    <w:rsid w:val="0038402B"/>
    <w:rsid w:val="00386C6A"/>
    <w:rsid w:val="00387D5E"/>
    <w:rsid w:val="00391B88"/>
    <w:rsid w:val="00392F87"/>
    <w:rsid w:val="0039311F"/>
    <w:rsid w:val="00393260"/>
    <w:rsid w:val="00394902"/>
    <w:rsid w:val="00395089"/>
    <w:rsid w:val="00396683"/>
    <w:rsid w:val="00396F24"/>
    <w:rsid w:val="0039708C"/>
    <w:rsid w:val="003A572F"/>
    <w:rsid w:val="003A74B8"/>
    <w:rsid w:val="003A7867"/>
    <w:rsid w:val="003B0D3E"/>
    <w:rsid w:val="003B2227"/>
    <w:rsid w:val="003B290F"/>
    <w:rsid w:val="003B29EF"/>
    <w:rsid w:val="003B4CF8"/>
    <w:rsid w:val="003B608F"/>
    <w:rsid w:val="003C027F"/>
    <w:rsid w:val="003C061D"/>
    <w:rsid w:val="003C14D6"/>
    <w:rsid w:val="003C1973"/>
    <w:rsid w:val="003C200D"/>
    <w:rsid w:val="003C2154"/>
    <w:rsid w:val="003C237D"/>
    <w:rsid w:val="003C330D"/>
    <w:rsid w:val="003C3E27"/>
    <w:rsid w:val="003C4453"/>
    <w:rsid w:val="003C46F2"/>
    <w:rsid w:val="003C53FD"/>
    <w:rsid w:val="003C6422"/>
    <w:rsid w:val="003D0A45"/>
    <w:rsid w:val="003D13A9"/>
    <w:rsid w:val="003D1770"/>
    <w:rsid w:val="003D49D8"/>
    <w:rsid w:val="003D563A"/>
    <w:rsid w:val="003D5E80"/>
    <w:rsid w:val="003E07F9"/>
    <w:rsid w:val="003E0B20"/>
    <w:rsid w:val="003E1B4B"/>
    <w:rsid w:val="003E21CA"/>
    <w:rsid w:val="003E2B24"/>
    <w:rsid w:val="003E3267"/>
    <w:rsid w:val="003E389D"/>
    <w:rsid w:val="003E556E"/>
    <w:rsid w:val="003E6152"/>
    <w:rsid w:val="003F0D9D"/>
    <w:rsid w:val="003F0EE9"/>
    <w:rsid w:val="003F1760"/>
    <w:rsid w:val="003F1B84"/>
    <w:rsid w:val="003F1BEA"/>
    <w:rsid w:val="003F4E5D"/>
    <w:rsid w:val="00401092"/>
    <w:rsid w:val="0040240F"/>
    <w:rsid w:val="004032A9"/>
    <w:rsid w:val="004045C7"/>
    <w:rsid w:val="00404A20"/>
    <w:rsid w:val="00405292"/>
    <w:rsid w:val="004053DF"/>
    <w:rsid w:val="004056F5"/>
    <w:rsid w:val="004072B1"/>
    <w:rsid w:val="00407F5A"/>
    <w:rsid w:val="004113EA"/>
    <w:rsid w:val="00412144"/>
    <w:rsid w:val="00414B67"/>
    <w:rsid w:val="004167DE"/>
    <w:rsid w:val="0042189D"/>
    <w:rsid w:val="0042240C"/>
    <w:rsid w:val="00423BEF"/>
    <w:rsid w:val="004240A4"/>
    <w:rsid w:val="004242AC"/>
    <w:rsid w:val="004265F1"/>
    <w:rsid w:val="00427851"/>
    <w:rsid w:val="0043661E"/>
    <w:rsid w:val="004379BA"/>
    <w:rsid w:val="00437D80"/>
    <w:rsid w:val="0044162F"/>
    <w:rsid w:val="00441834"/>
    <w:rsid w:val="0044216E"/>
    <w:rsid w:val="00442F90"/>
    <w:rsid w:val="004447F3"/>
    <w:rsid w:val="0044655F"/>
    <w:rsid w:val="0044770E"/>
    <w:rsid w:val="0045036B"/>
    <w:rsid w:val="00450B3D"/>
    <w:rsid w:val="004514D0"/>
    <w:rsid w:val="0045565B"/>
    <w:rsid w:val="00455712"/>
    <w:rsid w:val="00456FC8"/>
    <w:rsid w:val="004606BD"/>
    <w:rsid w:val="004607FA"/>
    <w:rsid w:val="00460C72"/>
    <w:rsid w:val="004611C9"/>
    <w:rsid w:val="004644A1"/>
    <w:rsid w:val="0046470B"/>
    <w:rsid w:val="00464793"/>
    <w:rsid w:val="00464D0A"/>
    <w:rsid w:val="0046529B"/>
    <w:rsid w:val="0046664B"/>
    <w:rsid w:val="00470256"/>
    <w:rsid w:val="0047155D"/>
    <w:rsid w:val="00472F21"/>
    <w:rsid w:val="00473BAE"/>
    <w:rsid w:val="0047465C"/>
    <w:rsid w:val="00475A2E"/>
    <w:rsid w:val="004849A2"/>
    <w:rsid w:val="00484E58"/>
    <w:rsid w:val="004851A6"/>
    <w:rsid w:val="004868D8"/>
    <w:rsid w:val="004872E3"/>
    <w:rsid w:val="004878EA"/>
    <w:rsid w:val="00487B70"/>
    <w:rsid w:val="004901EC"/>
    <w:rsid w:val="00490BF5"/>
    <w:rsid w:val="00493931"/>
    <w:rsid w:val="00494917"/>
    <w:rsid w:val="00494A38"/>
    <w:rsid w:val="00497BB0"/>
    <w:rsid w:val="004A0664"/>
    <w:rsid w:val="004A2276"/>
    <w:rsid w:val="004A423C"/>
    <w:rsid w:val="004A4A35"/>
    <w:rsid w:val="004A53DD"/>
    <w:rsid w:val="004A7261"/>
    <w:rsid w:val="004B0804"/>
    <w:rsid w:val="004B10EA"/>
    <w:rsid w:val="004B119C"/>
    <w:rsid w:val="004B26AC"/>
    <w:rsid w:val="004B2D5C"/>
    <w:rsid w:val="004B2F12"/>
    <w:rsid w:val="004B494F"/>
    <w:rsid w:val="004B5BF1"/>
    <w:rsid w:val="004B5C0C"/>
    <w:rsid w:val="004B5F89"/>
    <w:rsid w:val="004B6C00"/>
    <w:rsid w:val="004C138F"/>
    <w:rsid w:val="004C2389"/>
    <w:rsid w:val="004C28A1"/>
    <w:rsid w:val="004C4C89"/>
    <w:rsid w:val="004C5C72"/>
    <w:rsid w:val="004C7151"/>
    <w:rsid w:val="004C7496"/>
    <w:rsid w:val="004D0CFF"/>
    <w:rsid w:val="004D3C6E"/>
    <w:rsid w:val="004D644A"/>
    <w:rsid w:val="004D6BBC"/>
    <w:rsid w:val="004E0390"/>
    <w:rsid w:val="004E08E1"/>
    <w:rsid w:val="004E0CBC"/>
    <w:rsid w:val="004E12E8"/>
    <w:rsid w:val="004E15EF"/>
    <w:rsid w:val="004E357D"/>
    <w:rsid w:val="004E6DEA"/>
    <w:rsid w:val="004E707E"/>
    <w:rsid w:val="004E73AC"/>
    <w:rsid w:val="004E7E56"/>
    <w:rsid w:val="004F03CC"/>
    <w:rsid w:val="004F22E6"/>
    <w:rsid w:val="004F239F"/>
    <w:rsid w:val="004F2BF0"/>
    <w:rsid w:val="004F2DC5"/>
    <w:rsid w:val="004F2F6D"/>
    <w:rsid w:val="004F38AA"/>
    <w:rsid w:val="004F3BEC"/>
    <w:rsid w:val="004F5449"/>
    <w:rsid w:val="004F649C"/>
    <w:rsid w:val="004F7FBC"/>
    <w:rsid w:val="00500A69"/>
    <w:rsid w:val="00503CE7"/>
    <w:rsid w:val="005048D4"/>
    <w:rsid w:val="005054E8"/>
    <w:rsid w:val="00506D3B"/>
    <w:rsid w:val="00507BA4"/>
    <w:rsid w:val="00510BC1"/>
    <w:rsid w:val="005111FE"/>
    <w:rsid w:val="00513374"/>
    <w:rsid w:val="00513505"/>
    <w:rsid w:val="00514159"/>
    <w:rsid w:val="00514D0E"/>
    <w:rsid w:val="00515827"/>
    <w:rsid w:val="00515E27"/>
    <w:rsid w:val="00517EF2"/>
    <w:rsid w:val="00521437"/>
    <w:rsid w:val="0052214B"/>
    <w:rsid w:val="00526A8D"/>
    <w:rsid w:val="00527F69"/>
    <w:rsid w:val="005309C1"/>
    <w:rsid w:val="00530ABE"/>
    <w:rsid w:val="005323A4"/>
    <w:rsid w:val="0053252D"/>
    <w:rsid w:val="00533CBC"/>
    <w:rsid w:val="00534919"/>
    <w:rsid w:val="005353B9"/>
    <w:rsid w:val="00536B69"/>
    <w:rsid w:val="005411B0"/>
    <w:rsid w:val="00541BD9"/>
    <w:rsid w:val="005421C0"/>
    <w:rsid w:val="00543601"/>
    <w:rsid w:val="005446D7"/>
    <w:rsid w:val="005448A1"/>
    <w:rsid w:val="00544C1D"/>
    <w:rsid w:val="00545B19"/>
    <w:rsid w:val="00547D3B"/>
    <w:rsid w:val="00553AD9"/>
    <w:rsid w:val="005546C2"/>
    <w:rsid w:val="00555165"/>
    <w:rsid w:val="00556481"/>
    <w:rsid w:val="00560425"/>
    <w:rsid w:val="005608AD"/>
    <w:rsid w:val="00560CBA"/>
    <w:rsid w:val="005621F9"/>
    <w:rsid w:val="00562A44"/>
    <w:rsid w:val="00562F42"/>
    <w:rsid w:val="005637B8"/>
    <w:rsid w:val="00563E40"/>
    <w:rsid w:val="005648D5"/>
    <w:rsid w:val="005655F8"/>
    <w:rsid w:val="00565A21"/>
    <w:rsid w:val="00567305"/>
    <w:rsid w:val="0056798B"/>
    <w:rsid w:val="0057329E"/>
    <w:rsid w:val="005759F9"/>
    <w:rsid w:val="00580C82"/>
    <w:rsid w:val="005826DD"/>
    <w:rsid w:val="00582786"/>
    <w:rsid w:val="00583B94"/>
    <w:rsid w:val="005843CD"/>
    <w:rsid w:val="00584929"/>
    <w:rsid w:val="00584EB8"/>
    <w:rsid w:val="00587DE3"/>
    <w:rsid w:val="00590942"/>
    <w:rsid w:val="005928EC"/>
    <w:rsid w:val="00594890"/>
    <w:rsid w:val="005959C1"/>
    <w:rsid w:val="005960A6"/>
    <w:rsid w:val="0059703C"/>
    <w:rsid w:val="00597662"/>
    <w:rsid w:val="00597CDD"/>
    <w:rsid w:val="005A2749"/>
    <w:rsid w:val="005A736C"/>
    <w:rsid w:val="005A78D5"/>
    <w:rsid w:val="005A7F49"/>
    <w:rsid w:val="005B0BEB"/>
    <w:rsid w:val="005B1E1C"/>
    <w:rsid w:val="005B2DE4"/>
    <w:rsid w:val="005B3D01"/>
    <w:rsid w:val="005B3F05"/>
    <w:rsid w:val="005B3FE8"/>
    <w:rsid w:val="005B400F"/>
    <w:rsid w:val="005B4845"/>
    <w:rsid w:val="005B4B67"/>
    <w:rsid w:val="005B589F"/>
    <w:rsid w:val="005B5993"/>
    <w:rsid w:val="005B5A76"/>
    <w:rsid w:val="005B7900"/>
    <w:rsid w:val="005C17A3"/>
    <w:rsid w:val="005C3DF6"/>
    <w:rsid w:val="005C3FE5"/>
    <w:rsid w:val="005C587C"/>
    <w:rsid w:val="005C5ACD"/>
    <w:rsid w:val="005C5DEC"/>
    <w:rsid w:val="005C6FA7"/>
    <w:rsid w:val="005D1146"/>
    <w:rsid w:val="005D2A4E"/>
    <w:rsid w:val="005D3356"/>
    <w:rsid w:val="005D3AA8"/>
    <w:rsid w:val="005D3BF7"/>
    <w:rsid w:val="005D3E5E"/>
    <w:rsid w:val="005D407F"/>
    <w:rsid w:val="005D4AC3"/>
    <w:rsid w:val="005D5A63"/>
    <w:rsid w:val="005D68C0"/>
    <w:rsid w:val="005D7393"/>
    <w:rsid w:val="005E01F9"/>
    <w:rsid w:val="005E1331"/>
    <w:rsid w:val="005E13DE"/>
    <w:rsid w:val="005E3B0A"/>
    <w:rsid w:val="005E4E24"/>
    <w:rsid w:val="005E4FEC"/>
    <w:rsid w:val="005E5D9D"/>
    <w:rsid w:val="005E66DE"/>
    <w:rsid w:val="005E789A"/>
    <w:rsid w:val="005F1D44"/>
    <w:rsid w:val="005F2063"/>
    <w:rsid w:val="005F2285"/>
    <w:rsid w:val="005F2CD0"/>
    <w:rsid w:val="005F34C4"/>
    <w:rsid w:val="005F4060"/>
    <w:rsid w:val="005F42D3"/>
    <w:rsid w:val="005F6262"/>
    <w:rsid w:val="005F649C"/>
    <w:rsid w:val="005F6C28"/>
    <w:rsid w:val="005F799A"/>
    <w:rsid w:val="00600331"/>
    <w:rsid w:val="00602D8B"/>
    <w:rsid w:val="006039C4"/>
    <w:rsid w:val="00603B77"/>
    <w:rsid w:val="006049A7"/>
    <w:rsid w:val="00605801"/>
    <w:rsid w:val="0060740F"/>
    <w:rsid w:val="0060752A"/>
    <w:rsid w:val="0060777F"/>
    <w:rsid w:val="00607BFD"/>
    <w:rsid w:val="006109B6"/>
    <w:rsid w:val="00610B95"/>
    <w:rsid w:val="0061199B"/>
    <w:rsid w:val="00611E8F"/>
    <w:rsid w:val="006121AD"/>
    <w:rsid w:val="00612AAD"/>
    <w:rsid w:val="00612BE3"/>
    <w:rsid w:val="00612C62"/>
    <w:rsid w:val="0061525E"/>
    <w:rsid w:val="00615370"/>
    <w:rsid w:val="00616354"/>
    <w:rsid w:val="00616CC1"/>
    <w:rsid w:val="00617DD8"/>
    <w:rsid w:val="00620A39"/>
    <w:rsid w:val="00621C28"/>
    <w:rsid w:val="006221AA"/>
    <w:rsid w:val="00622C6F"/>
    <w:rsid w:val="00623172"/>
    <w:rsid w:val="00623634"/>
    <w:rsid w:val="00623E3C"/>
    <w:rsid w:val="0062590F"/>
    <w:rsid w:val="00625A00"/>
    <w:rsid w:val="00625A41"/>
    <w:rsid w:val="00626ED0"/>
    <w:rsid w:val="0063078B"/>
    <w:rsid w:val="00632BBD"/>
    <w:rsid w:val="00632ED5"/>
    <w:rsid w:val="006353AE"/>
    <w:rsid w:val="006405A0"/>
    <w:rsid w:val="00641A10"/>
    <w:rsid w:val="00641AAD"/>
    <w:rsid w:val="0064351A"/>
    <w:rsid w:val="006449CF"/>
    <w:rsid w:val="0064550F"/>
    <w:rsid w:val="00645EDF"/>
    <w:rsid w:val="0064662A"/>
    <w:rsid w:val="0064694D"/>
    <w:rsid w:val="0064737D"/>
    <w:rsid w:val="00647E50"/>
    <w:rsid w:val="0065035A"/>
    <w:rsid w:val="00650B35"/>
    <w:rsid w:val="00651584"/>
    <w:rsid w:val="00651692"/>
    <w:rsid w:val="006558E0"/>
    <w:rsid w:val="00655F41"/>
    <w:rsid w:val="00661E4B"/>
    <w:rsid w:val="00664442"/>
    <w:rsid w:val="006645EB"/>
    <w:rsid w:val="00664857"/>
    <w:rsid w:val="00664AE3"/>
    <w:rsid w:val="006650B4"/>
    <w:rsid w:val="006650F7"/>
    <w:rsid w:val="00666751"/>
    <w:rsid w:val="00666D80"/>
    <w:rsid w:val="00670211"/>
    <w:rsid w:val="00670BA9"/>
    <w:rsid w:val="00672BB4"/>
    <w:rsid w:val="00672F92"/>
    <w:rsid w:val="006730D9"/>
    <w:rsid w:val="006735D0"/>
    <w:rsid w:val="006738F1"/>
    <w:rsid w:val="0067576D"/>
    <w:rsid w:val="006761F7"/>
    <w:rsid w:val="00677186"/>
    <w:rsid w:val="00677948"/>
    <w:rsid w:val="00685D36"/>
    <w:rsid w:val="00690F99"/>
    <w:rsid w:val="00691898"/>
    <w:rsid w:val="00693937"/>
    <w:rsid w:val="006948FD"/>
    <w:rsid w:val="00694B7D"/>
    <w:rsid w:val="00695710"/>
    <w:rsid w:val="00696669"/>
    <w:rsid w:val="006978BC"/>
    <w:rsid w:val="006A02BB"/>
    <w:rsid w:val="006A1615"/>
    <w:rsid w:val="006A4446"/>
    <w:rsid w:val="006A483A"/>
    <w:rsid w:val="006A48B9"/>
    <w:rsid w:val="006A498A"/>
    <w:rsid w:val="006A4E31"/>
    <w:rsid w:val="006A527B"/>
    <w:rsid w:val="006A5EC3"/>
    <w:rsid w:val="006A5EC8"/>
    <w:rsid w:val="006A6156"/>
    <w:rsid w:val="006A636D"/>
    <w:rsid w:val="006A6E53"/>
    <w:rsid w:val="006A71D1"/>
    <w:rsid w:val="006A7407"/>
    <w:rsid w:val="006B021E"/>
    <w:rsid w:val="006B14E3"/>
    <w:rsid w:val="006B2A25"/>
    <w:rsid w:val="006B419F"/>
    <w:rsid w:val="006B4B3D"/>
    <w:rsid w:val="006B5084"/>
    <w:rsid w:val="006B5A3C"/>
    <w:rsid w:val="006B5F9F"/>
    <w:rsid w:val="006C0E6F"/>
    <w:rsid w:val="006C1445"/>
    <w:rsid w:val="006C1466"/>
    <w:rsid w:val="006C164A"/>
    <w:rsid w:val="006C180D"/>
    <w:rsid w:val="006C19AE"/>
    <w:rsid w:val="006C1B95"/>
    <w:rsid w:val="006C7E96"/>
    <w:rsid w:val="006D1933"/>
    <w:rsid w:val="006D20A2"/>
    <w:rsid w:val="006D4452"/>
    <w:rsid w:val="006D7A1F"/>
    <w:rsid w:val="006E00BE"/>
    <w:rsid w:val="006E04FF"/>
    <w:rsid w:val="006E146B"/>
    <w:rsid w:val="006E2FD3"/>
    <w:rsid w:val="006E4C3F"/>
    <w:rsid w:val="006E4FA4"/>
    <w:rsid w:val="006E75D1"/>
    <w:rsid w:val="006F0AF8"/>
    <w:rsid w:val="006F0B2F"/>
    <w:rsid w:val="006F3058"/>
    <w:rsid w:val="006F4C7C"/>
    <w:rsid w:val="006F4F36"/>
    <w:rsid w:val="006F61C7"/>
    <w:rsid w:val="006F73DD"/>
    <w:rsid w:val="007009EC"/>
    <w:rsid w:val="00700D2D"/>
    <w:rsid w:val="00700EC1"/>
    <w:rsid w:val="0070171F"/>
    <w:rsid w:val="007036AC"/>
    <w:rsid w:val="00704B26"/>
    <w:rsid w:val="0070568F"/>
    <w:rsid w:val="00706148"/>
    <w:rsid w:val="007067E8"/>
    <w:rsid w:val="00710C77"/>
    <w:rsid w:val="0071476D"/>
    <w:rsid w:val="00714B0F"/>
    <w:rsid w:val="0071724F"/>
    <w:rsid w:val="00720908"/>
    <w:rsid w:val="00720BDE"/>
    <w:rsid w:val="00722098"/>
    <w:rsid w:val="007227BF"/>
    <w:rsid w:val="007246EC"/>
    <w:rsid w:val="00726622"/>
    <w:rsid w:val="00726C81"/>
    <w:rsid w:val="00730159"/>
    <w:rsid w:val="00730905"/>
    <w:rsid w:val="00732A3B"/>
    <w:rsid w:val="00733A09"/>
    <w:rsid w:val="00733EC1"/>
    <w:rsid w:val="00734774"/>
    <w:rsid w:val="00734BB7"/>
    <w:rsid w:val="00734C6C"/>
    <w:rsid w:val="00735EB1"/>
    <w:rsid w:val="00737399"/>
    <w:rsid w:val="007376BE"/>
    <w:rsid w:val="00737857"/>
    <w:rsid w:val="007402A4"/>
    <w:rsid w:val="00740D6B"/>
    <w:rsid w:val="00741AF7"/>
    <w:rsid w:val="00742E2B"/>
    <w:rsid w:val="00742FDB"/>
    <w:rsid w:val="00745276"/>
    <w:rsid w:val="00745A94"/>
    <w:rsid w:val="00745CEE"/>
    <w:rsid w:val="00746137"/>
    <w:rsid w:val="00746408"/>
    <w:rsid w:val="007478DD"/>
    <w:rsid w:val="00750212"/>
    <w:rsid w:val="00750715"/>
    <w:rsid w:val="00750EB6"/>
    <w:rsid w:val="007533B5"/>
    <w:rsid w:val="00754652"/>
    <w:rsid w:val="00754B54"/>
    <w:rsid w:val="00755BBF"/>
    <w:rsid w:val="00756A08"/>
    <w:rsid w:val="00757216"/>
    <w:rsid w:val="00760AD9"/>
    <w:rsid w:val="00760C85"/>
    <w:rsid w:val="00764164"/>
    <w:rsid w:val="0076705A"/>
    <w:rsid w:val="00767405"/>
    <w:rsid w:val="0077032F"/>
    <w:rsid w:val="00774FCE"/>
    <w:rsid w:val="00776492"/>
    <w:rsid w:val="007768ED"/>
    <w:rsid w:val="00776FA4"/>
    <w:rsid w:val="007774E3"/>
    <w:rsid w:val="007810DB"/>
    <w:rsid w:val="00781955"/>
    <w:rsid w:val="007825E3"/>
    <w:rsid w:val="00782EAA"/>
    <w:rsid w:val="0078315F"/>
    <w:rsid w:val="00783D15"/>
    <w:rsid w:val="00783D2C"/>
    <w:rsid w:val="00783D7C"/>
    <w:rsid w:val="00785A41"/>
    <w:rsid w:val="007861B8"/>
    <w:rsid w:val="00786CD7"/>
    <w:rsid w:val="007879A5"/>
    <w:rsid w:val="007912B3"/>
    <w:rsid w:val="007926BA"/>
    <w:rsid w:val="0079283B"/>
    <w:rsid w:val="007938E7"/>
    <w:rsid w:val="007942CF"/>
    <w:rsid w:val="00794682"/>
    <w:rsid w:val="007A1612"/>
    <w:rsid w:val="007A27E5"/>
    <w:rsid w:val="007A3232"/>
    <w:rsid w:val="007A568F"/>
    <w:rsid w:val="007A631D"/>
    <w:rsid w:val="007A7245"/>
    <w:rsid w:val="007A75AD"/>
    <w:rsid w:val="007B09A4"/>
    <w:rsid w:val="007B0B26"/>
    <w:rsid w:val="007B41D5"/>
    <w:rsid w:val="007B53D0"/>
    <w:rsid w:val="007B5509"/>
    <w:rsid w:val="007B6393"/>
    <w:rsid w:val="007B7000"/>
    <w:rsid w:val="007B7FBA"/>
    <w:rsid w:val="007C2407"/>
    <w:rsid w:val="007C4293"/>
    <w:rsid w:val="007C4546"/>
    <w:rsid w:val="007C5321"/>
    <w:rsid w:val="007C6103"/>
    <w:rsid w:val="007C7A73"/>
    <w:rsid w:val="007D17ED"/>
    <w:rsid w:val="007D2B8D"/>
    <w:rsid w:val="007D2EC7"/>
    <w:rsid w:val="007D3D07"/>
    <w:rsid w:val="007D5CFE"/>
    <w:rsid w:val="007D65DC"/>
    <w:rsid w:val="007E12CE"/>
    <w:rsid w:val="007E1D4E"/>
    <w:rsid w:val="007E3CC7"/>
    <w:rsid w:val="007E4B27"/>
    <w:rsid w:val="007E4E37"/>
    <w:rsid w:val="007E5E7E"/>
    <w:rsid w:val="007F18CE"/>
    <w:rsid w:val="007F1C4B"/>
    <w:rsid w:val="007F2119"/>
    <w:rsid w:val="007F30DF"/>
    <w:rsid w:val="007F6C2A"/>
    <w:rsid w:val="007F77BE"/>
    <w:rsid w:val="0080330F"/>
    <w:rsid w:val="00804400"/>
    <w:rsid w:val="008055F0"/>
    <w:rsid w:val="00805764"/>
    <w:rsid w:val="008063F2"/>
    <w:rsid w:val="00806F82"/>
    <w:rsid w:val="00807551"/>
    <w:rsid w:val="008117AB"/>
    <w:rsid w:val="00813C17"/>
    <w:rsid w:val="008159C9"/>
    <w:rsid w:val="00815C24"/>
    <w:rsid w:val="0081618E"/>
    <w:rsid w:val="008200E8"/>
    <w:rsid w:val="0082243B"/>
    <w:rsid w:val="0082298D"/>
    <w:rsid w:val="00823766"/>
    <w:rsid w:val="008250B8"/>
    <w:rsid w:val="0083501D"/>
    <w:rsid w:val="00836C81"/>
    <w:rsid w:val="00837430"/>
    <w:rsid w:val="008402E3"/>
    <w:rsid w:val="0084168A"/>
    <w:rsid w:val="008419F2"/>
    <w:rsid w:val="00841DAA"/>
    <w:rsid w:val="008433CC"/>
    <w:rsid w:val="00843700"/>
    <w:rsid w:val="00843F8F"/>
    <w:rsid w:val="00844EE1"/>
    <w:rsid w:val="00847EF2"/>
    <w:rsid w:val="008505AD"/>
    <w:rsid w:val="008546AF"/>
    <w:rsid w:val="00856972"/>
    <w:rsid w:val="00857EA1"/>
    <w:rsid w:val="0086056A"/>
    <w:rsid w:val="00860C88"/>
    <w:rsid w:val="0086348E"/>
    <w:rsid w:val="00863DA4"/>
    <w:rsid w:val="0086440B"/>
    <w:rsid w:val="008656E8"/>
    <w:rsid w:val="00866A8B"/>
    <w:rsid w:val="00870C09"/>
    <w:rsid w:val="008716C6"/>
    <w:rsid w:val="00872851"/>
    <w:rsid w:val="00873F4E"/>
    <w:rsid w:val="00874404"/>
    <w:rsid w:val="00875EEC"/>
    <w:rsid w:val="008761C0"/>
    <w:rsid w:val="00876A6A"/>
    <w:rsid w:val="00876E28"/>
    <w:rsid w:val="00882FC8"/>
    <w:rsid w:val="008838FA"/>
    <w:rsid w:val="00884B36"/>
    <w:rsid w:val="00885D0F"/>
    <w:rsid w:val="00887A61"/>
    <w:rsid w:val="008900F8"/>
    <w:rsid w:val="00891BD1"/>
    <w:rsid w:val="0089253B"/>
    <w:rsid w:val="0089354A"/>
    <w:rsid w:val="00893B2E"/>
    <w:rsid w:val="00895E66"/>
    <w:rsid w:val="00896363"/>
    <w:rsid w:val="008A0608"/>
    <w:rsid w:val="008A287A"/>
    <w:rsid w:val="008A3114"/>
    <w:rsid w:val="008A4819"/>
    <w:rsid w:val="008A4C84"/>
    <w:rsid w:val="008A5C7F"/>
    <w:rsid w:val="008B1133"/>
    <w:rsid w:val="008B1C45"/>
    <w:rsid w:val="008B1F5D"/>
    <w:rsid w:val="008B2336"/>
    <w:rsid w:val="008B3D4F"/>
    <w:rsid w:val="008B55E9"/>
    <w:rsid w:val="008B60C9"/>
    <w:rsid w:val="008B6C0F"/>
    <w:rsid w:val="008B778C"/>
    <w:rsid w:val="008C0635"/>
    <w:rsid w:val="008C0E37"/>
    <w:rsid w:val="008C252B"/>
    <w:rsid w:val="008C2A06"/>
    <w:rsid w:val="008C2C27"/>
    <w:rsid w:val="008C519D"/>
    <w:rsid w:val="008C6899"/>
    <w:rsid w:val="008C6C36"/>
    <w:rsid w:val="008C7804"/>
    <w:rsid w:val="008D034B"/>
    <w:rsid w:val="008D07D0"/>
    <w:rsid w:val="008D18AE"/>
    <w:rsid w:val="008D27F6"/>
    <w:rsid w:val="008D38DF"/>
    <w:rsid w:val="008D46C3"/>
    <w:rsid w:val="008D4700"/>
    <w:rsid w:val="008D6588"/>
    <w:rsid w:val="008D6E96"/>
    <w:rsid w:val="008E00CB"/>
    <w:rsid w:val="008E06F8"/>
    <w:rsid w:val="008E0F58"/>
    <w:rsid w:val="008E1CAD"/>
    <w:rsid w:val="008E1FB6"/>
    <w:rsid w:val="008E332F"/>
    <w:rsid w:val="008E4922"/>
    <w:rsid w:val="008E5902"/>
    <w:rsid w:val="008E71F2"/>
    <w:rsid w:val="008F0461"/>
    <w:rsid w:val="008F1EDC"/>
    <w:rsid w:val="008F24CF"/>
    <w:rsid w:val="008F2A15"/>
    <w:rsid w:val="008F3282"/>
    <w:rsid w:val="008F56CB"/>
    <w:rsid w:val="008F69B1"/>
    <w:rsid w:val="008F7245"/>
    <w:rsid w:val="008F7F69"/>
    <w:rsid w:val="00900ACD"/>
    <w:rsid w:val="009010AD"/>
    <w:rsid w:val="0090175E"/>
    <w:rsid w:val="009017D4"/>
    <w:rsid w:val="00901BE0"/>
    <w:rsid w:val="00902BCB"/>
    <w:rsid w:val="00902C86"/>
    <w:rsid w:val="00903C59"/>
    <w:rsid w:val="00910522"/>
    <w:rsid w:val="0091162F"/>
    <w:rsid w:val="009124E9"/>
    <w:rsid w:val="009125E6"/>
    <w:rsid w:val="00913596"/>
    <w:rsid w:val="00913D73"/>
    <w:rsid w:val="009152DE"/>
    <w:rsid w:val="00915AD2"/>
    <w:rsid w:val="00915E1D"/>
    <w:rsid w:val="00916252"/>
    <w:rsid w:val="00916D00"/>
    <w:rsid w:val="00917480"/>
    <w:rsid w:val="009204B1"/>
    <w:rsid w:val="0092101A"/>
    <w:rsid w:val="00922803"/>
    <w:rsid w:val="00923A79"/>
    <w:rsid w:val="00923F3E"/>
    <w:rsid w:val="00925822"/>
    <w:rsid w:val="009265D6"/>
    <w:rsid w:val="00926BF8"/>
    <w:rsid w:val="009277CE"/>
    <w:rsid w:val="0093086E"/>
    <w:rsid w:val="00931CF3"/>
    <w:rsid w:val="0093588B"/>
    <w:rsid w:val="00936823"/>
    <w:rsid w:val="00936990"/>
    <w:rsid w:val="00936D2C"/>
    <w:rsid w:val="00937482"/>
    <w:rsid w:val="00937C5D"/>
    <w:rsid w:val="0094001C"/>
    <w:rsid w:val="00942DB7"/>
    <w:rsid w:val="009437C3"/>
    <w:rsid w:val="0094463E"/>
    <w:rsid w:val="00944E81"/>
    <w:rsid w:val="0094609A"/>
    <w:rsid w:val="0094619F"/>
    <w:rsid w:val="00947342"/>
    <w:rsid w:val="00947748"/>
    <w:rsid w:val="00947915"/>
    <w:rsid w:val="00947DCB"/>
    <w:rsid w:val="00951DCE"/>
    <w:rsid w:val="009524F3"/>
    <w:rsid w:val="009528B2"/>
    <w:rsid w:val="00953B37"/>
    <w:rsid w:val="009549C8"/>
    <w:rsid w:val="00954F0F"/>
    <w:rsid w:val="00955919"/>
    <w:rsid w:val="00955AC7"/>
    <w:rsid w:val="0095758E"/>
    <w:rsid w:val="009616A3"/>
    <w:rsid w:val="009619A6"/>
    <w:rsid w:val="00961B5A"/>
    <w:rsid w:val="00962C17"/>
    <w:rsid w:val="009636FE"/>
    <w:rsid w:val="00964FEA"/>
    <w:rsid w:val="009660F4"/>
    <w:rsid w:val="00966CCF"/>
    <w:rsid w:val="0097111F"/>
    <w:rsid w:val="009713C4"/>
    <w:rsid w:val="00973FD0"/>
    <w:rsid w:val="009743E9"/>
    <w:rsid w:val="009747D8"/>
    <w:rsid w:val="00975F38"/>
    <w:rsid w:val="00977059"/>
    <w:rsid w:val="009776CF"/>
    <w:rsid w:val="00981B83"/>
    <w:rsid w:val="00983776"/>
    <w:rsid w:val="009840AF"/>
    <w:rsid w:val="00985091"/>
    <w:rsid w:val="0098532C"/>
    <w:rsid w:val="009914FD"/>
    <w:rsid w:val="009917E0"/>
    <w:rsid w:val="00992117"/>
    <w:rsid w:val="00992383"/>
    <w:rsid w:val="009932B5"/>
    <w:rsid w:val="00997181"/>
    <w:rsid w:val="009975EC"/>
    <w:rsid w:val="009A1E3A"/>
    <w:rsid w:val="009A2502"/>
    <w:rsid w:val="009A2EB5"/>
    <w:rsid w:val="009A3470"/>
    <w:rsid w:val="009A38A2"/>
    <w:rsid w:val="009A4262"/>
    <w:rsid w:val="009A60B3"/>
    <w:rsid w:val="009A7B9C"/>
    <w:rsid w:val="009B087E"/>
    <w:rsid w:val="009B4484"/>
    <w:rsid w:val="009B5596"/>
    <w:rsid w:val="009B690F"/>
    <w:rsid w:val="009C0C81"/>
    <w:rsid w:val="009C10F4"/>
    <w:rsid w:val="009C1BEB"/>
    <w:rsid w:val="009C3484"/>
    <w:rsid w:val="009C503F"/>
    <w:rsid w:val="009C53F6"/>
    <w:rsid w:val="009C5ADB"/>
    <w:rsid w:val="009C5CC4"/>
    <w:rsid w:val="009C66AC"/>
    <w:rsid w:val="009C6823"/>
    <w:rsid w:val="009D1392"/>
    <w:rsid w:val="009D3DE3"/>
    <w:rsid w:val="009D400A"/>
    <w:rsid w:val="009D4437"/>
    <w:rsid w:val="009D4814"/>
    <w:rsid w:val="009D57E5"/>
    <w:rsid w:val="009E0FF3"/>
    <w:rsid w:val="009E3E75"/>
    <w:rsid w:val="009E66CC"/>
    <w:rsid w:val="009E70C6"/>
    <w:rsid w:val="009F10D7"/>
    <w:rsid w:val="009F34EF"/>
    <w:rsid w:val="009F41A5"/>
    <w:rsid w:val="009F43D5"/>
    <w:rsid w:val="009F5BB7"/>
    <w:rsid w:val="009F7C34"/>
    <w:rsid w:val="00A00288"/>
    <w:rsid w:val="00A01F58"/>
    <w:rsid w:val="00A037CC"/>
    <w:rsid w:val="00A0442F"/>
    <w:rsid w:val="00A07412"/>
    <w:rsid w:val="00A12B1C"/>
    <w:rsid w:val="00A12CBD"/>
    <w:rsid w:val="00A14B31"/>
    <w:rsid w:val="00A15172"/>
    <w:rsid w:val="00A15B73"/>
    <w:rsid w:val="00A16194"/>
    <w:rsid w:val="00A162DB"/>
    <w:rsid w:val="00A163D1"/>
    <w:rsid w:val="00A16CE9"/>
    <w:rsid w:val="00A172FF"/>
    <w:rsid w:val="00A178B7"/>
    <w:rsid w:val="00A20783"/>
    <w:rsid w:val="00A21431"/>
    <w:rsid w:val="00A21F9C"/>
    <w:rsid w:val="00A23360"/>
    <w:rsid w:val="00A23D67"/>
    <w:rsid w:val="00A24610"/>
    <w:rsid w:val="00A25E47"/>
    <w:rsid w:val="00A26E6D"/>
    <w:rsid w:val="00A26F6E"/>
    <w:rsid w:val="00A27A4F"/>
    <w:rsid w:val="00A310BA"/>
    <w:rsid w:val="00A314AC"/>
    <w:rsid w:val="00A315FC"/>
    <w:rsid w:val="00A3172C"/>
    <w:rsid w:val="00A32610"/>
    <w:rsid w:val="00A32857"/>
    <w:rsid w:val="00A32927"/>
    <w:rsid w:val="00A33209"/>
    <w:rsid w:val="00A341AB"/>
    <w:rsid w:val="00A40295"/>
    <w:rsid w:val="00A41836"/>
    <w:rsid w:val="00A42D81"/>
    <w:rsid w:val="00A43BCC"/>
    <w:rsid w:val="00A43E6E"/>
    <w:rsid w:val="00A44943"/>
    <w:rsid w:val="00A45109"/>
    <w:rsid w:val="00A478BC"/>
    <w:rsid w:val="00A47B71"/>
    <w:rsid w:val="00A5188B"/>
    <w:rsid w:val="00A51EF6"/>
    <w:rsid w:val="00A522D5"/>
    <w:rsid w:val="00A523F0"/>
    <w:rsid w:val="00A545FB"/>
    <w:rsid w:val="00A57569"/>
    <w:rsid w:val="00A62B8F"/>
    <w:rsid w:val="00A62F88"/>
    <w:rsid w:val="00A62F98"/>
    <w:rsid w:val="00A64ECE"/>
    <w:rsid w:val="00A70205"/>
    <w:rsid w:val="00A704EA"/>
    <w:rsid w:val="00A70DB9"/>
    <w:rsid w:val="00A72B5A"/>
    <w:rsid w:val="00A7545A"/>
    <w:rsid w:val="00A75C53"/>
    <w:rsid w:val="00A76370"/>
    <w:rsid w:val="00A77DF3"/>
    <w:rsid w:val="00A80DF6"/>
    <w:rsid w:val="00A8163E"/>
    <w:rsid w:val="00A81C2E"/>
    <w:rsid w:val="00A8348C"/>
    <w:rsid w:val="00A836F8"/>
    <w:rsid w:val="00A84797"/>
    <w:rsid w:val="00A8496F"/>
    <w:rsid w:val="00A877BB"/>
    <w:rsid w:val="00A910CD"/>
    <w:rsid w:val="00A93E47"/>
    <w:rsid w:val="00A97475"/>
    <w:rsid w:val="00A97559"/>
    <w:rsid w:val="00A97BE7"/>
    <w:rsid w:val="00AA29AC"/>
    <w:rsid w:val="00AA36D8"/>
    <w:rsid w:val="00AA5397"/>
    <w:rsid w:val="00AA6729"/>
    <w:rsid w:val="00AA75E8"/>
    <w:rsid w:val="00AB3571"/>
    <w:rsid w:val="00AB40FD"/>
    <w:rsid w:val="00AB4A15"/>
    <w:rsid w:val="00AB72AB"/>
    <w:rsid w:val="00AC386F"/>
    <w:rsid w:val="00AC3B7D"/>
    <w:rsid w:val="00AC683A"/>
    <w:rsid w:val="00AD060D"/>
    <w:rsid w:val="00AD1064"/>
    <w:rsid w:val="00AD1B2C"/>
    <w:rsid w:val="00AD208C"/>
    <w:rsid w:val="00AD28A2"/>
    <w:rsid w:val="00AD3F66"/>
    <w:rsid w:val="00AD42A0"/>
    <w:rsid w:val="00AD4720"/>
    <w:rsid w:val="00AD742D"/>
    <w:rsid w:val="00AD7543"/>
    <w:rsid w:val="00AD7D97"/>
    <w:rsid w:val="00AE1010"/>
    <w:rsid w:val="00AE13D3"/>
    <w:rsid w:val="00AE3629"/>
    <w:rsid w:val="00AE46F2"/>
    <w:rsid w:val="00AE5BCA"/>
    <w:rsid w:val="00AE64AC"/>
    <w:rsid w:val="00AE6817"/>
    <w:rsid w:val="00AF0444"/>
    <w:rsid w:val="00AF37DD"/>
    <w:rsid w:val="00AF5269"/>
    <w:rsid w:val="00AF6751"/>
    <w:rsid w:val="00AF76E7"/>
    <w:rsid w:val="00AF7885"/>
    <w:rsid w:val="00AF7F58"/>
    <w:rsid w:val="00B02D4E"/>
    <w:rsid w:val="00B0306E"/>
    <w:rsid w:val="00B035BD"/>
    <w:rsid w:val="00B05C06"/>
    <w:rsid w:val="00B0641B"/>
    <w:rsid w:val="00B06986"/>
    <w:rsid w:val="00B07A45"/>
    <w:rsid w:val="00B10119"/>
    <w:rsid w:val="00B117A7"/>
    <w:rsid w:val="00B142D1"/>
    <w:rsid w:val="00B162AC"/>
    <w:rsid w:val="00B17035"/>
    <w:rsid w:val="00B172F1"/>
    <w:rsid w:val="00B17650"/>
    <w:rsid w:val="00B17BAF"/>
    <w:rsid w:val="00B21BC7"/>
    <w:rsid w:val="00B24DBE"/>
    <w:rsid w:val="00B25680"/>
    <w:rsid w:val="00B26038"/>
    <w:rsid w:val="00B339DC"/>
    <w:rsid w:val="00B34069"/>
    <w:rsid w:val="00B36594"/>
    <w:rsid w:val="00B37847"/>
    <w:rsid w:val="00B41310"/>
    <w:rsid w:val="00B416D6"/>
    <w:rsid w:val="00B423CF"/>
    <w:rsid w:val="00B4282E"/>
    <w:rsid w:val="00B43890"/>
    <w:rsid w:val="00B44504"/>
    <w:rsid w:val="00B503E1"/>
    <w:rsid w:val="00B50CB2"/>
    <w:rsid w:val="00B512CB"/>
    <w:rsid w:val="00B5190F"/>
    <w:rsid w:val="00B51F6B"/>
    <w:rsid w:val="00B53B90"/>
    <w:rsid w:val="00B559AD"/>
    <w:rsid w:val="00B55D3B"/>
    <w:rsid w:val="00B56AC2"/>
    <w:rsid w:val="00B5767B"/>
    <w:rsid w:val="00B5786E"/>
    <w:rsid w:val="00B60DF3"/>
    <w:rsid w:val="00B61A17"/>
    <w:rsid w:val="00B62EF3"/>
    <w:rsid w:val="00B63B03"/>
    <w:rsid w:val="00B64860"/>
    <w:rsid w:val="00B64EC2"/>
    <w:rsid w:val="00B662A7"/>
    <w:rsid w:val="00B670DF"/>
    <w:rsid w:val="00B6734B"/>
    <w:rsid w:val="00B673E9"/>
    <w:rsid w:val="00B67D33"/>
    <w:rsid w:val="00B70AB6"/>
    <w:rsid w:val="00B70AC9"/>
    <w:rsid w:val="00B714FD"/>
    <w:rsid w:val="00B72478"/>
    <w:rsid w:val="00B73520"/>
    <w:rsid w:val="00B7358A"/>
    <w:rsid w:val="00B75616"/>
    <w:rsid w:val="00B80AB6"/>
    <w:rsid w:val="00B80C8E"/>
    <w:rsid w:val="00B822C1"/>
    <w:rsid w:val="00B827C8"/>
    <w:rsid w:val="00B84FC3"/>
    <w:rsid w:val="00B86735"/>
    <w:rsid w:val="00B878DD"/>
    <w:rsid w:val="00B87909"/>
    <w:rsid w:val="00B907B3"/>
    <w:rsid w:val="00B92026"/>
    <w:rsid w:val="00B92241"/>
    <w:rsid w:val="00B95CE6"/>
    <w:rsid w:val="00B969E4"/>
    <w:rsid w:val="00B9745E"/>
    <w:rsid w:val="00B97846"/>
    <w:rsid w:val="00BA39B8"/>
    <w:rsid w:val="00BA3E7C"/>
    <w:rsid w:val="00BA4A19"/>
    <w:rsid w:val="00BA4D2D"/>
    <w:rsid w:val="00BA618C"/>
    <w:rsid w:val="00BA6D14"/>
    <w:rsid w:val="00BA6DC7"/>
    <w:rsid w:val="00BA79C2"/>
    <w:rsid w:val="00BB114F"/>
    <w:rsid w:val="00BB126E"/>
    <w:rsid w:val="00BB1E90"/>
    <w:rsid w:val="00BB4DC2"/>
    <w:rsid w:val="00BB76C8"/>
    <w:rsid w:val="00BC062A"/>
    <w:rsid w:val="00BC1968"/>
    <w:rsid w:val="00BC430E"/>
    <w:rsid w:val="00BC4368"/>
    <w:rsid w:val="00BC5F46"/>
    <w:rsid w:val="00BC672E"/>
    <w:rsid w:val="00BC79C4"/>
    <w:rsid w:val="00BC7F46"/>
    <w:rsid w:val="00BD03A0"/>
    <w:rsid w:val="00BD1466"/>
    <w:rsid w:val="00BD196E"/>
    <w:rsid w:val="00BD1BA8"/>
    <w:rsid w:val="00BD2D94"/>
    <w:rsid w:val="00BD4CA8"/>
    <w:rsid w:val="00BD4CB9"/>
    <w:rsid w:val="00BD5272"/>
    <w:rsid w:val="00BD6817"/>
    <w:rsid w:val="00BD728D"/>
    <w:rsid w:val="00BD7689"/>
    <w:rsid w:val="00BE0F8D"/>
    <w:rsid w:val="00BE1421"/>
    <w:rsid w:val="00BE2C32"/>
    <w:rsid w:val="00BE35AA"/>
    <w:rsid w:val="00BE4198"/>
    <w:rsid w:val="00BE42BB"/>
    <w:rsid w:val="00BE4AB7"/>
    <w:rsid w:val="00BE5685"/>
    <w:rsid w:val="00BE5D04"/>
    <w:rsid w:val="00BE6521"/>
    <w:rsid w:val="00BE73ED"/>
    <w:rsid w:val="00BF0502"/>
    <w:rsid w:val="00BF08A5"/>
    <w:rsid w:val="00BF12DC"/>
    <w:rsid w:val="00BF1674"/>
    <w:rsid w:val="00BF1C8A"/>
    <w:rsid w:val="00BF1D9A"/>
    <w:rsid w:val="00BF2A39"/>
    <w:rsid w:val="00BF3603"/>
    <w:rsid w:val="00BF3A9A"/>
    <w:rsid w:val="00BF3D32"/>
    <w:rsid w:val="00BF3DDC"/>
    <w:rsid w:val="00BF5044"/>
    <w:rsid w:val="00BF5708"/>
    <w:rsid w:val="00BF687D"/>
    <w:rsid w:val="00BF6C87"/>
    <w:rsid w:val="00C00724"/>
    <w:rsid w:val="00C016A4"/>
    <w:rsid w:val="00C01F1F"/>
    <w:rsid w:val="00C021EE"/>
    <w:rsid w:val="00C029FC"/>
    <w:rsid w:val="00C02D71"/>
    <w:rsid w:val="00C0435F"/>
    <w:rsid w:val="00C04EF3"/>
    <w:rsid w:val="00C0633C"/>
    <w:rsid w:val="00C0670D"/>
    <w:rsid w:val="00C06967"/>
    <w:rsid w:val="00C114B0"/>
    <w:rsid w:val="00C11807"/>
    <w:rsid w:val="00C127D6"/>
    <w:rsid w:val="00C12DB9"/>
    <w:rsid w:val="00C14162"/>
    <w:rsid w:val="00C142BE"/>
    <w:rsid w:val="00C14659"/>
    <w:rsid w:val="00C15245"/>
    <w:rsid w:val="00C16745"/>
    <w:rsid w:val="00C16FF5"/>
    <w:rsid w:val="00C17645"/>
    <w:rsid w:val="00C21573"/>
    <w:rsid w:val="00C24E48"/>
    <w:rsid w:val="00C25512"/>
    <w:rsid w:val="00C25E1E"/>
    <w:rsid w:val="00C26059"/>
    <w:rsid w:val="00C2657E"/>
    <w:rsid w:val="00C27A99"/>
    <w:rsid w:val="00C27FE3"/>
    <w:rsid w:val="00C308B1"/>
    <w:rsid w:val="00C30BE8"/>
    <w:rsid w:val="00C31779"/>
    <w:rsid w:val="00C352DA"/>
    <w:rsid w:val="00C406C7"/>
    <w:rsid w:val="00C43AC5"/>
    <w:rsid w:val="00C43E94"/>
    <w:rsid w:val="00C4411E"/>
    <w:rsid w:val="00C4476B"/>
    <w:rsid w:val="00C44AFC"/>
    <w:rsid w:val="00C469BE"/>
    <w:rsid w:val="00C46B61"/>
    <w:rsid w:val="00C46F6D"/>
    <w:rsid w:val="00C46FAC"/>
    <w:rsid w:val="00C478F3"/>
    <w:rsid w:val="00C51551"/>
    <w:rsid w:val="00C51DB7"/>
    <w:rsid w:val="00C5225D"/>
    <w:rsid w:val="00C52E51"/>
    <w:rsid w:val="00C5394E"/>
    <w:rsid w:val="00C53F56"/>
    <w:rsid w:val="00C5651B"/>
    <w:rsid w:val="00C5713B"/>
    <w:rsid w:val="00C60227"/>
    <w:rsid w:val="00C605F1"/>
    <w:rsid w:val="00C6109F"/>
    <w:rsid w:val="00C64AD1"/>
    <w:rsid w:val="00C71182"/>
    <w:rsid w:val="00C7196A"/>
    <w:rsid w:val="00C751B8"/>
    <w:rsid w:val="00C7607B"/>
    <w:rsid w:val="00C76E1D"/>
    <w:rsid w:val="00C77398"/>
    <w:rsid w:val="00C77986"/>
    <w:rsid w:val="00C802EB"/>
    <w:rsid w:val="00C804F0"/>
    <w:rsid w:val="00C80707"/>
    <w:rsid w:val="00C8173F"/>
    <w:rsid w:val="00C85138"/>
    <w:rsid w:val="00C858E1"/>
    <w:rsid w:val="00C87044"/>
    <w:rsid w:val="00C87608"/>
    <w:rsid w:val="00C9147B"/>
    <w:rsid w:val="00C91DEA"/>
    <w:rsid w:val="00C91EB9"/>
    <w:rsid w:val="00C91FF2"/>
    <w:rsid w:val="00C9203B"/>
    <w:rsid w:val="00C92BE2"/>
    <w:rsid w:val="00C9729C"/>
    <w:rsid w:val="00CA2106"/>
    <w:rsid w:val="00CA277D"/>
    <w:rsid w:val="00CA416F"/>
    <w:rsid w:val="00CA547F"/>
    <w:rsid w:val="00CA5F22"/>
    <w:rsid w:val="00CB4469"/>
    <w:rsid w:val="00CB4A8C"/>
    <w:rsid w:val="00CB4B4D"/>
    <w:rsid w:val="00CB5B99"/>
    <w:rsid w:val="00CB6DA9"/>
    <w:rsid w:val="00CB7DB8"/>
    <w:rsid w:val="00CC11B4"/>
    <w:rsid w:val="00CC1287"/>
    <w:rsid w:val="00CC1C58"/>
    <w:rsid w:val="00CC209D"/>
    <w:rsid w:val="00CC224F"/>
    <w:rsid w:val="00CC51F6"/>
    <w:rsid w:val="00CC69E3"/>
    <w:rsid w:val="00CC6A56"/>
    <w:rsid w:val="00CC6F34"/>
    <w:rsid w:val="00CC7982"/>
    <w:rsid w:val="00CC7F65"/>
    <w:rsid w:val="00CD0CCF"/>
    <w:rsid w:val="00CD241F"/>
    <w:rsid w:val="00CD2F12"/>
    <w:rsid w:val="00CD386F"/>
    <w:rsid w:val="00CD7CA5"/>
    <w:rsid w:val="00CD7D65"/>
    <w:rsid w:val="00CD7E2F"/>
    <w:rsid w:val="00CE0E33"/>
    <w:rsid w:val="00CE1D8D"/>
    <w:rsid w:val="00CE3538"/>
    <w:rsid w:val="00CE43CD"/>
    <w:rsid w:val="00CE5F76"/>
    <w:rsid w:val="00CF11F3"/>
    <w:rsid w:val="00CF2F76"/>
    <w:rsid w:val="00CF52F1"/>
    <w:rsid w:val="00D0037F"/>
    <w:rsid w:val="00D0233A"/>
    <w:rsid w:val="00D02E5E"/>
    <w:rsid w:val="00D03AD5"/>
    <w:rsid w:val="00D0692D"/>
    <w:rsid w:val="00D0779F"/>
    <w:rsid w:val="00D100FC"/>
    <w:rsid w:val="00D13203"/>
    <w:rsid w:val="00D1325E"/>
    <w:rsid w:val="00D135EE"/>
    <w:rsid w:val="00D13D5C"/>
    <w:rsid w:val="00D14535"/>
    <w:rsid w:val="00D146D2"/>
    <w:rsid w:val="00D17939"/>
    <w:rsid w:val="00D20C64"/>
    <w:rsid w:val="00D20D81"/>
    <w:rsid w:val="00D2268C"/>
    <w:rsid w:val="00D22894"/>
    <w:rsid w:val="00D23FF0"/>
    <w:rsid w:val="00D2449F"/>
    <w:rsid w:val="00D25189"/>
    <w:rsid w:val="00D26A83"/>
    <w:rsid w:val="00D27382"/>
    <w:rsid w:val="00D27766"/>
    <w:rsid w:val="00D3053D"/>
    <w:rsid w:val="00D30596"/>
    <w:rsid w:val="00D3136C"/>
    <w:rsid w:val="00D317AC"/>
    <w:rsid w:val="00D32EBA"/>
    <w:rsid w:val="00D342E7"/>
    <w:rsid w:val="00D34970"/>
    <w:rsid w:val="00D34DF7"/>
    <w:rsid w:val="00D365DB"/>
    <w:rsid w:val="00D369D7"/>
    <w:rsid w:val="00D42216"/>
    <w:rsid w:val="00D44465"/>
    <w:rsid w:val="00D4489F"/>
    <w:rsid w:val="00D44DF8"/>
    <w:rsid w:val="00D45DFE"/>
    <w:rsid w:val="00D462F3"/>
    <w:rsid w:val="00D46419"/>
    <w:rsid w:val="00D4729C"/>
    <w:rsid w:val="00D50AE1"/>
    <w:rsid w:val="00D515DD"/>
    <w:rsid w:val="00D5423C"/>
    <w:rsid w:val="00D55581"/>
    <w:rsid w:val="00D56460"/>
    <w:rsid w:val="00D569CF"/>
    <w:rsid w:val="00D57D77"/>
    <w:rsid w:val="00D60CF2"/>
    <w:rsid w:val="00D60D49"/>
    <w:rsid w:val="00D60F05"/>
    <w:rsid w:val="00D6207E"/>
    <w:rsid w:val="00D629FA"/>
    <w:rsid w:val="00D634A5"/>
    <w:rsid w:val="00D639BA"/>
    <w:rsid w:val="00D63CC5"/>
    <w:rsid w:val="00D63E3E"/>
    <w:rsid w:val="00D64693"/>
    <w:rsid w:val="00D6497D"/>
    <w:rsid w:val="00D65D57"/>
    <w:rsid w:val="00D66939"/>
    <w:rsid w:val="00D6711D"/>
    <w:rsid w:val="00D67CD4"/>
    <w:rsid w:val="00D71CC8"/>
    <w:rsid w:val="00D72567"/>
    <w:rsid w:val="00D7324E"/>
    <w:rsid w:val="00D74A3D"/>
    <w:rsid w:val="00D75657"/>
    <w:rsid w:val="00D75EBF"/>
    <w:rsid w:val="00D76D57"/>
    <w:rsid w:val="00D804B1"/>
    <w:rsid w:val="00D813F0"/>
    <w:rsid w:val="00D81E6A"/>
    <w:rsid w:val="00D8296E"/>
    <w:rsid w:val="00D8509D"/>
    <w:rsid w:val="00D85214"/>
    <w:rsid w:val="00D854CD"/>
    <w:rsid w:val="00D85706"/>
    <w:rsid w:val="00D85885"/>
    <w:rsid w:val="00D8747A"/>
    <w:rsid w:val="00D87972"/>
    <w:rsid w:val="00D87A3F"/>
    <w:rsid w:val="00D90007"/>
    <w:rsid w:val="00D90B46"/>
    <w:rsid w:val="00D917AC"/>
    <w:rsid w:val="00D93C59"/>
    <w:rsid w:val="00D94E50"/>
    <w:rsid w:val="00D95175"/>
    <w:rsid w:val="00D954DB"/>
    <w:rsid w:val="00D95981"/>
    <w:rsid w:val="00D9662C"/>
    <w:rsid w:val="00D972D1"/>
    <w:rsid w:val="00DA08FA"/>
    <w:rsid w:val="00DA40F5"/>
    <w:rsid w:val="00DA5DAF"/>
    <w:rsid w:val="00DA61B8"/>
    <w:rsid w:val="00DB290E"/>
    <w:rsid w:val="00DB30B6"/>
    <w:rsid w:val="00DB32FE"/>
    <w:rsid w:val="00DB6D21"/>
    <w:rsid w:val="00DB76DE"/>
    <w:rsid w:val="00DC0BB3"/>
    <w:rsid w:val="00DC1633"/>
    <w:rsid w:val="00DC57FF"/>
    <w:rsid w:val="00DC663C"/>
    <w:rsid w:val="00DC67DE"/>
    <w:rsid w:val="00DC6DB2"/>
    <w:rsid w:val="00DD1892"/>
    <w:rsid w:val="00DD21B7"/>
    <w:rsid w:val="00DD4937"/>
    <w:rsid w:val="00DD5D23"/>
    <w:rsid w:val="00DD63ED"/>
    <w:rsid w:val="00DD77C8"/>
    <w:rsid w:val="00DE01DB"/>
    <w:rsid w:val="00DE0AAE"/>
    <w:rsid w:val="00DE14C9"/>
    <w:rsid w:val="00DE15B7"/>
    <w:rsid w:val="00DE2873"/>
    <w:rsid w:val="00DE4FDB"/>
    <w:rsid w:val="00DE5E4C"/>
    <w:rsid w:val="00DE7EEE"/>
    <w:rsid w:val="00DF0693"/>
    <w:rsid w:val="00DF078E"/>
    <w:rsid w:val="00DF0DBB"/>
    <w:rsid w:val="00DF1B69"/>
    <w:rsid w:val="00DF217A"/>
    <w:rsid w:val="00DF2C74"/>
    <w:rsid w:val="00DF30A1"/>
    <w:rsid w:val="00DF3384"/>
    <w:rsid w:val="00DF412F"/>
    <w:rsid w:val="00DF4705"/>
    <w:rsid w:val="00DF4D66"/>
    <w:rsid w:val="00DF73B4"/>
    <w:rsid w:val="00E0057B"/>
    <w:rsid w:val="00E01072"/>
    <w:rsid w:val="00E014BF"/>
    <w:rsid w:val="00E01C68"/>
    <w:rsid w:val="00E03697"/>
    <w:rsid w:val="00E040B2"/>
    <w:rsid w:val="00E040C5"/>
    <w:rsid w:val="00E05431"/>
    <w:rsid w:val="00E054C0"/>
    <w:rsid w:val="00E07FC7"/>
    <w:rsid w:val="00E104A9"/>
    <w:rsid w:val="00E10A79"/>
    <w:rsid w:val="00E112FB"/>
    <w:rsid w:val="00E1150D"/>
    <w:rsid w:val="00E11E98"/>
    <w:rsid w:val="00E13BE2"/>
    <w:rsid w:val="00E147F7"/>
    <w:rsid w:val="00E17894"/>
    <w:rsid w:val="00E21BF2"/>
    <w:rsid w:val="00E220D8"/>
    <w:rsid w:val="00E24A5C"/>
    <w:rsid w:val="00E25004"/>
    <w:rsid w:val="00E25817"/>
    <w:rsid w:val="00E26567"/>
    <w:rsid w:val="00E268F4"/>
    <w:rsid w:val="00E26D63"/>
    <w:rsid w:val="00E3408C"/>
    <w:rsid w:val="00E3727C"/>
    <w:rsid w:val="00E37526"/>
    <w:rsid w:val="00E379C0"/>
    <w:rsid w:val="00E4153D"/>
    <w:rsid w:val="00E41711"/>
    <w:rsid w:val="00E41D07"/>
    <w:rsid w:val="00E44253"/>
    <w:rsid w:val="00E44D0C"/>
    <w:rsid w:val="00E50166"/>
    <w:rsid w:val="00E51597"/>
    <w:rsid w:val="00E53619"/>
    <w:rsid w:val="00E53BC7"/>
    <w:rsid w:val="00E543D5"/>
    <w:rsid w:val="00E54F24"/>
    <w:rsid w:val="00E5565F"/>
    <w:rsid w:val="00E55AB3"/>
    <w:rsid w:val="00E5633C"/>
    <w:rsid w:val="00E5688E"/>
    <w:rsid w:val="00E626A1"/>
    <w:rsid w:val="00E634FF"/>
    <w:rsid w:val="00E6519B"/>
    <w:rsid w:val="00E66102"/>
    <w:rsid w:val="00E66A1D"/>
    <w:rsid w:val="00E673E7"/>
    <w:rsid w:val="00E742CB"/>
    <w:rsid w:val="00E74CC5"/>
    <w:rsid w:val="00E74E07"/>
    <w:rsid w:val="00E756C6"/>
    <w:rsid w:val="00E770E5"/>
    <w:rsid w:val="00E80A29"/>
    <w:rsid w:val="00E80CA3"/>
    <w:rsid w:val="00E83720"/>
    <w:rsid w:val="00E8521A"/>
    <w:rsid w:val="00E85DF2"/>
    <w:rsid w:val="00E90C4E"/>
    <w:rsid w:val="00E911D2"/>
    <w:rsid w:val="00E91728"/>
    <w:rsid w:val="00E92AD7"/>
    <w:rsid w:val="00E93A9F"/>
    <w:rsid w:val="00E96833"/>
    <w:rsid w:val="00EA0C4B"/>
    <w:rsid w:val="00EA1BFE"/>
    <w:rsid w:val="00EA29BD"/>
    <w:rsid w:val="00EA3F84"/>
    <w:rsid w:val="00EA424B"/>
    <w:rsid w:val="00EA5B59"/>
    <w:rsid w:val="00EA6221"/>
    <w:rsid w:val="00EA77A2"/>
    <w:rsid w:val="00EB05F0"/>
    <w:rsid w:val="00EB128A"/>
    <w:rsid w:val="00EB266F"/>
    <w:rsid w:val="00EB2820"/>
    <w:rsid w:val="00EB3BC0"/>
    <w:rsid w:val="00EB42F7"/>
    <w:rsid w:val="00EB4A49"/>
    <w:rsid w:val="00EB4D66"/>
    <w:rsid w:val="00EB515D"/>
    <w:rsid w:val="00EB58B6"/>
    <w:rsid w:val="00EB6F03"/>
    <w:rsid w:val="00EB7239"/>
    <w:rsid w:val="00EC017F"/>
    <w:rsid w:val="00EC04F0"/>
    <w:rsid w:val="00EC0CD0"/>
    <w:rsid w:val="00EC1648"/>
    <w:rsid w:val="00EC33BD"/>
    <w:rsid w:val="00EC46BC"/>
    <w:rsid w:val="00EC56BC"/>
    <w:rsid w:val="00EC5FE7"/>
    <w:rsid w:val="00EC6CF5"/>
    <w:rsid w:val="00ED0D9C"/>
    <w:rsid w:val="00ED26EF"/>
    <w:rsid w:val="00ED3FED"/>
    <w:rsid w:val="00ED6B58"/>
    <w:rsid w:val="00EE14BB"/>
    <w:rsid w:val="00EE1588"/>
    <w:rsid w:val="00EE3EFC"/>
    <w:rsid w:val="00EE52A5"/>
    <w:rsid w:val="00EE5923"/>
    <w:rsid w:val="00EE5A8B"/>
    <w:rsid w:val="00EE5C9E"/>
    <w:rsid w:val="00EE6922"/>
    <w:rsid w:val="00EE79CA"/>
    <w:rsid w:val="00EF0881"/>
    <w:rsid w:val="00EF160D"/>
    <w:rsid w:val="00EF1DE9"/>
    <w:rsid w:val="00EF344D"/>
    <w:rsid w:val="00EF5585"/>
    <w:rsid w:val="00EF5740"/>
    <w:rsid w:val="00EF6423"/>
    <w:rsid w:val="00EF6775"/>
    <w:rsid w:val="00EF7C0B"/>
    <w:rsid w:val="00F00661"/>
    <w:rsid w:val="00F01551"/>
    <w:rsid w:val="00F026A2"/>
    <w:rsid w:val="00F02A60"/>
    <w:rsid w:val="00F0473B"/>
    <w:rsid w:val="00F04C98"/>
    <w:rsid w:val="00F059E4"/>
    <w:rsid w:val="00F11800"/>
    <w:rsid w:val="00F11833"/>
    <w:rsid w:val="00F137E2"/>
    <w:rsid w:val="00F138B0"/>
    <w:rsid w:val="00F15F21"/>
    <w:rsid w:val="00F16612"/>
    <w:rsid w:val="00F16688"/>
    <w:rsid w:val="00F16C51"/>
    <w:rsid w:val="00F16D2F"/>
    <w:rsid w:val="00F20B3B"/>
    <w:rsid w:val="00F21367"/>
    <w:rsid w:val="00F21C1E"/>
    <w:rsid w:val="00F23362"/>
    <w:rsid w:val="00F27BDC"/>
    <w:rsid w:val="00F30B56"/>
    <w:rsid w:val="00F310F0"/>
    <w:rsid w:val="00F317B2"/>
    <w:rsid w:val="00F3336B"/>
    <w:rsid w:val="00F33C34"/>
    <w:rsid w:val="00F353B2"/>
    <w:rsid w:val="00F35FE1"/>
    <w:rsid w:val="00F36A08"/>
    <w:rsid w:val="00F378ED"/>
    <w:rsid w:val="00F40FF7"/>
    <w:rsid w:val="00F4219D"/>
    <w:rsid w:val="00F44210"/>
    <w:rsid w:val="00F44F74"/>
    <w:rsid w:val="00F478EA"/>
    <w:rsid w:val="00F5288F"/>
    <w:rsid w:val="00F52AA0"/>
    <w:rsid w:val="00F53F7A"/>
    <w:rsid w:val="00F56D65"/>
    <w:rsid w:val="00F57C4D"/>
    <w:rsid w:val="00F606AD"/>
    <w:rsid w:val="00F61BFE"/>
    <w:rsid w:val="00F62293"/>
    <w:rsid w:val="00F62D04"/>
    <w:rsid w:val="00F6469E"/>
    <w:rsid w:val="00F64C42"/>
    <w:rsid w:val="00F64D35"/>
    <w:rsid w:val="00F653DF"/>
    <w:rsid w:val="00F666AD"/>
    <w:rsid w:val="00F66855"/>
    <w:rsid w:val="00F67CB7"/>
    <w:rsid w:val="00F74FD3"/>
    <w:rsid w:val="00F77C19"/>
    <w:rsid w:val="00F82944"/>
    <w:rsid w:val="00F849EF"/>
    <w:rsid w:val="00F86259"/>
    <w:rsid w:val="00F874AA"/>
    <w:rsid w:val="00F91D08"/>
    <w:rsid w:val="00F920BA"/>
    <w:rsid w:val="00F92346"/>
    <w:rsid w:val="00F92E80"/>
    <w:rsid w:val="00F93CBC"/>
    <w:rsid w:val="00F93D54"/>
    <w:rsid w:val="00F94A3F"/>
    <w:rsid w:val="00F95B5C"/>
    <w:rsid w:val="00F97320"/>
    <w:rsid w:val="00FA01B4"/>
    <w:rsid w:val="00FA06F5"/>
    <w:rsid w:val="00FA1845"/>
    <w:rsid w:val="00FA1B7D"/>
    <w:rsid w:val="00FA355C"/>
    <w:rsid w:val="00FA467F"/>
    <w:rsid w:val="00FA7B43"/>
    <w:rsid w:val="00FB3979"/>
    <w:rsid w:val="00FB405A"/>
    <w:rsid w:val="00FB433A"/>
    <w:rsid w:val="00FB5372"/>
    <w:rsid w:val="00FB579F"/>
    <w:rsid w:val="00FB7925"/>
    <w:rsid w:val="00FC0835"/>
    <w:rsid w:val="00FC4874"/>
    <w:rsid w:val="00FC73DC"/>
    <w:rsid w:val="00FD2517"/>
    <w:rsid w:val="00FD264C"/>
    <w:rsid w:val="00FD51A4"/>
    <w:rsid w:val="00FD5579"/>
    <w:rsid w:val="00FD55E7"/>
    <w:rsid w:val="00FD630C"/>
    <w:rsid w:val="00FD7D55"/>
    <w:rsid w:val="00FE0D30"/>
    <w:rsid w:val="00FE5964"/>
    <w:rsid w:val="00FE68B9"/>
    <w:rsid w:val="00FE691D"/>
    <w:rsid w:val="00FF1C92"/>
    <w:rsid w:val="00FF4203"/>
    <w:rsid w:val="00FF4588"/>
    <w:rsid w:val="00FF535E"/>
    <w:rsid w:val="00FF7A0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A4E"/>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exposedshow">
    <w:name w:val="text_exposed_show"/>
    <w:basedOn w:val="DefaultParagraphFont"/>
    <w:uiPriority w:val="99"/>
    <w:rsid w:val="00EB58B6"/>
    <w:rPr>
      <w:rFonts w:cs="Times New Roman"/>
    </w:rPr>
  </w:style>
  <w:style w:type="paragraph" w:styleId="BalloonText">
    <w:name w:val="Balloon Text"/>
    <w:basedOn w:val="Normal"/>
    <w:link w:val="BalloonTextChar"/>
    <w:uiPriority w:val="99"/>
    <w:semiHidden/>
    <w:rsid w:val="00592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928E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137</Words>
  <Characters>685</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Davidr</dc:creator>
  <cp:keywords/>
  <dc:description/>
  <cp:lastModifiedBy>test</cp:lastModifiedBy>
  <cp:revision>3</cp:revision>
  <dcterms:created xsi:type="dcterms:W3CDTF">2019-05-14T09:04:00Z</dcterms:created>
  <dcterms:modified xsi:type="dcterms:W3CDTF">2020-03-08T12:23:00Z</dcterms:modified>
</cp:coreProperties>
</file>