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EF5" w:rsidRPr="00B04AAC" w:rsidRDefault="001D7EF5" w:rsidP="00925CCE">
      <w:pPr>
        <w:pStyle w:val="NormalWeb"/>
        <w:shd w:val="clear" w:color="auto" w:fill="FFFFFF"/>
        <w:bidi/>
        <w:spacing w:before="90" w:beforeAutospacing="0" w:after="90" w:afterAutospacing="0" w:line="276" w:lineRule="auto"/>
        <w:rPr>
          <w:rFonts w:ascii="Helvetica" w:hAnsi="Helvetica" w:cs="Helvetica"/>
          <w:color w:val="1C1E21"/>
          <w:rtl/>
        </w:rPr>
      </w:pPr>
      <w:r w:rsidRPr="00B04AAC">
        <w:rPr>
          <w:rFonts w:ascii="Helvetica" w:hAnsi="Helvetica" w:cs="Helvetica"/>
          <w:color w:val="1C1E21"/>
          <w:rtl/>
        </w:rPr>
        <w:t>בוקר אחד מניחים את כף הרגל על הרצפה, דריכה ראשונה לאחר שנת הלילה והכאב בעקב כף הרגל בילתי נסבל, דוקר וקשה לדרוך. סביר להניח שלאחר כמה צעדים והתחלת היום הכאב יהיה עמום יותר ואפילו יחלוף.</w:t>
      </w:r>
    </w:p>
    <w:p w:rsidR="001D7EF5" w:rsidRPr="00925CCE" w:rsidRDefault="001D7EF5" w:rsidP="00925CCE">
      <w:pPr>
        <w:pStyle w:val="NormalWeb"/>
        <w:shd w:val="clear" w:color="auto" w:fill="FFFFFF"/>
        <w:bidi/>
        <w:spacing w:before="90" w:beforeAutospacing="0" w:after="90" w:afterAutospacing="0" w:line="276" w:lineRule="auto"/>
        <w:rPr>
          <w:rFonts w:ascii="Helvetica" w:hAnsi="Helvetica" w:cs="Helvetica"/>
          <w:b/>
          <w:bCs/>
          <w:color w:val="1C1E21"/>
          <w:rtl/>
        </w:rPr>
      </w:pPr>
      <w:r w:rsidRPr="00925CCE">
        <w:rPr>
          <w:rFonts w:ascii="Helvetica" w:hAnsi="Helvetica" w:cs="Helvetica"/>
          <w:b/>
          <w:bCs/>
          <w:color w:val="1C1E21"/>
          <w:rtl/>
        </w:rPr>
        <w:t>אז מה יש לי?</w:t>
      </w:r>
    </w:p>
    <w:p w:rsidR="001D7EF5" w:rsidRPr="00B04AAC" w:rsidRDefault="001D7EF5" w:rsidP="00925CCE">
      <w:pPr>
        <w:pStyle w:val="NormalWeb"/>
        <w:shd w:val="clear" w:color="auto" w:fill="FFFFFF"/>
        <w:bidi/>
        <w:spacing w:before="90" w:beforeAutospacing="0" w:after="90" w:afterAutospacing="0" w:line="276" w:lineRule="auto"/>
        <w:rPr>
          <w:rFonts w:ascii="Helvetica" w:hAnsi="Helvetica" w:cs="Helvetica"/>
          <w:color w:val="1C1E21"/>
          <w:rtl/>
        </w:rPr>
      </w:pPr>
      <w:r w:rsidRPr="00B04AAC">
        <w:rPr>
          <w:rFonts w:ascii="Helvetica" w:hAnsi="Helvetica" w:cs="Helvetica"/>
          <w:color w:val="1C1E21"/>
          <w:rtl/>
        </w:rPr>
        <w:t xml:space="preserve">בשפה העממית קוראים לזה </w:t>
      </w:r>
      <w:r w:rsidRPr="00B04AAC">
        <w:rPr>
          <w:rFonts w:ascii="Helvetica" w:hAnsi="Helvetica" w:cs="Helvetica"/>
          <w:b/>
          <w:bCs/>
          <w:color w:val="1C1E21"/>
          <w:rtl/>
        </w:rPr>
        <w:t>דורבן</w:t>
      </w:r>
      <w:r w:rsidRPr="00B04AAC">
        <w:rPr>
          <w:rFonts w:ascii="Helvetica" w:hAnsi="Helvetica" w:cs="Helvetica"/>
          <w:color w:val="1C1E21"/>
          <w:rtl/>
        </w:rPr>
        <w:t xml:space="preserve"> בשפה המקצועית </w:t>
      </w:r>
      <w:r w:rsidRPr="00B04AAC">
        <w:rPr>
          <w:rFonts w:ascii="Helvetica" w:hAnsi="Helvetica" w:cs="Helvetica"/>
          <w:color w:val="1C1E21"/>
        </w:rPr>
        <w:t>Plantar Fasciitis</w:t>
      </w:r>
      <w:r w:rsidRPr="00B04AAC">
        <w:rPr>
          <w:rFonts w:ascii="Helvetica" w:hAnsi="Helvetica" w:cs="Helvetica"/>
          <w:color w:val="1C1E21"/>
          <w:rtl/>
        </w:rPr>
        <w:t xml:space="preserve"> ובעיברית -  דלקת ברקמת החיבור </w:t>
      </w:r>
      <w:r w:rsidRPr="00B04AAC">
        <w:rPr>
          <w:rFonts w:ascii="Helvetica" w:hAnsi="Helvetica" w:cs="Helvetica"/>
          <w:color w:val="1C1E21"/>
        </w:rPr>
        <w:t>Plantar Fascia</w:t>
      </w:r>
      <w:r w:rsidRPr="00B04AAC">
        <w:rPr>
          <w:rFonts w:ascii="Helvetica" w:hAnsi="Helvetica" w:cs="Helvetica"/>
          <w:color w:val="1C1E21"/>
          <w:rtl/>
        </w:rPr>
        <w:t>. במקרים מסויימים יהיה גם כאב או עומס בגיד אכילס ובשריר התאומים רקמות קשורות שיכולות להיות גם הגורם לפציעה הזו.</w:t>
      </w:r>
    </w:p>
    <w:p w:rsidR="001D7EF5" w:rsidRPr="00B04AAC" w:rsidRDefault="001D7EF5" w:rsidP="00925CCE">
      <w:pPr>
        <w:pStyle w:val="NormalWeb"/>
        <w:shd w:val="clear" w:color="auto" w:fill="FFFFFF"/>
        <w:bidi/>
        <w:spacing w:before="90" w:beforeAutospacing="0" w:after="90" w:afterAutospacing="0" w:line="276" w:lineRule="auto"/>
        <w:rPr>
          <w:rFonts w:ascii="Helvetica" w:hAnsi="Helvetica" w:cs="Helvetica"/>
          <w:color w:val="1C1E21"/>
        </w:rPr>
      </w:pPr>
    </w:p>
    <w:p w:rsidR="001D7EF5" w:rsidRPr="00B04AAC" w:rsidRDefault="001D7EF5" w:rsidP="00925CCE">
      <w:pPr>
        <w:pStyle w:val="NormalWeb"/>
        <w:shd w:val="clear" w:color="auto" w:fill="FFFFFF"/>
        <w:bidi/>
        <w:spacing w:before="90" w:beforeAutospacing="0" w:after="90" w:afterAutospacing="0" w:line="276" w:lineRule="auto"/>
        <w:rPr>
          <w:rFonts w:ascii="Helvetica" w:hAnsi="Helvetica" w:cs="Helvetica"/>
          <w:color w:val="1C1E21"/>
        </w:rPr>
      </w:pPr>
    </w:p>
    <w:p w:rsidR="001D7EF5" w:rsidRPr="00B04AAC" w:rsidRDefault="001D7EF5" w:rsidP="00925CCE">
      <w:pPr>
        <w:pStyle w:val="NormalWeb"/>
        <w:shd w:val="clear" w:color="auto" w:fill="FFFFFF"/>
        <w:bidi/>
        <w:spacing w:before="0" w:beforeAutospacing="0" w:after="90" w:afterAutospacing="0" w:line="276" w:lineRule="auto"/>
        <w:rPr>
          <w:rFonts w:ascii="inherit" w:hAnsi="inherit" w:cs="Helvetica"/>
          <w:color w:val="1C1E21"/>
          <w:rtl/>
        </w:rPr>
      </w:pPr>
      <w:r w:rsidRPr="00B04AAC">
        <w:rPr>
          <w:rFonts w:ascii="inherit" w:hAnsi="inherit" w:cs="Helvetica" w:hint="eastAsia"/>
          <w:b/>
          <w:bCs/>
          <w:color w:val="1C1E21"/>
          <w:rtl/>
        </w:rPr>
        <w:t>אז</w:t>
      </w:r>
      <w:r w:rsidRPr="00B04AAC">
        <w:rPr>
          <w:rFonts w:ascii="inherit" w:hAnsi="inherit" w:cs="Helvetica"/>
          <w:b/>
          <w:bCs/>
          <w:color w:val="1C1E21"/>
          <w:rtl/>
        </w:rPr>
        <w:t xml:space="preserve"> </w:t>
      </w:r>
      <w:r w:rsidRPr="00B04AAC">
        <w:rPr>
          <w:rFonts w:ascii="inherit" w:hAnsi="inherit" w:cs="Helvetica" w:hint="eastAsia"/>
          <w:b/>
          <w:bCs/>
          <w:color w:val="1C1E21"/>
          <w:rtl/>
        </w:rPr>
        <w:t>מה</w:t>
      </w:r>
      <w:r w:rsidRPr="00B04AAC">
        <w:rPr>
          <w:rFonts w:ascii="inherit" w:hAnsi="inherit" w:cs="Helvetica"/>
          <w:b/>
          <w:bCs/>
          <w:color w:val="1C1E21"/>
          <w:rtl/>
        </w:rPr>
        <w:t xml:space="preserve"> </w:t>
      </w:r>
      <w:r w:rsidRPr="00B04AAC">
        <w:rPr>
          <w:rFonts w:ascii="inherit" w:hAnsi="inherit" w:cs="Helvetica" w:hint="eastAsia"/>
          <w:b/>
          <w:bCs/>
          <w:color w:val="1C1E21"/>
          <w:rtl/>
        </w:rPr>
        <w:t>זה</w:t>
      </w:r>
      <w:bookmarkStart w:id="0" w:name="_GoBack"/>
      <w:bookmarkEnd w:id="0"/>
      <w:r w:rsidRPr="00B04AAC">
        <w:rPr>
          <w:rFonts w:ascii="inherit" w:hAnsi="inherit" w:cs="Helvetica"/>
          <w:b/>
          <w:bCs/>
          <w:color w:val="1C1E21"/>
          <w:rtl/>
        </w:rPr>
        <w:t xml:space="preserve"> </w:t>
      </w:r>
      <w:r w:rsidRPr="00B04AAC">
        <w:rPr>
          <w:rFonts w:ascii="inherit" w:hAnsi="inherit" w:cs="Helvetica" w:hint="eastAsia"/>
          <w:b/>
          <w:bCs/>
          <w:color w:val="1C1E21"/>
          <w:rtl/>
        </w:rPr>
        <w:t>דורבן</w:t>
      </w:r>
      <w:r w:rsidRPr="00B04AAC">
        <w:rPr>
          <w:rFonts w:ascii="inherit" w:hAnsi="inherit" w:cs="Helvetica"/>
          <w:b/>
          <w:bCs/>
          <w:color w:val="1C1E21"/>
        </w:rPr>
        <w:t>?</w:t>
      </w:r>
      <w:r w:rsidRPr="00B04AAC">
        <w:rPr>
          <w:rFonts w:ascii="inherit" w:hAnsi="inherit" w:cs="Helvetica"/>
          <w:color w:val="1C1E21"/>
        </w:rPr>
        <w:br/>
      </w:r>
      <w:r w:rsidRPr="00B04AAC">
        <w:rPr>
          <w:rFonts w:ascii="inherit" w:hAnsi="inherit" w:cs="Helvetica" w:hint="eastAsia"/>
          <w:color w:val="1C1E21"/>
          <w:rtl/>
        </w:rPr>
        <w:t>הרגשת</w:t>
      </w:r>
      <w:r w:rsidRPr="00B04AAC">
        <w:rPr>
          <w:rFonts w:ascii="inherit" w:hAnsi="inherit" w:cs="Helvetica"/>
          <w:color w:val="1C1E21"/>
          <w:rtl/>
        </w:rPr>
        <w:t xml:space="preserve"> </w:t>
      </w:r>
      <w:r w:rsidRPr="00B04AAC">
        <w:rPr>
          <w:rFonts w:ascii="inherit" w:hAnsi="inherit" w:cs="Helvetica" w:hint="eastAsia"/>
          <w:color w:val="1C1E21"/>
          <w:rtl/>
        </w:rPr>
        <w:t>כאב</w:t>
      </w:r>
      <w:r w:rsidRPr="00B04AAC">
        <w:rPr>
          <w:rFonts w:ascii="inherit" w:hAnsi="inherit" w:cs="Helvetica"/>
          <w:color w:val="1C1E21"/>
          <w:rtl/>
        </w:rPr>
        <w:t xml:space="preserve"> </w:t>
      </w:r>
      <w:r w:rsidRPr="00B04AAC">
        <w:rPr>
          <w:rFonts w:ascii="inherit" w:hAnsi="inherit" w:cs="Helvetica" w:hint="eastAsia"/>
          <w:color w:val="1C1E21"/>
          <w:rtl/>
        </w:rPr>
        <w:t>הדורבן</w:t>
      </w:r>
      <w:r w:rsidRPr="00B04AAC">
        <w:rPr>
          <w:rFonts w:ascii="inherit" w:hAnsi="inherit" w:cs="Helvetica"/>
          <w:color w:val="1C1E21"/>
          <w:rtl/>
        </w:rPr>
        <w:t xml:space="preserve"> </w:t>
      </w:r>
      <w:r w:rsidRPr="00B04AAC">
        <w:rPr>
          <w:rFonts w:ascii="inherit" w:hAnsi="inherit" w:cs="Helvetica" w:hint="eastAsia"/>
          <w:color w:val="1C1E21"/>
          <w:rtl/>
        </w:rPr>
        <w:t>הינה</w:t>
      </w:r>
      <w:r w:rsidRPr="00B04AAC">
        <w:rPr>
          <w:rFonts w:ascii="inherit" w:hAnsi="inherit" w:cs="Helvetica"/>
          <w:color w:val="1C1E21"/>
          <w:rtl/>
        </w:rPr>
        <w:t xml:space="preserve"> </w:t>
      </w:r>
      <w:r w:rsidRPr="00B04AAC">
        <w:rPr>
          <w:rFonts w:ascii="inherit" w:hAnsi="inherit" w:cs="Helvetica" w:hint="eastAsia"/>
          <w:color w:val="1C1E21"/>
          <w:rtl/>
        </w:rPr>
        <w:t>בכף</w:t>
      </w:r>
      <w:r w:rsidRPr="00B04AAC">
        <w:rPr>
          <w:rFonts w:ascii="inherit" w:hAnsi="inherit" w:cs="Helvetica"/>
          <w:color w:val="1C1E21"/>
          <w:rtl/>
        </w:rPr>
        <w:t xml:space="preserve"> </w:t>
      </w:r>
      <w:r w:rsidRPr="00B04AAC">
        <w:rPr>
          <w:rFonts w:ascii="inherit" w:hAnsi="inherit" w:cs="Helvetica" w:hint="eastAsia"/>
          <w:color w:val="1C1E21"/>
          <w:rtl/>
        </w:rPr>
        <w:t>הרגל</w:t>
      </w:r>
      <w:r w:rsidRPr="00B04AAC">
        <w:rPr>
          <w:rFonts w:ascii="inherit" w:hAnsi="inherit" w:cs="Helvetica"/>
          <w:color w:val="1C1E21"/>
          <w:rtl/>
        </w:rPr>
        <w:t xml:space="preserve"> </w:t>
      </w:r>
      <w:r w:rsidRPr="00B04AAC">
        <w:rPr>
          <w:rFonts w:ascii="inherit" w:hAnsi="inherit" w:cs="Helvetica" w:hint="eastAsia"/>
          <w:color w:val="1C1E21"/>
          <w:rtl/>
        </w:rPr>
        <w:t>בחלק</w:t>
      </w:r>
      <w:r w:rsidRPr="00B04AAC">
        <w:rPr>
          <w:rFonts w:ascii="inherit" w:hAnsi="inherit" w:cs="Helvetica"/>
          <w:color w:val="1C1E21"/>
          <w:rtl/>
        </w:rPr>
        <w:t xml:space="preserve"> </w:t>
      </w:r>
      <w:r w:rsidRPr="00B04AAC">
        <w:rPr>
          <w:rFonts w:ascii="inherit" w:hAnsi="inherit" w:cs="Helvetica" w:hint="eastAsia"/>
          <w:color w:val="1C1E21"/>
          <w:rtl/>
        </w:rPr>
        <w:t>התחתון</w:t>
      </w:r>
      <w:r w:rsidRPr="00B04AAC">
        <w:rPr>
          <w:rFonts w:ascii="inherit" w:hAnsi="inherit" w:cs="Helvetica"/>
          <w:color w:val="1C1E21"/>
          <w:rtl/>
        </w:rPr>
        <w:t xml:space="preserve"> </w:t>
      </w:r>
      <w:r w:rsidRPr="00B04AAC">
        <w:rPr>
          <w:rFonts w:ascii="inherit" w:hAnsi="inherit" w:cs="Helvetica" w:hint="eastAsia"/>
          <w:color w:val="1C1E21"/>
          <w:rtl/>
        </w:rPr>
        <w:t>של</w:t>
      </w:r>
      <w:r w:rsidRPr="00B04AAC">
        <w:rPr>
          <w:rFonts w:ascii="inherit" w:hAnsi="inherit" w:cs="Helvetica"/>
          <w:color w:val="1C1E21"/>
          <w:rtl/>
        </w:rPr>
        <w:t xml:space="preserve"> </w:t>
      </w:r>
      <w:r w:rsidRPr="00B04AAC">
        <w:rPr>
          <w:rFonts w:ascii="inherit" w:hAnsi="inherit" w:cs="Helvetica" w:hint="eastAsia"/>
          <w:color w:val="1C1E21"/>
          <w:rtl/>
        </w:rPr>
        <w:t>העקב</w:t>
      </w:r>
      <w:r w:rsidRPr="00B04AAC">
        <w:rPr>
          <w:rFonts w:ascii="inherit" w:hAnsi="inherit" w:cs="Helvetica"/>
          <w:color w:val="1C1E21"/>
          <w:rtl/>
        </w:rPr>
        <w:t xml:space="preserve">. </w:t>
      </w:r>
      <w:r w:rsidRPr="00B04AAC">
        <w:rPr>
          <w:rFonts w:ascii="inherit" w:hAnsi="inherit" w:cs="Helvetica" w:hint="eastAsia"/>
          <w:color w:val="1C1E21"/>
          <w:rtl/>
        </w:rPr>
        <w:t>הכאב</w:t>
      </w:r>
      <w:r w:rsidRPr="00B04AAC">
        <w:rPr>
          <w:rFonts w:ascii="inherit" w:hAnsi="inherit" w:cs="Helvetica"/>
          <w:color w:val="1C1E21"/>
          <w:rtl/>
        </w:rPr>
        <w:t xml:space="preserve"> </w:t>
      </w:r>
      <w:r w:rsidRPr="00B04AAC">
        <w:rPr>
          <w:rFonts w:ascii="inherit" w:hAnsi="inherit" w:cs="Helvetica" w:hint="eastAsia"/>
          <w:color w:val="1C1E21"/>
          <w:rtl/>
        </w:rPr>
        <w:t>מופיע</w:t>
      </w:r>
      <w:r w:rsidRPr="00B04AAC">
        <w:rPr>
          <w:rFonts w:ascii="inherit" w:hAnsi="inherit" w:cs="Helvetica"/>
          <w:color w:val="1C1E21"/>
          <w:rtl/>
        </w:rPr>
        <w:t xml:space="preserve"> </w:t>
      </w:r>
      <w:r w:rsidRPr="00B04AAC">
        <w:rPr>
          <w:rFonts w:ascii="inherit" w:hAnsi="inherit" w:cs="Helvetica" w:hint="eastAsia"/>
          <w:color w:val="1C1E21"/>
          <w:rtl/>
        </w:rPr>
        <w:t>בעיקר</w:t>
      </w:r>
      <w:r w:rsidRPr="00B04AAC">
        <w:rPr>
          <w:rFonts w:ascii="inherit" w:hAnsi="inherit" w:cs="Helvetica"/>
          <w:color w:val="1C1E21"/>
          <w:rtl/>
        </w:rPr>
        <w:t xml:space="preserve"> </w:t>
      </w:r>
      <w:r w:rsidRPr="00B04AAC">
        <w:rPr>
          <w:rFonts w:ascii="inherit" w:hAnsi="inherit" w:cs="Helvetica" w:hint="eastAsia"/>
          <w:color w:val="1C1E21"/>
          <w:rtl/>
        </w:rPr>
        <w:t>ובעוצמה</w:t>
      </w:r>
      <w:r w:rsidRPr="00B04AAC">
        <w:rPr>
          <w:rFonts w:ascii="inherit" w:hAnsi="inherit" w:cs="Helvetica"/>
          <w:color w:val="1C1E21"/>
          <w:rtl/>
        </w:rPr>
        <w:t xml:space="preserve"> </w:t>
      </w:r>
      <w:r w:rsidRPr="00B04AAC">
        <w:rPr>
          <w:rFonts w:ascii="inherit" w:hAnsi="inherit" w:cs="Helvetica" w:hint="eastAsia"/>
          <w:color w:val="1C1E21"/>
          <w:rtl/>
        </w:rPr>
        <w:t>רבה</w:t>
      </w:r>
      <w:r w:rsidRPr="00B04AAC">
        <w:rPr>
          <w:rFonts w:ascii="inherit" w:hAnsi="inherit" w:cs="Helvetica"/>
          <w:color w:val="1C1E21"/>
          <w:rtl/>
        </w:rPr>
        <w:t xml:space="preserve"> </w:t>
      </w:r>
      <w:r w:rsidRPr="00B04AAC">
        <w:rPr>
          <w:rFonts w:ascii="inherit" w:hAnsi="inherit" w:cs="Helvetica" w:hint="eastAsia"/>
          <w:color w:val="1C1E21"/>
          <w:rtl/>
        </w:rPr>
        <w:t>בדריכה</w:t>
      </w:r>
      <w:r w:rsidRPr="00B04AAC">
        <w:rPr>
          <w:rFonts w:ascii="inherit" w:hAnsi="inherit" w:cs="Helvetica"/>
          <w:color w:val="1C1E21"/>
          <w:rtl/>
        </w:rPr>
        <w:t xml:space="preserve"> </w:t>
      </w:r>
      <w:r w:rsidRPr="00B04AAC">
        <w:rPr>
          <w:rFonts w:ascii="inherit" w:hAnsi="inherit" w:cs="Helvetica" w:hint="eastAsia"/>
          <w:color w:val="1C1E21"/>
          <w:rtl/>
        </w:rPr>
        <w:t>הראשונה</w:t>
      </w:r>
      <w:r w:rsidRPr="00B04AAC">
        <w:rPr>
          <w:rFonts w:ascii="inherit" w:hAnsi="inherit" w:cs="Helvetica"/>
          <w:color w:val="1C1E21"/>
          <w:rtl/>
        </w:rPr>
        <w:t xml:space="preserve"> </w:t>
      </w:r>
      <w:r w:rsidRPr="00B04AAC">
        <w:rPr>
          <w:rFonts w:ascii="inherit" w:hAnsi="inherit" w:cs="Helvetica" w:hint="eastAsia"/>
          <w:color w:val="1C1E21"/>
          <w:rtl/>
        </w:rPr>
        <w:t>על</w:t>
      </w:r>
      <w:r w:rsidRPr="00B04AAC">
        <w:rPr>
          <w:rFonts w:ascii="inherit" w:hAnsi="inherit" w:cs="Helvetica"/>
          <w:color w:val="1C1E21"/>
          <w:rtl/>
        </w:rPr>
        <w:t xml:space="preserve"> </w:t>
      </w:r>
      <w:r w:rsidRPr="00B04AAC">
        <w:rPr>
          <w:rFonts w:ascii="inherit" w:hAnsi="inherit" w:cs="Helvetica" w:hint="eastAsia"/>
          <w:color w:val="1C1E21"/>
          <w:rtl/>
        </w:rPr>
        <w:t>כף</w:t>
      </w:r>
      <w:r w:rsidRPr="00B04AAC">
        <w:rPr>
          <w:rFonts w:ascii="inherit" w:hAnsi="inherit" w:cs="Helvetica"/>
          <w:color w:val="1C1E21"/>
          <w:rtl/>
        </w:rPr>
        <w:t xml:space="preserve"> </w:t>
      </w:r>
      <w:r w:rsidRPr="00B04AAC">
        <w:rPr>
          <w:rFonts w:ascii="inherit" w:hAnsi="inherit" w:cs="Helvetica" w:hint="eastAsia"/>
          <w:color w:val="1C1E21"/>
          <w:rtl/>
        </w:rPr>
        <w:t>הרגל</w:t>
      </w:r>
      <w:r w:rsidRPr="00B04AAC">
        <w:rPr>
          <w:rFonts w:ascii="inherit" w:hAnsi="inherit" w:cs="Helvetica"/>
          <w:color w:val="1C1E21"/>
          <w:rtl/>
        </w:rPr>
        <w:t xml:space="preserve">, </w:t>
      </w:r>
      <w:r w:rsidRPr="00B04AAC">
        <w:rPr>
          <w:rFonts w:ascii="inherit" w:hAnsi="inherit" w:cs="Helvetica" w:hint="eastAsia"/>
          <w:color w:val="1C1E21"/>
          <w:rtl/>
        </w:rPr>
        <w:t>ויכול</w:t>
      </w:r>
      <w:r w:rsidRPr="00B04AAC">
        <w:rPr>
          <w:rFonts w:ascii="inherit" w:hAnsi="inherit" w:cs="Helvetica"/>
          <w:color w:val="1C1E21"/>
          <w:rtl/>
        </w:rPr>
        <w:t xml:space="preserve"> </w:t>
      </w:r>
      <w:r w:rsidRPr="00B04AAC">
        <w:rPr>
          <w:rFonts w:ascii="inherit" w:hAnsi="inherit" w:cs="Helvetica" w:hint="eastAsia"/>
          <w:color w:val="1C1E21"/>
          <w:rtl/>
        </w:rPr>
        <w:t>להשתפר</w:t>
      </w:r>
      <w:r w:rsidRPr="00B04AAC">
        <w:rPr>
          <w:rFonts w:ascii="inherit" w:hAnsi="inherit" w:cs="Helvetica"/>
          <w:color w:val="1C1E21"/>
          <w:rtl/>
        </w:rPr>
        <w:t xml:space="preserve"> </w:t>
      </w:r>
      <w:r w:rsidRPr="00B04AAC">
        <w:rPr>
          <w:rFonts w:ascii="inherit" w:hAnsi="inherit" w:cs="Helvetica" w:hint="eastAsia"/>
          <w:color w:val="1C1E21"/>
          <w:rtl/>
        </w:rPr>
        <w:t>במהלך</w:t>
      </w:r>
      <w:r w:rsidRPr="00B04AAC">
        <w:rPr>
          <w:rFonts w:ascii="inherit" w:hAnsi="inherit" w:cs="Helvetica"/>
          <w:color w:val="1C1E21"/>
          <w:rtl/>
        </w:rPr>
        <w:t xml:space="preserve"> </w:t>
      </w:r>
      <w:r w:rsidRPr="00B04AAC">
        <w:rPr>
          <w:rFonts w:ascii="inherit" w:hAnsi="inherit" w:cs="Helvetica" w:hint="eastAsia"/>
          <w:color w:val="1C1E21"/>
          <w:rtl/>
        </w:rPr>
        <w:t>היום</w:t>
      </w:r>
      <w:r w:rsidRPr="00B04AAC">
        <w:rPr>
          <w:rFonts w:ascii="inherit" w:hAnsi="inherit" w:cs="Helvetica"/>
          <w:color w:val="1C1E21"/>
          <w:rtl/>
        </w:rPr>
        <w:t xml:space="preserve">. </w:t>
      </w:r>
      <w:r w:rsidRPr="00B04AAC">
        <w:rPr>
          <w:rFonts w:ascii="inherit" w:hAnsi="inherit" w:cs="Helvetica" w:hint="eastAsia"/>
          <w:color w:val="1C1E21"/>
          <w:rtl/>
        </w:rPr>
        <w:t>הכאב</w:t>
      </w:r>
      <w:r w:rsidRPr="00B04AAC">
        <w:rPr>
          <w:rFonts w:ascii="inherit" w:hAnsi="inherit" w:cs="Helvetica"/>
          <w:color w:val="1C1E21"/>
          <w:rtl/>
        </w:rPr>
        <w:t xml:space="preserve"> </w:t>
      </w:r>
      <w:r w:rsidRPr="00B04AAC">
        <w:rPr>
          <w:rFonts w:ascii="inherit" w:hAnsi="inherit" w:cs="Helvetica" w:hint="eastAsia"/>
          <w:color w:val="1C1E21"/>
          <w:rtl/>
        </w:rPr>
        <w:t>נוצר</w:t>
      </w:r>
      <w:r w:rsidRPr="00B04AAC">
        <w:rPr>
          <w:rFonts w:ascii="inherit" w:hAnsi="inherit" w:cs="Helvetica"/>
          <w:color w:val="1C1E21"/>
          <w:rtl/>
        </w:rPr>
        <w:t xml:space="preserve"> </w:t>
      </w:r>
      <w:r w:rsidRPr="00B04AAC">
        <w:rPr>
          <w:rFonts w:ascii="inherit" w:hAnsi="inherit" w:cs="Helvetica" w:hint="eastAsia"/>
          <w:color w:val="1C1E21"/>
          <w:rtl/>
        </w:rPr>
        <w:t>מדלקת</w:t>
      </w:r>
      <w:r w:rsidRPr="00B04AAC">
        <w:rPr>
          <w:rFonts w:ascii="inherit" w:hAnsi="inherit" w:cs="Helvetica"/>
          <w:color w:val="1C1E21"/>
          <w:rtl/>
        </w:rPr>
        <w:t xml:space="preserve"> </w:t>
      </w:r>
      <w:r w:rsidRPr="00B04AAC">
        <w:rPr>
          <w:rFonts w:ascii="inherit" w:hAnsi="inherit" w:cs="Helvetica" w:hint="eastAsia"/>
          <w:color w:val="1C1E21"/>
          <w:rtl/>
        </w:rPr>
        <w:t>ברקמת</w:t>
      </w:r>
      <w:r w:rsidRPr="00B04AAC">
        <w:rPr>
          <w:rFonts w:ascii="inherit" w:hAnsi="inherit" w:cs="Helvetica"/>
          <w:color w:val="1C1E21"/>
          <w:rtl/>
        </w:rPr>
        <w:t xml:space="preserve"> </w:t>
      </w:r>
      <w:r w:rsidRPr="00B04AAC">
        <w:rPr>
          <w:rFonts w:ascii="inherit" w:hAnsi="inherit" w:cs="Helvetica" w:hint="eastAsia"/>
          <w:color w:val="1C1E21"/>
          <w:rtl/>
        </w:rPr>
        <w:t>הפלנטר</w:t>
      </w:r>
      <w:r w:rsidRPr="00B04AAC">
        <w:rPr>
          <w:rFonts w:ascii="inherit" w:hAnsi="inherit" w:cs="Helvetica"/>
          <w:color w:val="1C1E21"/>
          <w:rtl/>
        </w:rPr>
        <w:t xml:space="preserve"> </w:t>
      </w:r>
      <w:r w:rsidRPr="00B04AAC">
        <w:rPr>
          <w:rFonts w:ascii="inherit" w:hAnsi="inherit" w:cs="Helvetica" w:hint="eastAsia"/>
          <w:color w:val="1C1E21"/>
          <w:rtl/>
        </w:rPr>
        <w:t>פאשייה</w:t>
      </w:r>
      <w:r w:rsidRPr="00B04AAC">
        <w:rPr>
          <w:rFonts w:ascii="inherit" w:hAnsi="inherit" w:cs="Helvetica"/>
          <w:color w:val="1C1E21"/>
        </w:rPr>
        <w:t xml:space="preserve"> Plantar Fascia, </w:t>
      </w:r>
      <w:r w:rsidRPr="00B04AAC">
        <w:rPr>
          <w:rFonts w:ascii="inherit" w:hAnsi="inherit" w:cs="Helvetica" w:hint="eastAsia"/>
          <w:color w:val="1C1E21"/>
          <w:rtl/>
        </w:rPr>
        <w:t>המחברת</w:t>
      </w:r>
      <w:r w:rsidRPr="00B04AAC">
        <w:rPr>
          <w:rFonts w:ascii="inherit" w:hAnsi="inherit" w:cs="Helvetica"/>
          <w:color w:val="1C1E21"/>
          <w:rtl/>
        </w:rPr>
        <w:t xml:space="preserve"> </w:t>
      </w:r>
      <w:r w:rsidRPr="00B04AAC">
        <w:rPr>
          <w:rFonts w:ascii="inherit" w:hAnsi="inherit" w:cs="Helvetica" w:hint="eastAsia"/>
          <w:color w:val="1C1E21"/>
          <w:rtl/>
        </w:rPr>
        <w:t>בין</w:t>
      </w:r>
      <w:r w:rsidRPr="00B04AAC">
        <w:rPr>
          <w:rFonts w:ascii="inherit" w:hAnsi="inherit" w:cs="Helvetica"/>
          <w:color w:val="1C1E21"/>
          <w:rtl/>
        </w:rPr>
        <w:t xml:space="preserve"> </w:t>
      </w:r>
      <w:r w:rsidRPr="00B04AAC">
        <w:rPr>
          <w:rFonts w:ascii="inherit" w:hAnsi="inherit" w:cs="Helvetica" w:hint="eastAsia"/>
          <w:color w:val="1C1E21"/>
          <w:rtl/>
        </w:rPr>
        <w:t>כרית</w:t>
      </w:r>
      <w:r w:rsidRPr="00B04AAC">
        <w:rPr>
          <w:rFonts w:ascii="inherit" w:hAnsi="inherit" w:cs="Helvetica"/>
          <w:color w:val="1C1E21"/>
          <w:rtl/>
        </w:rPr>
        <w:t xml:space="preserve"> </w:t>
      </w:r>
      <w:r w:rsidRPr="00B04AAC">
        <w:rPr>
          <w:rFonts w:ascii="inherit" w:hAnsi="inherit" w:cs="Helvetica" w:hint="eastAsia"/>
          <w:color w:val="1C1E21"/>
          <w:rtl/>
        </w:rPr>
        <w:t>העצם</w:t>
      </w:r>
      <w:r w:rsidRPr="00B04AAC">
        <w:rPr>
          <w:rFonts w:ascii="inherit" w:hAnsi="inherit" w:cs="Helvetica"/>
          <w:color w:val="1C1E21"/>
          <w:rtl/>
        </w:rPr>
        <w:t xml:space="preserve"> </w:t>
      </w:r>
      <w:r w:rsidRPr="00B04AAC">
        <w:rPr>
          <w:rFonts w:ascii="inherit" w:hAnsi="inherit" w:cs="Helvetica" w:hint="eastAsia"/>
          <w:color w:val="1C1E21"/>
          <w:rtl/>
        </w:rPr>
        <w:t>של</w:t>
      </w:r>
      <w:r w:rsidRPr="00B04AAC">
        <w:rPr>
          <w:rFonts w:ascii="inherit" w:hAnsi="inherit" w:cs="Helvetica"/>
          <w:color w:val="1C1E21"/>
          <w:rtl/>
        </w:rPr>
        <w:t xml:space="preserve"> </w:t>
      </w:r>
      <w:r w:rsidRPr="00B04AAC">
        <w:rPr>
          <w:rFonts w:ascii="inherit" w:hAnsi="inherit" w:cs="Helvetica" w:hint="eastAsia"/>
          <w:color w:val="1C1E21"/>
          <w:rtl/>
        </w:rPr>
        <w:t>האגודל</w:t>
      </w:r>
      <w:r w:rsidRPr="00B04AAC">
        <w:rPr>
          <w:rFonts w:ascii="inherit" w:hAnsi="inherit" w:cs="Helvetica"/>
          <w:color w:val="1C1E21"/>
          <w:rtl/>
        </w:rPr>
        <w:t xml:space="preserve"> </w:t>
      </w:r>
      <w:r w:rsidRPr="00B04AAC">
        <w:rPr>
          <w:rFonts w:ascii="inherit" w:hAnsi="inherit" w:cs="Helvetica" w:hint="eastAsia"/>
          <w:color w:val="1C1E21"/>
          <w:rtl/>
        </w:rPr>
        <w:t>לעצם</w:t>
      </w:r>
      <w:r w:rsidRPr="00B04AAC">
        <w:rPr>
          <w:rFonts w:ascii="inherit" w:hAnsi="inherit" w:cs="Helvetica"/>
          <w:color w:val="1C1E21"/>
          <w:rtl/>
        </w:rPr>
        <w:t xml:space="preserve"> </w:t>
      </w:r>
      <w:r w:rsidRPr="00B04AAC">
        <w:rPr>
          <w:rFonts w:ascii="inherit" w:hAnsi="inherit" w:cs="Helvetica" w:hint="eastAsia"/>
          <w:color w:val="1C1E21"/>
          <w:rtl/>
        </w:rPr>
        <w:t>העקב</w:t>
      </w:r>
      <w:r w:rsidRPr="00B04AAC">
        <w:rPr>
          <w:rFonts w:ascii="inherit" w:hAnsi="inherit" w:cs="Helvetica"/>
          <w:color w:val="1C1E21"/>
          <w:rtl/>
        </w:rPr>
        <w:t xml:space="preserve"> </w:t>
      </w:r>
      <w:r w:rsidRPr="00B04AAC">
        <w:rPr>
          <w:rFonts w:ascii="inherit" w:hAnsi="inherit" w:cs="Helvetica" w:hint="eastAsia"/>
          <w:color w:val="1C1E21"/>
          <w:rtl/>
        </w:rPr>
        <w:t>שכן</w:t>
      </w:r>
      <w:r w:rsidRPr="00B04AAC">
        <w:rPr>
          <w:rFonts w:ascii="inherit" w:hAnsi="inherit" w:cs="Helvetica"/>
          <w:color w:val="1C1E21"/>
          <w:rtl/>
        </w:rPr>
        <w:t xml:space="preserve"> </w:t>
      </w:r>
      <w:r w:rsidRPr="00B04AAC">
        <w:rPr>
          <w:rFonts w:ascii="inherit" w:hAnsi="inherit" w:cs="Helvetica" w:hint="eastAsia"/>
          <w:color w:val="1C1E21"/>
          <w:rtl/>
        </w:rPr>
        <w:t>אנחנו</w:t>
      </w:r>
      <w:r w:rsidRPr="00B04AAC">
        <w:rPr>
          <w:rFonts w:ascii="inherit" w:hAnsi="inherit" w:cs="Helvetica"/>
          <w:color w:val="1C1E21"/>
          <w:rtl/>
        </w:rPr>
        <w:t xml:space="preserve"> </w:t>
      </w:r>
      <w:r w:rsidRPr="00B04AAC">
        <w:rPr>
          <w:rFonts w:ascii="inherit" w:hAnsi="inherit" w:cs="Helvetica" w:hint="eastAsia"/>
          <w:color w:val="1C1E21"/>
          <w:rtl/>
        </w:rPr>
        <w:t>דורכים</w:t>
      </w:r>
      <w:r w:rsidRPr="00B04AAC">
        <w:rPr>
          <w:rFonts w:ascii="inherit" w:hAnsi="inherit" w:cs="Helvetica"/>
          <w:color w:val="1C1E21"/>
          <w:rtl/>
        </w:rPr>
        <w:t xml:space="preserve"> </w:t>
      </w:r>
      <w:r w:rsidRPr="00B04AAC">
        <w:rPr>
          <w:rFonts w:ascii="inherit" w:hAnsi="inherit" w:cs="Helvetica" w:hint="eastAsia"/>
          <w:color w:val="1C1E21"/>
          <w:rtl/>
        </w:rPr>
        <w:t>על</w:t>
      </w:r>
      <w:r w:rsidRPr="00B04AAC">
        <w:rPr>
          <w:rFonts w:ascii="inherit" w:hAnsi="inherit" w:cs="Helvetica"/>
          <w:color w:val="1C1E21"/>
          <w:rtl/>
        </w:rPr>
        <w:t xml:space="preserve"> </w:t>
      </w:r>
      <w:r w:rsidRPr="00B04AAC">
        <w:rPr>
          <w:rFonts w:ascii="inherit" w:hAnsi="inherit" w:cs="Helvetica" w:hint="eastAsia"/>
          <w:color w:val="1C1E21"/>
          <w:rtl/>
        </w:rPr>
        <w:t>כף</w:t>
      </w:r>
      <w:r w:rsidRPr="00B04AAC">
        <w:rPr>
          <w:rFonts w:ascii="inherit" w:hAnsi="inherit" w:cs="Helvetica"/>
          <w:color w:val="1C1E21"/>
          <w:rtl/>
        </w:rPr>
        <w:t xml:space="preserve"> </w:t>
      </w:r>
      <w:r w:rsidRPr="00B04AAC">
        <w:rPr>
          <w:rFonts w:ascii="inherit" w:hAnsi="inherit" w:cs="Helvetica" w:hint="eastAsia"/>
          <w:color w:val="1C1E21"/>
          <w:rtl/>
        </w:rPr>
        <w:t>הרגל</w:t>
      </w:r>
      <w:r w:rsidRPr="00B04AAC">
        <w:rPr>
          <w:rFonts w:ascii="inherit" w:hAnsi="inherit" w:cs="Helvetica"/>
          <w:color w:val="1C1E21"/>
          <w:rtl/>
        </w:rPr>
        <w:t xml:space="preserve"> </w:t>
      </w:r>
      <w:r w:rsidRPr="00B04AAC">
        <w:rPr>
          <w:rFonts w:ascii="inherit" w:hAnsi="inherit" w:cs="Helvetica" w:hint="eastAsia"/>
          <w:color w:val="1C1E21"/>
          <w:rtl/>
        </w:rPr>
        <w:t>במשך</w:t>
      </w:r>
      <w:r w:rsidRPr="00B04AAC">
        <w:rPr>
          <w:rFonts w:ascii="inherit" w:hAnsi="inherit" w:cs="Helvetica"/>
          <w:color w:val="1C1E21"/>
          <w:rtl/>
        </w:rPr>
        <w:t xml:space="preserve"> </w:t>
      </w:r>
      <w:r w:rsidRPr="00B04AAC">
        <w:rPr>
          <w:rFonts w:ascii="inherit" w:hAnsi="inherit" w:cs="Helvetica" w:hint="eastAsia"/>
          <w:color w:val="1C1E21"/>
          <w:rtl/>
        </w:rPr>
        <w:t>כל</w:t>
      </w:r>
      <w:r w:rsidRPr="00B04AAC">
        <w:rPr>
          <w:rFonts w:ascii="inherit" w:hAnsi="inherit" w:cs="Helvetica"/>
          <w:color w:val="1C1E21"/>
          <w:rtl/>
        </w:rPr>
        <w:t xml:space="preserve"> </w:t>
      </w:r>
      <w:r w:rsidRPr="00B04AAC">
        <w:rPr>
          <w:rFonts w:ascii="inherit" w:hAnsi="inherit" w:cs="Helvetica" w:hint="eastAsia"/>
          <w:color w:val="1C1E21"/>
          <w:rtl/>
        </w:rPr>
        <w:t>היום</w:t>
      </w:r>
      <w:r w:rsidRPr="00B04AAC">
        <w:rPr>
          <w:rFonts w:ascii="inherit" w:hAnsi="inherit" w:cs="Helvetica"/>
          <w:color w:val="1C1E21"/>
          <w:rtl/>
        </w:rPr>
        <w:t xml:space="preserve">. </w:t>
      </w:r>
      <w:r w:rsidRPr="00B04AAC">
        <w:rPr>
          <w:rFonts w:ascii="inherit" w:hAnsi="inherit" w:cs="Helvetica" w:hint="eastAsia"/>
          <w:color w:val="1C1E21"/>
          <w:rtl/>
        </w:rPr>
        <w:t>קרעים</w:t>
      </w:r>
      <w:r w:rsidRPr="00B04AAC">
        <w:rPr>
          <w:rFonts w:ascii="inherit" w:hAnsi="inherit" w:cs="Helvetica"/>
          <w:color w:val="1C1E21"/>
          <w:rtl/>
        </w:rPr>
        <w:t xml:space="preserve"> </w:t>
      </w:r>
      <w:r w:rsidRPr="00B04AAC">
        <w:rPr>
          <w:rFonts w:ascii="inherit" w:hAnsi="inherit" w:cs="Helvetica" w:hint="eastAsia"/>
          <w:color w:val="1C1E21"/>
          <w:rtl/>
        </w:rPr>
        <w:t>מיקרוסקופיים</w:t>
      </w:r>
      <w:r w:rsidRPr="00B04AAC">
        <w:rPr>
          <w:rFonts w:ascii="inherit" w:hAnsi="inherit" w:cs="Helvetica"/>
          <w:color w:val="1C1E21"/>
          <w:rtl/>
        </w:rPr>
        <w:t xml:space="preserve"> </w:t>
      </w:r>
      <w:r w:rsidRPr="00B04AAC">
        <w:rPr>
          <w:rFonts w:ascii="inherit" w:hAnsi="inherit" w:cs="Helvetica" w:hint="eastAsia"/>
          <w:color w:val="1C1E21"/>
          <w:rtl/>
        </w:rPr>
        <w:t>ברצועת</w:t>
      </w:r>
      <w:r w:rsidRPr="00B04AAC">
        <w:rPr>
          <w:rFonts w:ascii="inherit" w:hAnsi="inherit" w:cs="Helvetica"/>
          <w:color w:val="1C1E21"/>
          <w:rtl/>
        </w:rPr>
        <w:t xml:space="preserve"> </w:t>
      </w:r>
      <w:r w:rsidRPr="00B04AAC">
        <w:rPr>
          <w:rFonts w:ascii="inherit" w:hAnsi="inherit" w:cs="Helvetica" w:hint="eastAsia"/>
          <w:color w:val="1C1E21"/>
          <w:rtl/>
        </w:rPr>
        <w:t>החיבור</w:t>
      </w:r>
      <w:r w:rsidRPr="00B04AAC">
        <w:rPr>
          <w:rFonts w:ascii="inherit" w:hAnsi="inherit" w:cs="Helvetica"/>
          <w:color w:val="1C1E21"/>
          <w:rtl/>
        </w:rPr>
        <w:t xml:space="preserve"> </w:t>
      </w:r>
      <w:r w:rsidRPr="00B04AAC">
        <w:rPr>
          <w:rFonts w:ascii="inherit" w:hAnsi="inherit" w:cs="Helvetica" w:hint="eastAsia"/>
          <w:color w:val="1C1E21"/>
          <w:rtl/>
        </w:rPr>
        <w:t>לאורך</w:t>
      </w:r>
      <w:r w:rsidRPr="00B04AAC">
        <w:rPr>
          <w:rFonts w:ascii="inherit" w:hAnsi="inherit" w:cs="Helvetica"/>
          <w:color w:val="1C1E21"/>
          <w:rtl/>
        </w:rPr>
        <w:t xml:space="preserve"> </w:t>
      </w:r>
      <w:r w:rsidRPr="00B04AAC">
        <w:rPr>
          <w:rFonts w:ascii="inherit" w:hAnsi="inherit" w:cs="Helvetica" w:hint="eastAsia"/>
          <w:color w:val="1C1E21"/>
          <w:rtl/>
        </w:rPr>
        <w:t>זמן</w:t>
      </w:r>
      <w:r w:rsidRPr="00B04AAC">
        <w:rPr>
          <w:rFonts w:ascii="inherit" w:hAnsi="inherit" w:cs="Helvetica"/>
          <w:color w:val="1C1E21"/>
          <w:rtl/>
        </w:rPr>
        <w:t xml:space="preserve"> </w:t>
      </w:r>
      <w:r w:rsidRPr="00B04AAC">
        <w:rPr>
          <w:rFonts w:ascii="inherit" w:hAnsi="inherit" w:cs="Helvetica" w:hint="eastAsia"/>
          <w:color w:val="1C1E21"/>
          <w:rtl/>
        </w:rPr>
        <w:t>שיוצרים</w:t>
      </w:r>
      <w:r w:rsidRPr="00B04AAC">
        <w:rPr>
          <w:rFonts w:ascii="inherit" w:hAnsi="inherit" w:cs="Helvetica"/>
          <w:color w:val="1C1E21"/>
          <w:rtl/>
        </w:rPr>
        <w:t xml:space="preserve"> </w:t>
      </w:r>
      <w:r w:rsidRPr="00B04AAC">
        <w:rPr>
          <w:rFonts w:ascii="inherit" w:hAnsi="inherit" w:cs="Helvetica" w:hint="eastAsia"/>
          <w:color w:val="1C1E21"/>
          <w:rtl/>
        </w:rPr>
        <w:t>שינויים</w:t>
      </w:r>
      <w:r w:rsidRPr="00B04AAC">
        <w:rPr>
          <w:rFonts w:ascii="inherit" w:hAnsi="inherit" w:cs="Helvetica"/>
          <w:color w:val="1C1E21"/>
          <w:rtl/>
        </w:rPr>
        <w:t xml:space="preserve"> </w:t>
      </w:r>
      <w:r w:rsidRPr="00B04AAC">
        <w:rPr>
          <w:rFonts w:ascii="inherit" w:hAnsi="inherit" w:cs="Helvetica" w:hint="eastAsia"/>
          <w:color w:val="1C1E21"/>
          <w:rtl/>
        </w:rPr>
        <w:t>ברקמת</w:t>
      </w:r>
      <w:r w:rsidRPr="00B04AAC">
        <w:rPr>
          <w:rFonts w:ascii="inherit" w:hAnsi="inherit" w:cs="Helvetica"/>
          <w:color w:val="1C1E21"/>
          <w:rtl/>
        </w:rPr>
        <w:t xml:space="preserve"> </w:t>
      </w:r>
      <w:r w:rsidRPr="00B04AAC">
        <w:rPr>
          <w:rFonts w:ascii="inherit" w:hAnsi="inherit" w:cs="Helvetica" w:hint="eastAsia"/>
          <w:color w:val="1C1E21"/>
          <w:rtl/>
        </w:rPr>
        <w:t>הקלוגן</w:t>
      </w:r>
      <w:r w:rsidRPr="00B04AAC">
        <w:rPr>
          <w:rFonts w:ascii="inherit" w:hAnsi="inherit" w:cs="Helvetica"/>
          <w:color w:val="1C1E21"/>
          <w:rtl/>
        </w:rPr>
        <w:t xml:space="preserve">, </w:t>
      </w:r>
      <w:r w:rsidRPr="00B04AAC">
        <w:rPr>
          <w:rFonts w:ascii="inherit" w:hAnsi="inherit" w:cs="Helvetica" w:hint="eastAsia"/>
          <w:color w:val="1C1E21"/>
          <w:rtl/>
        </w:rPr>
        <w:t>ללא</w:t>
      </w:r>
      <w:r w:rsidRPr="00B04AAC">
        <w:rPr>
          <w:rFonts w:ascii="inherit" w:hAnsi="inherit" w:cs="Helvetica"/>
          <w:color w:val="1C1E21"/>
          <w:rtl/>
        </w:rPr>
        <w:t xml:space="preserve"> </w:t>
      </w:r>
      <w:r w:rsidRPr="00B04AAC">
        <w:rPr>
          <w:rFonts w:ascii="inherit" w:hAnsi="inherit" w:cs="Helvetica" w:hint="eastAsia"/>
          <w:color w:val="1C1E21"/>
          <w:rtl/>
        </w:rPr>
        <w:t>זמן</w:t>
      </w:r>
      <w:r w:rsidRPr="00B04AAC">
        <w:rPr>
          <w:rFonts w:ascii="inherit" w:hAnsi="inherit" w:cs="Helvetica"/>
          <w:color w:val="1C1E21"/>
          <w:rtl/>
        </w:rPr>
        <w:t xml:space="preserve"> </w:t>
      </w:r>
      <w:r w:rsidRPr="00B04AAC">
        <w:rPr>
          <w:rFonts w:ascii="inherit" w:hAnsi="inherit" w:cs="Helvetica" w:hint="eastAsia"/>
          <w:color w:val="1C1E21"/>
          <w:rtl/>
        </w:rPr>
        <w:t>מנוחה</w:t>
      </w:r>
      <w:r w:rsidRPr="00B04AAC">
        <w:rPr>
          <w:rFonts w:ascii="inherit" w:hAnsi="inherit" w:cs="Helvetica"/>
          <w:color w:val="1C1E21"/>
          <w:rtl/>
        </w:rPr>
        <w:t xml:space="preserve"> </w:t>
      </w:r>
      <w:r w:rsidRPr="00B04AAC">
        <w:rPr>
          <w:rFonts w:ascii="inherit" w:hAnsi="inherit" w:cs="Helvetica" w:hint="eastAsia"/>
          <w:color w:val="1C1E21"/>
          <w:rtl/>
        </w:rPr>
        <w:t>להתאוששות</w:t>
      </w:r>
      <w:r w:rsidRPr="00B04AAC">
        <w:rPr>
          <w:rFonts w:ascii="inherit" w:hAnsi="inherit" w:cs="Helvetica"/>
          <w:color w:val="1C1E21"/>
          <w:rtl/>
        </w:rPr>
        <w:t xml:space="preserve"> </w:t>
      </w:r>
      <w:r w:rsidRPr="00B04AAC">
        <w:rPr>
          <w:rFonts w:ascii="inherit" w:hAnsi="inherit" w:cs="Helvetica" w:hint="eastAsia"/>
          <w:color w:val="1C1E21"/>
          <w:rtl/>
        </w:rPr>
        <w:t>והחלמה</w:t>
      </w:r>
      <w:r w:rsidRPr="00B04AAC">
        <w:rPr>
          <w:rFonts w:ascii="inherit" w:hAnsi="inherit" w:cs="Helvetica"/>
          <w:color w:val="1C1E21"/>
          <w:rtl/>
        </w:rPr>
        <w:t xml:space="preserve"> </w:t>
      </w:r>
      <w:r w:rsidRPr="00B04AAC">
        <w:rPr>
          <w:rFonts w:ascii="inherit" w:hAnsi="inherit" w:cs="Helvetica" w:hint="eastAsia"/>
          <w:color w:val="1C1E21"/>
          <w:rtl/>
        </w:rPr>
        <w:t>של</w:t>
      </w:r>
      <w:r w:rsidRPr="00B04AAC">
        <w:rPr>
          <w:rFonts w:ascii="inherit" w:hAnsi="inherit" w:cs="Helvetica"/>
          <w:color w:val="1C1E21"/>
          <w:rtl/>
        </w:rPr>
        <w:t xml:space="preserve"> </w:t>
      </w:r>
      <w:r w:rsidRPr="00B04AAC">
        <w:rPr>
          <w:rFonts w:ascii="inherit" w:hAnsi="inherit" w:cs="Helvetica" w:hint="eastAsia"/>
          <w:color w:val="1C1E21"/>
          <w:rtl/>
        </w:rPr>
        <w:t>המקום</w:t>
      </w:r>
      <w:r w:rsidRPr="00B04AAC">
        <w:rPr>
          <w:rFonts w:ascii="inherit" w:hAnsi="inherit" w:cs="Helvetica"/>
          <w:color w:val="1C1E21"/>
          <w:rtl/>
        </w:rPr>
        <w:t xml:space="preserve">, </w:t>
      </w:r>
      <w:r w:rsidRPr="00B04AAC">
        <w:rPr>
          <w:rFonts w:ascii="inherit" w:hAnsi="inherit" w:cs="Helvetica" w:hint="eastAsia"/>
          <w:color w:val="1C1E21"/>
          <w:rtl/>
        </w:rPr>
        <w:t>הופכים</w:t>
      </w:r>
      <w:r w:rsidRPr="00B04AAC">
        <w:rPr>
          <w:rFonts w:ascii="inherit" w:hAnsi="inherit" w:cs="Helvetica"/>
          <w:color w:val="1C1E21"/>
          <w:rtl/>
        </w:rPr>
        <w:t xml:space="preserve"> </w:t>
      </w:r>
      <w:r w:rsidRPr="00B04AAC">
        <w:rPr>
          <w:rFonts w:ascii="inherit" w:hAnsi="inherit" w:cs="Helvetica" w:hint="eastAsia"/>
          <w:color w:val="1C1E21"/>
          <w:rtl/>
        </w:rPr>
        <w:t>את</w:t>
      </w:r>
      <w:r w:rsidRPr="00B04AAC">
        <w:rPr>
          <w:rFonts w:ascii="inherit" w:hAnsi="inherit" w:cs="Helvetica"/>
          <w:color w:val="1C1E21"/>
          <w:rtl/>
        </w:rPr>
        <w:t xml:space="preserve"> </w:t>
      </w:r>
      <w:r w:rsidRPr="00B04AAC">
        <w:rPr>
          <w:rFonts w:ascii="inherit" w:hAnsi="inherit" w:cs="Helvetica" w:hint="eastAsia"/>
          <w:color w:val="1C1E21"/>
          <w:rtl/>
        </w:rPr>
        <w:t>הכאב</w:t>
      </w:r>
      <w:r w:rsidRPr="00B04AAC">
        <w:rPr>
          <w:rFonts w:ascii="inherit" w:hAnsi="inherit" w:cs="Helvetica"/>
          <w:color w:val="1C1E21"/>
          <w:rtl/>
        </w:rPr>
        <w:t xml:space="preserve"> </w:t>
      </w:r>
      <w:r w:rsidRPr="00B04AAC">
        <w:rPr>
          <w:rFonts w:ascii="inherit" w:hAnsi="inherit" w:cs="Helvetica" w:hint="eastAsia"/>
          <w:color w:val="1C1E21"/>
          <w:rtl/>
        </w:rPr>
        <w:t>לכרוני</w:t>
      </w:r>
      <w:r w:rsidRPr="00B04AAC">
        <w:rPr>
          <w:rFonts w:ascii="inherit" w:hAnsi="inherit" w:cs="Helvetica"/>
          <w:color w:val="1C1E21"/>
          <w:rtl/>
        </w:rPr>
        <w:t>.</w:t>
      </w:r>
    </w:p>
    <w:p w:rsidR="001D7EF5" w:rsidRPr="00B04AAC" w:rsidRDefault="001D7EF5" w:rsidP="00925CCE">
      <w:pPr>
        <w:pStyle w:val="NormalWeb"/>
        <w:shd w:val="clear" w:color="auto" w:fill="FFFFFF"/>
        <w:bidi/>
        <w:spacing w:before="0" w:beforeAutospacing="0" w:after="90" w:afterAutospacing="0" w:line="276" w:lineRule="auto"/>
        <w:rPr>
          <w:rFonts w:ascii="inherit" w:hAnsi="inherit" w:cs="Helvetica"/>
          <w:color w:val="1C1E21"/>
          <w:rtl/>
        </w:rPr>
      </w:pPr>
      <w:r w:rsidRPr="00B04AAC">
        <w:rPr>
          <w:rFonts w:ascii="inherit" w:hAnsi="inherit" w:cs="Helvetica" w:hint="eastAsia"/>
          <w:color w:val="1C1E21"/>
          <w:rtl/>
        </w:rPr>
        <w:t>כל</w:t>
      </w:r>
      <w:r w:rsidRPr="00B04AAC">
        <w:rPr>
          <w:rFonts w:ascii="inherit" w:hAnsi="inherit" w:cs="Helvetica"/>
          <w:color w:val="1C1E21"/>
          <w:rtl/>
        </w:rPr>
        <w:t xml:space="preserve"> </w:t>
      </w:r>
      <w:r w:rsidRPr="00B04AAC">
        <w:rPr>
          <w:rFonts w:ascii="inherit" w:hAnsi="inherit" w:cs="Helvetica" w:hint="eastAsia"/>
          <w:color w:val="1C1E21"/>
          <w:rtl/>
        </w:rPr>
        <w:t>אחד</w:t>
      </w:r>
      <w:r w:rsidRPr="00B04AAC">
        <w:rPr>
          <w:rFonts w:ascii="inherit" w:hAnsi="inherit" w:cs="Helvetica"/>
          <w:color w:val="1C1E21"/>
          <w:rtl/>
        </w:rPr>
        <w:t xml:space="preserve"> </w:t>
      </w:r>
      <w:r w:rsidRPr="00B04AAC">
        <w:rPr>
          <w:rFonts w:ascii="inherit" w:hAnsi="inherit" w:cs="Helvetica" w:hint="eastAsia"/>
          <w:b/>
          <w:bCs/>
          <w:color w:val="1C1E21"/>
          <w:rtl/>
        </w:rPr>
        <w:t>מהגורמים</w:t>
      </w:r>
      <w:r w:rsidRPr="00B04AAC">
        <w:rPr>
          <w:rFonts w:ascii="inherit" w:hAnsi="inherit" w:cs="Helvetica"/>
          <w:color w:val="1C1E21"/>
          <w:rtl/>
        </w:rPr>
        <w:t xml:space="preserve"> </w:t>
      </w:r>
      <w:r w:rsidRPr="00B04AAC">
        <w:rPr>
          <w:rFonts w:ascii="inherit" w:hAnsi="inherit" w:cs="Helvetica" w:hint="eastAsia"/>
          <w:color w:val="1C1E21"/>
          <w:rtl/>
        </w:rPr>
        <w:t>הבאים</w:t>
      </w:r>
      <w:r w:rsidRPr="00B04AAC">
        <w:rPr>
          <w:rFonts w:ascii="inherit" w:hAnsi="inherit" w:cs="Helvetica"/>
          <w:color w:val="1C1E21"/>
          <w:rtl/>
        </w:rPr>
        <w:t xml:space="preserve"> </w:t>
      </w:r>
      <w:r w:rsidRPr="00B04AAC">
        <w:rPr>
          <w:rFonts w:ascii="inherit" w:hAnsi="inherit" w:cs="Helvetica" w:hint="eastAsia"/>
          <w:color w:val="1C1E21"/>
          <w:rtl/>
        </w:rPr>
        <w:t>יכול</w:t>
      </w:r>
      <w:r w:rsidRPr="00B04AAC">
        <w:rPr>
          <w:rFonts w:ascii="inherit" w:hAnsi="inherit" w:cs="Helvetica"/>
          <w:color w:val="1C1E21"/>
          <w:rtl/>
        </w:rPr>
        <w:t xml:space="preserve"> </w:t>
      </w:r>
      <w:r w:rsidRPr="00B04AAC">
        <w:rPr>
          <w:rFonts w:ascii="inherit" w:hAnsi="inherit" w:cs="Helvetica" w:hint="eastAsia"/>
          <w:color w:val="1C1E21"/>
          <w:rtl/>
        </w:rPr>
        <w:t>להיות</w:t>
      </w:r>
      <w:r w:rsidRPr="00B04AAC">
        <w:rPr>
          <w:rFonts w:ascii="inherit" w:hAnsi="inherit" w:cs="Helvetica"/>
          <w:color w:val="1C1E21"/>
          <w:rtl/>
        </w:rPr>
        <w:t xml:space="preserve"> </w:t>
      </w:r>
      <w:r w:rsidRPr="00B04AAC">
        <w:rPr>
          <w:rFonts w:ascii="inherit" w:hAnsi="inherit" w:cs="Helvetica" w:hint="eastAsia"/>
          <w:color w:val="1C1E21"/>
          <w:rtl/>
        </w:rPr>
        <w:t>המקור</w:t>
      </w:r>
      <w:r w:rsidRPr="00B04AAC">
        <w:rPr>
          <w:rFonts w:ascii="inherit" w:hAnsi="inherit" w:cs="Helvetica"/>
          <w:color w:val="1C1E21"/>
          <w:rtl/>
        </w:rPr>
        <w:t xml:space="preserve"> </w:t>
      </w:r>
      <w:r w:rsidRPr="00B04AAC">
        <w:rPr>
          <w:rFonts w:ascii="inherit" w:hAnsi="inherit" w:cs="Helvetica" w:hint="eastAsia"/>
          <w:color w:val="1C1E21"/>
          <w:rtl/>
        </w:rPr>
        <w:t>לבעיה</w:t>
      </w:r>
      <w:r w:rsidRPr="00B04AAC">
        <w:rPr>
          <w:rFonts w:ascii="inherit" w:hAnsi="inherit" w:cs="Helvetica"/>
          <w:color w:val="1C1E21"/>
          <w:rtl/>
        </w:rPr>
        <w:t xml:space="preserve"> </w:t>
      </w:r>
      <w:r w:rsidRPr="00B04AAC">
        <w:rPr>
          <w:rFonts w:ascii="inherit" w:hAnsi="inherit" w:cs="Helvetica" w:hint="eastAsia"/>
          <w:color w:val="1C1E21"/>
          <w:rtl/>
        </w:rPr>
        <w:t>וכן</w:t>
      </w:r>
      <w:r w:rsidRPr="00B04AAC">
        <w:rPr>
          <w:rFonts w:ascii="inherit" w:hAnsi="inherit" w:cs="Helvetica"/>
          <w:color w:val="1C1E21"/>
          <w:rtl/>
        </w:rPr>
        <w:t xml:space="preserve"> </w:t>
      </w:r>
      <w:r w:rsidRPr="00B04AAC">
        <w:rPr>
          <w:rFonts w:ascii="inherit" w:hAnsi="inherit" w:cs="Helvetica" w:hint="eastAsia"/>
          <w:color w:val="1C1E21"/>
          <w:rtl/>
        </w:rPr>
        <w:t>חלק</w:t>
      </w:r>
      <w:r w:rsidRPr="00B04AAC">
        <w:rPr>
          <w:rFonts w:ascii="inherit" w:hAnsi="inherit" w:cs="Helvetica"/>
          <w:color w:val="1C1E21"/>
          <w:rtl/>
        </w:rPr>
        <w:t xml:space="preserve"> </w:t>
      </w:r>
      <w:r w:rsidRPr="00B04AAC">
        <w:rPr>
          <w:rFonts w:ascii="inherit" w:hAnsi="inherit" w:cs="Helvetica" w:hint="eastAsia"/>
          <w:color w:val="1C1E21"/>
          <w:rtl/>
        </w:rPr>
        <w:t>מהפיתרון</w:t>
      </w:r>
      <w:r w:rsidRPr="00B04AAC">
        <w:rPr>
          <w:rFonts w:ascii="inherit" w:hAnsi="inherit" w:cs="Helvetica"/>
          <w:color w:val="1C1E21"/>
          <w:rtl/>
        </w:rPr>
        <w:t xml:space="preserve"> </w:t>
      </w:r>
      <w:r w:rsidRPr="00B04AAC">
        <w:rPr>
          <w:rFonts w:ascii="inherit" w:hAnsi="inherit" w:cs="Helvetica" w:hint="eastAsia"/>
          <w:color w:val="1C1E21"/>
          <w:rtl/>
        </w:rPr>
        <w:t>בהקלה</w:t>
      </w:r>
      <w:r w:rsidRPr="00B04AAC">
        <w:rPr>
          <w:rFonts w:ascii="inherit" w:hAnsi="inherit" w:cs="Helvetica"/>
          <w:color w:val="1C1E21"/>
          <w:rtl/>
        </w:rPr>
        <w:t xml:space="preserve"> </w:t>
      </w:r>
      <w:r w:rsidRPr="00B04AAC">
        <w:rPr>
          <w:rFonts w:ascii="inherit" w:hAnsi="inherit" w:cs="Helvetica" w:hint="eastAsia"/>
          <w:color w:val="1C1E21"/>
          <w:rtl/>
        </w:rPr>
        <w:t>על</w:t>
      </w:r>
      <w:r w:rsidRPr="00B04AAC">
        <w:rPr>
          <w:rFonts w:ascii="inherit" w:hAnsi="inherit" w:cs="Helvetica"/>
          <w:color w:val="1C1E21"/>
          <w:rtl/>
        </w:rPr>
        <w:t xml:space="preserve"> </w:t>
      </w:r>
      <w:r w:rsidRPr="00B04AAC">
        <w:rPr>
          <w:rFonts w:ascii="inherit" w:hAnsi="inherit" w:cs="Helvetica" w:hint="eastAsia"/>
          <w:color w:val="1C1E21"/>
          <w:rtl/>
        </w:rPr>
        <w:t>הכאבים</w:t>
      </w:r>
      <w:r w:rsidRPr="00B04AAC">
        <w:rPr>
          <w:rFonts w:ascii="inherit" w:hAnsi="inherit" w:cs="Helvetica"/>
          <w:color w:val="1C1E21"/>
          <w:rtl/>
        </w:rPr>
        <w:t xml:space="preserve"> </w:t>
      </w:r>
      <w:r w:rsidRPr="00B04AAC">
        <w:rPr>
          <w:rFonts w:ascii="inherit" w:hAnsi="inherit" w:cs="Helvetica" w:hint="eastAsia"/>
          <w:color w:val="1C1E21"/>
          <w:rtl/>
        </w:rPr>
        <w:t>וטיפול</w:t>
      </w:r>
      <w:r w:rsidRPr="00B04AAC">
        <w:rPr>
          <w:rFonts w:ascii="inherit" w:hAnsi="inherit" w:cs="Helvetica"/>
          <w:color w:val="1C1E21"/>
          <w:rtl/>
        </w:rPr>
        <w:t>:</w:t>
      </w:r>
      <w:r w:rsidRPr="00B04AAC">
        <w:rPr>
          <w:rFonts w:ascii="inherit" w:hAnsi="inherit" w:cs="Helvetica"/>
          <w:color w:val="1C1E21"/>
          <w:rtl/>
        </w:rPr>
        <w:br/>
      </w:r>
      <w:r w:rsidRPr="00B04AAC">
        <w:rPr>
          <w:rFonts w:ascii="inherit" w:hAnsi="inherit" w:cs="Helvetica" w:hint="eastAsia"/>
          <w:color w:val="1C1E21"/>
          <w:rtl/>
        </w:rPr>
        <w:t>נעליים</w:t>
      </w:r>
      <w:r w:rsidRPr="00B04AAC">
        <w:rPr>
          <w:rFonts w:ascii="inherit" w:hAnsi="inherit" w:cs="Helvetica"/>
          <w:color w:val="1C1E21"/>
          <w:rtl/>
        </w:rPr>
        <w:t xml:space="preserve"> </w:t>
      </w:r>
      <w:r w:rsidRPr="00B04AAC">
        <w:rPr>
          <w:rFonts w:ascii="inherit" w:hAnsi="inherit" w:cs="Helvetica" w:hint="eastAsia"/>
          <w:color w:val="1C1E21"/>
          <w:rtl/>
        </w:rPr>
        <w:t>לא</w:t>
      </w:r>
      <w:r w:rsidRPr="00B04AAC">
        <w:rPr>
          <w:rFonts w:ascii="inherit" w:hAnsi="inherit" w:cs="Helvetica"/>
          <w:color w:val="1C1E21"/>
          <w:rtl/>
        </w:rPr>
        <w:t xml:space="preserve"> </w:t>
      </w:r>
      <w:r w:rsidRPr="00B04AAC">
        <w:rPr>
          <w:rFonts w:ascii="inherit" w:hAnsi="inherit" w:cs="Helvetica" w:hint="eastAsia"/>
          <w:color w:val="1C1E21"/>
          <w:rtl/>
        </w:rPr>
        <w:t>נוחות</w:t>
      </w:r>
      <w:r w:rsidRPr="00B04AAC">
        <w:rPr>
          <w:rFonts w:ascii="inherit" w:hAnsi="inherit" w:cs="Helvetica"/>
          <w:color w:val="1C1E21"/>
          <w:rtl/>
        </w:rPr>
        <w:t xml:space="preserve">, </w:t>
      </w:r>
      <w:r w:rsidRPr="00B04AAC">
        <w:rPr>
          <w:rFonts w:ascii="inherit" w:hAnsi="inherit" w:cs="Helvetica" w:hint="eastAsia"/>
          <w:color w:val="1C1E21"/>
          <w:rtl/>
        </w:rPr>
        <w:t>יציבה</w:t>
      </w:r>
      <w:r w:rsidRPr="00B04AAC">
        <w:rPr>
          <w:rFonts w:ascii="inherit" w:hAnsi="inherit" w:cs="Helvetica"/>
          <w:color w:val="1C1E21"/>
          <w:rtl/>
        </w:rPr>
        <w:t xml:space="preserve"> </w:t>
      </w:r>
      <w:r w:rsidRPr="00B04AAC">
        <w:rPr>
          <w:rFonts w:ascii="inherit" w:hAnsi="inherit" w:cs="Helvetica" w:hint="eastAsia"/>
          <w:color w:val="1C1E21"/>
          <w:rtl/>
        </w:rPr>
        <w:t>לא</w:t>
      </w:r>
      <w:r w:rsidRPr="00B04AAC">
        <w:rPr>
          <w:rFonts w:ascii="inherit" w:hAnsi="inherit" w:cs="Helvetica"/>
          <w:color w:val="1C1E21"/>
          <w:rtl/>
        </w:rPr>
        <w:t xml:space="preserve"> </w:t>
      </w:r>
      <w:r w:rsidRPr="00B04AAC">
        <w:rPr>
          <w:rFonts w:ascii="inherit" w:hAnsi="inherit" w:cs="Helvetica" w:hint="eastAsia"/>
          <w:color w:val="1C1E21"/>
          <w:rtl/>
        </w:rPr>
        <w:t>נכונה</w:t>
      </w:r>
      <w:r w:rsidRPr="00B04AAC">
        <w:rPr>
          <w:rFonts w:ascii="inherit" w:hAnsi="inherit" w:cs="Helvetica"/>
          <w:color w:val="1C1E21"/>
          <w:rtl/>
        </w:rPr>
        <w:t xml:space="preserve"> </w:t>
      </w:r>
      <w:r w:rsidRPr="00B04AAC">
        <w:rPr>
          <w:rFonts w:ascii="inherit" w:hAnsi="inherit" w:cs="Helvetica" w:hint="eastAsia"/>
          <w:color w:val="1C1E21"/>
          <w:rtl/>
        </w:rPr>
        <w:t>או</w:t>
      </w:r>
      <w:r w:rsidRPr="00B04AAC">
        <w:rPr>
          <w:rFonts w:ascii="inherit" w:hAnsi="inherit" w:cs="Helvetica"/>
          <w:color w:val="1C1E21"/>
          <w:rtl/>
        </w:rPr>
        <w:t xml:space="preserve"> </w:t>
      </w:r>
      <w:r w:rsidRPr="00B04AAC">
        <w:rPr>
          <w:rFonts w:ascii="inherit" w:hAnsi="inherit" w:cs="Helvetica" w:hint="eastAsia"/>
          <w:color w:val="1C1E21"/>
          <w:rtl/>
        </w:rPr>
        <w:t>עומס</w:t>
      </w:r>
      <w:r w:rsidRPr="00B04AAC">
        <w:rPr>
          <w:rFonts w:ascii="inherit" w:hAnsi="inherit" w:cs="Helvetica"/>
          <w:color w:val="1C1E21"/>
          <w:rtl/>
        </w:rPr>
        <w:t xml:space="preserve"> </w:t>
      </w:r>
      <w:r w:rsidRPr="00B04AAC">
        <w:rPr>
          <w:rFonts w:ascii="inherit" w:hAnsi="inherit" w:cs="Helvetica" w:hint="eastAsia"/>
          <w:color w:val="1C1E21"/>
          <w:rtl/>
        </w:rPr>
        <w:t>לא</w:t>
      </w:r>
      <w:r w:rsidRPr="00B04AAC">
        <w:rPr>
          <w:rFonts w:ascii="inherit" w:hAnsi="inherit" w:cs="Helvetica"/>
          <w:color w:val="1C1E21"/>
          <w:rtl/>
        </w:rPr>
        <w:t xml:space="preserve"> </w:t>
      </w:r>
      <w:r w:rsidRPr="00B04AAC">
        <w:rPr>
          <w:rFonts w:ascii="inherit" w:hAnsi="inherit" w:cs="Helvetica" w:hint="eastAsia"/>
          <w:color w:val="1C1E21"/>
          <w:rtl/>
        </w:rPr>
        <w:t>מאוזן</w:t>
      </w:r>
      <w:r w:rsidRPr="00B04AAC">
        <w:rPr>
          <w:rFonts w:ascii="inherit" w:hAnsi="inherit" w:cs="Helvetica"/>
          <w:color w:val="1C1E21"/>
          <w:rtl/>
        </w:rPr>
        <w:t xml:space="preserve"> </w:t>
      </w:r>
      <w:r w:rsidRPr="00B04AAC">
        <w:rPr>
          <w:rFonts w:ascii="inherit" w:hAnsi="inherit" w:cs="Helvetica" w:hint="eastAsia"/>
          <w:color w:val="1C1E21"/>
          <w:rtl/>
        </w:rPr>
        <w:t>יכולים</w:t>
      </w:r>
      <w:r w:rsidRPr="00B04AAC">
        <w:rPr>
          <w:rFonts w:ascii="inherit" w:hAnsi="inherit" w:cs="Helvetica"/>
          <w:color w:val="1C1E21"/>
          <w:rtl/>
        </w:rPr>
        <w:t xml:space="preserve"> </w:t>
      </w:r>
      <w:r w:rsidRPr="00B04AAC">
        <w:rPr>
          <w:rFonts w:ascii="inherit" w:hAnsi="inherit" w:cs="Helvetica" w:hint="eastAsia"/>
          <w:color w:val="1C1E21"/>
          <w:rtl/>
        </w:rPr>
        <w:t>לגרום</w:t>
      </w:r>
      <w:r w:rsidRPr="00B04AAC">
        <w:rPr>
          <w:rFonts w:ascii="inherit" w:hAnsi="inherit" w:cs="Helvetica"/>
          <w:color w:val="1C1E21"/>
          <w:rtl/>
        </w:rPr>
        <w:t xml:space="preserve"> </w:t>
      </w:r>
      <w:r w:rsidRPr="00B04AAC">
        <w:rPr>
          <w:rFonts w:ascii="inherit" w:hAnsi="inherit" w:cs="Helvetica" w:hint="eastAsia"/>
          <w:color w:val="1C1E21"/>
          <w:rtl/>
        </w:rPr>
        <w:t>לדלקת</w:t>
      </w:r>
      <w:r w:rsidRPr="00B04AAC">
        <w:rPr>
          <w:rFonts w:ascii="inherit" w:hAnsi="inherit" w:cs="Helvetica"/>
          <w:color w:val="1C1E21"/>
          <w:rtl/>
        </w:rPr>
        <w:t xml:space="preserve"> </w:t>
      </w:r>
      <w:r w:rsidRPr="00B04AAC">
        <w:rPr>
          <w:rFonts w:ascii="inherit" w:hAnsi="inherit" w:cs="Helvetica" w:hint="eastAsia"/>
          <w:color w:val="1C1E21"/>
          <w:rtl/>
        </w:rPr>
        <w:t>הזו</w:t>
      </w:r>
      <w:r w:rsidRPr="00B04AAC">
        <w:rPr>
          <w:rFonts w:ascii="inherit" w:hAnsi="inherit" w:cs="Helvetica"/>
          <w:color w:val="1C1E21"/>
          <w:rtl/>
        </w:rPr>
        <w:t xml:space="preserve"> </w:t>
      </w:r>
      <w:r w:rsidRPr="00B04AAC">
        <w:rPr>
          <w:rFonts w:ascii="inherit" w:hAnsi="inherit" w:cs="Helvetica" w:hint="eastAsia"/>
          <w:color w:val="1C1E21"/>
          <w:rtl/>
        </w:rPr>
        <w:t>ולכאבים</w:t>
      </w:r>
      <w:r w:rsidRPr="00B04AAC">
        <w:rPr>
          <w:rFonts w:ascii="inherit" w:hAnsi="inherit" w:cs="Helvetica"/>
          <w:color w:val="1C1E21"/>
          <w:rtl/>
        </w:rPr>
        <w:t xml:space="preserve">. </w:t>
      </w:r>
      <w:r w:rsidRPr="00B04AAC">
        <w:rPr>
          <w:rFonts w:ascii="inherit" w:hAnsi="inherit" w:cs="Helvetica"/>
          <w:color w:val="1C1E21"/>
          <w:rtl/>
        </w:rPr>
        <w:br/>
      </w:r>
      <w:r w:rsidRPr="00B04AAC">
        <w:rPr>
          <w:rFonts w:ascii="inherit" w:hAnsi="inherit" w:cs="Helvetica" w:hint="eastAsia"/>
          <w:color w:val="1C1E21"/>
          <w:rtl/>
        </w:rPr>
        <w:t>משקל</w:t>
      </w:r>
      <w:r w:rsidRPr="00B04AAC">
        <w:rPr>
          <w:rFonts w:ascii="inherit" w:hAnsi="inherit" w:cs="Helvetica"/>
          <w:color w:val="1C1E21"/>
          <w:rtl/>
        </w:rPr>
        <w:t xml:space="preserve"> </w:t>
      </w:r>
      <w:r w:rsidRPr="00B04AAC">
        <w:rPr>
          <w:rFonts w:ascii="inherit" w:hAnsi="inherit" w:cs="Helvetica" w:hint="eastAsia"/>
          <w:color w:val="1C1E21"/>
          <w:rtl/>
        </w:rPr>
        <w:t>עודף</w:t>
      </w:r>
      <w:r w:rsidRPr="00B04AAC">
        <w:rPr>
          <w:rFonts w:ascii="inherit" w:hAnsi="inherit" w:cs="Helvetica"/>
          <w:color w:val="1C1E21"/>
          <w:rtl/>
        </w:rPr>
        <w:t xml:space="preserve"> </w:t>
      </w:r>
      <w:r w:rsidRPr="00B04AAC">
        <w:rPr>
          <w:rFonts w:ascii="inherit" w:hAnsi="inherit" w:cs="Helvetica" w:hint="eastAsia"/>
          <w:color w:val="1C1E21"/>
          <w:rtl/>
        </w:rPr>
        <w:t>או</w:t>
      </w:r>
      <w:r w:rsidRPr="00B04AAC">
        <w:rPr>
          <w:rFonts w:ascii="inherit" w:hAnsi="inherit" w:cs="Helvetica"/>
          <w:color w:val="1C1E21"/>
          <w:rtl/>
        </w:rPr>
        <w:t xml:space="preserve"> </w:t>
      </w:r>
      <w:r w:rsidRPr="00B04AAC">
        <w:rPr>
          <w:rFonts w:ascii="inherit" w:hAnsi="inherit" w:cs="Helvetica" w:hint="eastAsia"/>
          <w:color w:val="1C1E21"/>
          <w:rtl/>
        </w:rPr>
        <w:t>עלייה</w:t>
      </w:r>
      <w:r w:rsidRPr="00B04AAC">
        <w:rPr>
          <w:rFonts w:ascii="inherit" w:hAnsi="inherit" w:cs="Helvetica"/>
          <w:color w:val="1C1E21"/>
          <w:rtl/>
        </w:rPr>
        <w:t xml:space="preserve"> </w:t>
      </w:r>
      <w:r w:rsidRPr="00B04AAC">
        <w:rPr>
          <w:rFonts w:ascii="inherit" w:hAnsi="inherit" w:cs="Helvetica" w:hint="eastAsia"/>
          <w:color w:val="1C1E21"/>
          <w:rtl/>
        </w:rPr>
        <w:t>במשקל</w:t>
      </w:r>
      <w:r w:rsidRPr="00B04AAC">
        <w:rPr>
          <w:rFonts w:ascii="inherit" w:hAnsi="inherit" w:cs="Helvetica"/>
          <w:color w:val="1C1E21"/>
          <w:rtl/>
        </w:rPr>
        <w:t xml:space="preserve">, </w:t>
      </w:r>
      <w:r w:rsidRPr="00B04AAC">
        <w:rPr>
          <w:rFonts w:ascii="inherit" w:hAnsi="inherit" w:cs="Helvetica" w:hint="eastAsia"/>
          <w:color w:val="1C1E21"/>
          <w:rtl/>
        </w:rPr>
        <w:t>אימונים</w:t>
      </w:r>
      <w:r w:rsidRPr="00B04AAC">
        <w:rPr>
          <w:rFonts w:ascii="inherit" w:hAnsi="inherit" w:cs="Helvetica"/>
          <w:color w:val="1C1E21"/>
          <w:rtl/>
        </w:rPr>
        <w:t xml:space="preserve"> </w:t>
      </w:r>
      <w:r w:rsidRPr="00B04AAC">
        <w:rPr>
          <w:rFonts w:ascii="inherit" w:hAnsi="inherit" w:cs="Helvetica" w:hint="eastAsia"/>
          <w:color w:val="1C1E21"/>
          <w:rtl/>
        </w:rPr>
        <w:t>אינטנסיביים</w:t>
      </w:r>
      <w:r w:rsidRPr="00B04AAC">
        <w:rPr>
          <w:rFonts w:ascii="inherit" w:hAnsi="inherit" w:cs="Helvetica"/>
          <w:color w:val="1C1E21"/>
          <w:rtl/>
        </w:rPr>
        <w:t xml:space="preserve"> </w:t>
      </w:r>
      <w:r w:rsidRPr="00B04AAC">
        <w:rPr>
          <w:rFonts w:ascii="inherit" w:hAnsi="inherit" w:cs="Helvetica" w:hint="eastAsia"/>
          <w:color w:val="1C1E21"/>
          <w:rtl/>
        </w:rPr>
        <w:t>או</w:t>
      </w:r>
      <w:r w:rsidRPr="00B04AAC">
        <w:rPr>
          <w:rFonts w:ascii="inherit" w:hAnsi="inherit" w:cs="Helvetica"/>
          <w:color w:val="1C1E21"/>
          <w:rtl/>
        </w:rPr>
        <w:t xml:space="preserve"> </w:t>
      </w:r>
      <w:r w:rsidRPr="00B04AAC">
        <w:rPr>
          <w:rFonts w:ascii="inherit" w:hAnsi="inherit" w:cs="Helvetica" w:hint="eastAsia"/>
          <w:color w:val="1C1E21"/>
          <w:rtl/>
        </w:rPr>
        <w:t>סולם</w:t>
      </w:r>
      <w:r w:rsidRPr="00B04AAC">
        <w:rPr>
          <w:rFonts w:ascii="inherit" w:hAnsi="inherit" w:cs="Helvetica"/>
          <w:color w:val="1C1E21"/>
          <w:rtl/>
        </w:rPr>
        <w:t xml:space="preserve"> </w:t>
      </w:r>
      <w:r w:rsidRPr="00B04AAC">
        <w:rPr>
          <w:rFonts w:ascii="inherit" w:hAnsi="inherit" w:cs="Helvetica" w:hint="eastAsia"/>
          <w:color w:val="1C1E21"/>
          <w:rtl/>
        </w:rPr>
        <w:t>קושי</w:t>
      </w:r>
      <w:r w:rsidRPr="00B04AAC">
        <w:rPr>
          <w:rFonts w:ascii="inherit" w:hAnsi="inherit" w:cs="Helvetica"/>
          <w:color w:val="1C1E21"/>
          <w:rtl/>
        </w:rPr>
        <w:t xml:space="preserve"> </w:t>
      </w:r>
      <w:r w:rsidRPr="00B04AAC">
        <w:rPr>
          <w:rFonts w:ascii="inherit" w:hAnsi="inherit" w:cs="Helvetica" w:hint="eastAsia"/>
          <w:color w:val="1C1E21"/>
          <w:rtl/>
        </w:rPr>
        <w:t>לא</w:t>
      </w:r>
      <w:r w:rsidRPr="00B04AAC">
        <w:rPr>
          <w:rFonts w:ascii="inherit" w:hAnsi="inherit" w:cs="Helvetica"/>
          <w:color w:val="1C1E21"/>
          <w:rtl/>
        </w:rPr>
        <w:t xml:space="preserve"> </w:t>
      </w:r>
      <w:r w:rsidRPr="00B04AAC">
        <w:rPr>
          <w:rFonts w:ascii="inherit" w:hAnsi="inherit" w:cs="Helvetica" w:hint="eastAsia"/>
          <w:color w:val="1C1E21"/>
          <w:rtl/>
        </w:rPr>
        <w:t>מוצאם</w:t>
      </w:r>
      <w:r w:rsidRPr="00B04AAC">
        <w:rPr>
          <w:rFonts w:ascii="inherit" w:hAnsi="inherit" w:cs="Helvetica"/>
          <w:color w:val="1C1E21"/>
          <w:rtl/>
        </w:rPr>
        <w:br/>
      </w:r>
      <w:r w:rsidRPr="00B04AAC">
        <w:rPr>
          <w:rFonts w:ascii="inherit" w:hAnsi="inherit" w:cs="Helvetica" w:hint="eastAsia"/>
          <w:color w:val="1C1E21"/>
          <w:rtl/>
        </w:rPr>
        <w:t>גורמים</w:t>
      </w:r>
      <w:r w:rsidRPr="00B04AAC">
        <w:rPr>
          <w:rFonts w:ascii="inherit" w:hAnsi="inherit" w:cs="Helvetica"/>
          <w:color w:val="1C1E21"/>
          <w:rtl/>
        </w:rPr>
        <w:t xml:space="preserve"> </w:t>
      </w:r>
      <w:r w:rsidRPr="00B04AAC">
        <w:rPr>
          <w:rFonts w:ascii="inherit" w:hAnsi="inherit" w:cs="Helvetica" w:hint="eastAsia"/>
          <w:color w:val="1C1E21"/>
          <w:rtl/>
        </w:rPr>
        <w:t>גנטיים</w:t>
      </w:r>
      <w:r w:rsidRPr="00B04AAC">
        <w:rPr>
          <w:rFonts w:ascii="inherit" w:hAnsi="inherit" w:cs="Helvetica"/>
          <w:color w:val="1C1E21"/>
          <w:rtl/>
        </w:rPr>
        <w:t xml:space="preserve"> </w:t>
      </w:r>
      <w:r w:rsidRPr="00B04AAC">
        <w:rPr>
          <w:rFonts w:ascii="inherit" w:hAnsi="inherit" w:cs="Helvetica" w:hint="eastAsia"/>
          <w:color w:val="1C1E21"/>
          <w:rtl/>
        </w:rPr>
        <w:t>כמו</w:t>
      </w:r>
      <w:r w:rsidRPr="00B04AAC">
        <w:rPr>
          <w:rFonts w:ascii="inherit" w:hAnsi="inherit" w:cs="Helvetica"/>
          <w:color w:val="1C1E21"/>
          <w:rtl/>
        </w:rPr>
        <w:t xml:space="preserve"> </w:t>
      </w:r>
      <w:r w:rsidRPr="00B04AAC">
        <w:rPr>
          <w:rFonts w:ascii="inherit" w:hAnsi="inherit" w:cs="Helvetica" w:hint="eastAsia"/>
          <w:color w:val="1C1E21"/>
          <w:rtl/>
        </w:rPr>
        <w:t>מבנה</w:t>
      </w:r>
      <w:r w:rsidRPr="00B04AAC">
        <w:rPr>
          <w:rFonts w:ascii="inherit" w:hAnsi="inherit" w:cs="Helvetica"/>
          <w:color w:val="1C1E21"/>
          <w:rtl/>
        </w:rPr>
        <w:t xml:space="preserve"> </w:t>
      </w:r>
      <w:r w:rsidRPr="00B04AAC">
        <w:rPr>
          <w:rFonts w:ascii="inherit" w:hAnsi="inherit" w:cs="Helvetica" w:hint="eastAsia"/>
          <w:color w:val="1C1E21"/>
          <w:rtl/>
        </w:rPr>
        <w:t>כף</w:t>
      </w:r>
      <w:r w:rsidRPr="00B04AAC">
        <w:rPr>
          <w:rFonts w:ascii="inherit" w:hAnsi="inherit" w:cs="Helvetica"/>
          <w:color w:val="1C1E21"/>
          <w:rtl/>
        </w:rPr>
        <w:t xml:space="preserve"> </w:t>
      </w:r>
      <w:r w:rsidRPr="00B04AAC">
        <w:rPr>
          <w:rFonts w:ascii="inherit" w:hAnsi="inherit" w:cs="Helvetica" w:hint="eastAsia"/>
          <w:color w:val="1C1E21"/>
          <w:rtl/>
        </w:rPr>
        <w:t>הרגל</w:t>
      </w:r>
      <w:r w:rsidRPr="00B04AAC">
        <w:rPr>
          <w:rFonts w:ascii="inherit" w:hAnsi="inherit" w:cs="Helvetica"/>
          <w:color w:val="1C1E21"/>
          <w:rtl/>
        </w:rPr>
        <w:t xml:space="preserve"> </w:t>
      </w:r>
      <w:r w:rsidRPr="00B04AAC">
        <w:rPr>
          <w:rFonts w:ascii="inherit" w:hAnsi="inherit" w:cs="Helvetica" w:hint="eastAsia"/>
          <w:color w:val="1C1E21"/>
          <w:rtl/>
        </w:rPr>
        <w:t>ובעיקר</w:t>
      </w:r>
      <w:r w:rsidRPr="00B04AAC">
        <w:rPr>
          <w:rFonts w:ascii="inherit" w:hAnsi="inherit" w:cs="Helvetica"/>
          <w:color w:val="1C1E21"/>
          <w:rtl/>
        </w:rPr>
        <w:t xml:space="preserve"> </w:t>
      </w:r>
      <w:r w:rsidRPr="00B04AAC">
        <w:rPr>
          <w:rFonts w:ascii="inherit" w:hAnsi="inherit" w:cs="Helvetica" w:hint="eastAsia"/>
          <w:color w:val="1C1E21"/>
          <w:rtl/>
        </w:rPr>
        <w:t>העקב</w:t>
      </w:r>
      <w:r w:rsidRPr="00B04AAC">
        <w:rPr>
          <w:rFonts w:ascii="inherit" w:hAnsi="inherit" w:cs="Helvetica"/>
          <w:color w:val="1C1E21"/>
          <w:rtl/>
        </w:rPr>
        <w:br/>
      </w:r>
      <w:r w:rsidRPr="00B04AAC">
        <w:rPr>
          <w:rFonts w:ascii="inherit" w:hAnsi="inherit" w:cs="Helvetica" w:hint="eastAsia"/>
          <w:color w:val="1C1E21"/>
          <w:rtl/>
        </w:rPr>
        <w:t>מקצועות</w:t>
      </w:r>
      <w:r w:rsidRPr="00B04AAC">
        <w:rPr>
          <w:rFonts w:ascii="inherit" w:hAnsi="inherit" w:cs="Helvetica"/>
          <w:color w:val="1C1E21"/>
          <w:rtl/>
        </w:rPr>
        <w:t xml:space="preserve"> </w:t>
      </w:r>
      <w:r w:rsidRPr="00B04AAC">
        <w:rPr>
          <w:rFonts w:ascii="inherit" w:hAnsi="inherit" w:cs="Helvetica" w:hint="eastAsia"/>
          <w:color w:val="1C1E21"/>
          <w:rtl/>
        </w:rPr>
        <w:t>תעסוקה</w:t>
      </w:r>
      <w:r w:rsidRPr="00B04AAC">
        <w:rPr>
          <w:rFonts w:ascii="inherit" w:hAnsi="inherit" w:cs="Helvetica"/>
          <w:color w:val="1C1E21"/>
          <w:rtl/>
        </w:rPr>
        <w:t xml:space="preserve"> </w:t>
      </w:r>
      <w:r w:rsidRPr="00B04AAC">
        <w:rPr>
          <w:rFonts w:ascii="inherit" w:hAnsi="inherit" w:cs="Helvetica" w:hint="eastAsia"/>
          <w:color w:val="1C1E21"/>
          <w:rtl/>
        </w:rPr>
        <w:t>הכוללים</w:t>
      </w:r>
      <w:r w:rsidRPr="00B04AAC">
        <w:rPr>
          <w:rFonts w:ascii="inherit" w:hAnsi="inherit" w:cs="Helvetica"/>
          <w:color w:val="1C1E21"/>
          <w:rtl/>
        </w:rPr>
        <w:t xml:space="preserve"> </w:t>
      </w:r>
      <w:r w:rsidRPr="00B04AAC">
        <w:rPr>
          <w:rFonts w:ascii="inherit" w:hAnsi="inherit" w:cs="Helvetica" w:hint="eastAsia"/>
          <w:color w:val="1C1E21"/>
          <w:rtl/>
        </w:rPr>
        <w:t>עמידה</w:t>
      </w:r>
      <w:r w:rsidRPr="00B04AAC">
        <w:rPr>
          <w:rFonts w:ascii="inherit" w:hAnsi="inherit" w:cs="Helvetica"/>
          <w:color w:val="1C1E21"/>
          <w:rtl/>
        </w:rPr>
        <w:t xml:space="preserve"> </w:t>
      </w:r>
      <w:r w:rsidRPr="00B04AAC">
        <w:rPr>
          <w:rFonts w:ascii="inherit" w:hAnsi="inherit" w:cs="Helvetica" w:hint="eastAsia"/>
          <w:color w:val="1C1E21"/>
          <w:rtl/>
        </w:rPr>
        <w:t>ממושכת</w:t>
      </w:r>
      <w:r w:rsidRPr="00B04AAC">
        <w:rPr>
          <w:rFonts w:ascii="inherit" w:hAnsi="inherit" w:cs="Helvetica"/>
          <w:color w:val="1C1E21"/>
          <w:rtl/>
        </w:rPr>
        <w:t xml:space="preserve"> </w:t>
      </w:r>
      <w:r w:rsidRPr="00B04AAC">
        <w:rPr>
          <w:rFonts w:ascii="inherit" w:hAnsi="inherit" w:cs="Helvetica" w:hint="eastAsia"/>
          <w:color w:val="1C1E21"/>
          <w:rtl/>
        </w:rPr>
        <w:t>על</w:t>
      </w:r>
      <w:r w:rsidRPr="00B04AAC">
        <w:rPr>
          <w:rFonts w:ascii="inherit" w:hAnsi="inherit" w:cs="Helvetica"/>
          <w:color w:val="1C1E21"/>
          <w:rtl/>
        </w:rPr>
        <w:t xml:space="preserve"> </w:t>
      </w:r>
      <w:r w:rsidRPr="00B04AAC">
        <w:rPr>
          <w:rFonts w:ascii="inherit" w:hAnsi="inherit" w:cs="Helvetica" w:hint="eastAsia"/>
          <w:color w:val="1C1E21"/>
          <w:rtl/>
        </w:rPr>
        <w:t>הרגליים</w:t>
      </w:r>
      <w:r w:rsidRPr="00B04AAC">
        <w:rPr>
          <w:rFonts w:ascii="inherit" w:hAnsi="inherit" w:cs="Helvetica"/>
          <w:color w:val="1C1E21"/>
          <w:rtl/>
        </w:rPr>
        <w:t xml:space="preserve"> </w:t>
      </w:r>
      <w:r w:rsidRPr="00B04AAC">
        <w:rPr>
          <w:rFonts w:ascii="inherit" w:hAnsi="inherit" w:cs="Helvetica" w:hint="eastAsia"/>
          <w:color w:val="1C1E21"/>
          <w:rtl/>
        </w:rPr>
        <w:t>ובנעליים</w:t>
      </w:r>
      <w:r w:rsidRPr="00B04AAC">
        <w:rPr>
          <w:rFonts w:ascii="inherit" w:hAnsi="inherit" w:cs="Helvetica"/>
          <w:color w:val="1C1E21"/>
          <w:rtl/>
        </w:rPr>
        <w:t xml:space="preserve"> </w:t>
      </w:r>
      <w:r w:rsidRPr="00B04AAC">
        <w:rPr>
          <w:rFonts w:ascii="inherit" w:hAnsi="inherit" w:cs="Helvetica" w:hint="eastAsia"/>
          <w:color w:val="1C1E21"/>
          <w:rtl/>
        </w:rPr>
        <w:t>לא</w:t>
      </w:r>
      <w:r w:rsidRPr="00B04AAC">
        <w:rPr>
          <w:rFonts w:ascii="inherit" w:hAnsi="inherit" w:cs="Helvetica"/>
          <w:color w:val="1C1E21"/>
          <w:rtl/>
        </w:rPr>
        <w:t xml:space="preserve"> </w:t>
      </w:r>
      <w:r w:rsidRPr="00B04AAC">
        <w:rPr>
          <w:rFonts w:ascii="inherit" w:hAnsi="inherit" w:cs="Helvetica" w:hint="eastAsia"/>
          <w:color w:val="1C1E21"/>
          <w:rtl/>
        </w:rPr>
        <w:t>מתאימות</w:t>
      </w:r>
    </w:p>
    <w:p w:rsidR="001D7EF5" w:rsidRPr="00B04AAC" w:rsidRDefault="001D7EF5" w:rsidP="00925CCE">
      <w:pPr>
        <w:pStyle w:val="NormalWeb"/>
        <w:shd w:val="clear" w:color="auto" w:fill="FFFFFF"/>
        <w:bidi/>
        <w:spacing w:before="0" w:beforeAutospacing="0" w:after="90" w:afterAutospacing="0" w:line="276" w:lineRule="auto"/>
        <w:rPr>
          <w:rFonts w:ascii="inherit" w:hAnsi="inherit" w:cs="Helvetica"/>
          <w:color w:val="1C1E21"/>
          <w:rtl/>
        </w:rPr>
      </w:pPr>
      <w:r w:rsidRPr="00B04AAC">
        <w:rPr>
          <w:rFonts w:ascii="inherit" w:hAnsi="inherit" w:cs="Helvetica" w:hint="eastAsia"/>
          <w:color w:val="1C1E21"/>
          <w:rtl/>
        </w:rPr>
        <w:t>ההמלצה</w:t>
      </w:r>
      <w:r w:rsidRPr="00B04AAC">
        <w:rPr>
          <w:rFonts w:ascii="inherit" w:hAnsi="inherit" w:cs="Helvetica"/>
          <w:color w:val="1C1E21"/>
          <w:rtl/>
        </w:rPr>
        <w:t xml:space="preserve"> </w:t>
      </w:r>
      <w:r w:rsidRPr="00B04AAC">
        <w:rPr>
          <w:rFonts w:ascii="inherit" w:hAnsi="inherit" w:cs="Helvetica" w:hint="eastAsia"/>
          <w:color w:val="1C1E21"/>
          <w:rtl/>
        </w:rPr>
        <w:t>העיקרית</w:t>
      </w:r>
      <w:r w:rsidRPr="00B04AAC">
        <w:rPr>
          <w:rFonts w:ascii="inherit" w:hAnsi="inherit" w:cs="Helvetica"/>
          <w:color w:val="1C1E21"/>
          <w:rtl/>
        </w:rPr>
        <w:t xml:space="preserve"> </w:t>
      </w:r>
      <w:r w:rsidRPr="00B04AAC">
        <w:rPr>
          <w:rFonts w:ascii="inherit" w:hAnsi="inherit" w:cs="Helvetica" w:hint="eastAsia"/>
          <w:color w:val="1C1E21"/>
          <w:rtl/>
        </w:rPr>
        <w:t>היא</w:t>
      </w:r>
      <w:r w:rsidRPr="00B04AAC">
        <w:rPr>
          <w:rFonts w:ascii="inherit" w:hAnsi="inherit" w:cs="Helvetica"/>
          <w:color w:val="1C1E21"/>
          <w:rtl/>
        </w:rPr>
        <w:t xml:space="preserve"> </w:t>
      </w:r>
      <w:r w:rsidRPr="00B04AAC">
        <w:rPr>
          <w:rFonts w:ascii="inherit" w:hAnsi="inherit" w:cs="Helvetica" w:hint="eastAsia"/>
          <w:color w:val="1C1E21"/>
          <w:rtl/>
        </w:rPr>
        <w:t>להגיע</w:t>
      </w:r>
      <w:r w:rsidRPr="00B04AAC">
        <w:rPr>
          <w:rFonts w:ascii="inherit" w:hAnsi="inherit" w:cs="Helvetica"/>
          <w:color w:val="1C1E21"/>
          <w:rtl/>
        </w:rPr>
        <w:t xml:space="preserve"> </w:t>
      </w:r>
      <w:r w:rsidRPr="00B04AAC">
        <w:rPr>
          <w:rFonts w:ascii="inherit" w:hAnsi="inherit" w:cs="Helvetica" w:hint="eastAsia"/>
          <w:color w:val="1C1E21"/>
          <w:rtl/>
        </w:rPr>
        <w:t>לטיפול</w:t>
      </w:r>
      <w:r w:rsidRPr="00B04AAC">
        <w:rPr>
          <w:rFonts w:ascii="inherit" w:hAnsi="inherit" w:cs="Helvetica"/>
          <w:color w:val="1C1E21"/>
          <w:rtl/>
        </w:rPr>
        <w:t xml:space="preserve"> </w:t>
      </w:r>
      <w:r w:rsidRPr="00B04AAC">
        <w:rPr>
          <w:rFonts w:ascii="inherit" w:hAnsi="inherit" w:cs="Helvetica" w:hint="eastAsia"/>
          <w:color w:val="1C1E21"/>
          <w:rtl/>
        </w:rPr>
        <w:t>בתחילת</w:t>
      </w:r>
      <w:r w:rsidRPr="00B04AAC">
        <w:rPr>
          <w:rFonts w:ascii="inherit" w:hAnsi="inherit" w:cs="Helvetica"/>
          <w:color w:val="1C1E21"/>
          <w:rtl/>
        </w:rPr>
        <w:t xml:space="preserve"> </w:t>
      </w:r>
      <w:r w:rsidRPr="00B04AAC">
        <w:rPr>
          <w:rFonts w:ascii="inherit" w:hAnsi="inherit" w:cs="Helvetica" w:hint="eastAsia"/>
          <w:color w:val="1C1E21"/>
          <w:rtl/>
        </w:rPr>
        <w:t>הכאבים</w:t>
      </w:r>
      <w:r w:rsidRPr="00B04AAC">
        <w:rPr>
          <w:rFonts w:ascii="inherit" w:hAnsi="inherit" w:cs="Helvetica"/>
          <w:color w:val="1C1E21"/>
          <w:rtl/>
        </w:rPr>
        <w:t xml:space="preserve"> </w:t>
      </w:r>
      <w:r w:rsidRPr="00B04AAC">
        <w:rPr>
          <w:rFonts w:ascii="inherit" w:hAnsi="inherit" w:cs="Helvetica" w:hint="eastAsia"/>
          <w:color w:val="1C1E21"/>
          <w:rtl/>
        </w:rPr>
        <w:t>שכן</w:t>
      </w:r>
      <w:r w:rsidRPr="00B04AAC">
        <w:rPr>
          <w:rFonts w:ascii="inherit" w:hAnsi="inherit" w:cs="Helvetica"/>
          <w:color w:val="1C1E21"/>
          <w:rtl/>
        </w:rPr>
        <w:t xml:space="preserve"> </w:t>
      </w:r>
      <w:r w:rsidRPr="00B04AAC">
        <w:rPr>
          <w:rFonts w:ascii="inherit" w:hAnsi="inherit" w:cs="Helvetica" w:hint="eastAsia"/>
          <w:color w:val="1C1E21"/>
          <w:rtl/>
        </w:rPr>
        <w:t>אז</w:t>
      </w:r>
      <w:r w:rsidRPr="00B04AAC">
        <w:rPr>
          <w:rFonts w:ascii="inherit" w:hAnsi="inherit" w:cs="Helvetica"/>
          <w:color w:val="1C1E21"/>
          <w:rtl/>
        </w:rPr>
        <w:t xml:space="preserve"> </w:t>
      </w:r>
      <w:r w:rsidRPr="00B04AAC">
        <w:rPr>
          <w:rFonts w:ascii="inherit" w:hAnsi="inherit" w:cs="Helvetica" w:hint="eastAsia"/>
          <w:color w:val="1C1E21"/>
          <w:rtl/>
        </w:rPr>
        <w:t>הסיכויים</w:t>
      </w:r>
      <w:r w:rsidRPr="00B04AAC">
        <w:rPr>
          <w:rFonts w:ascii="inherit" w:hAnsi="inherit" w:cs="Helvetica"/>
          <w:color w:val="1C1E21"/>
          <w:rtl/>
        </w:rPr>
        <w:t xml:space="preserve"> </w:t>
      </w:r>
      <w:r w:rsidRPr="00B04AAC">
        <w:rPr>
          <w:rFonts w:ascii="inherit" w:hAnsi="inherit" w:cs="Helvetica" w:hint="eastAsia"/>
          <w:color w:val="1C1E21"/>
          <w:rtl/>
        </w:rPr>
        <w:t>להחלמה</w:t>
      </w:r>
      <w:r w:rsidRPr="00B04AAC">
        <w:rPr>
          <w:rFonts w:ascii="inherit" w:hAnsi="inherit" w:cs="Helvetica"/>
          <w:color w:val="1C1E21"/>
          <w:rtl/>
        </w:rPr>
        <w:t xml:space="preserve"> </w:t>
      </w:r>
      <w:r w:rsidRPr="00B04AAC">
        <w:rPr>
          <w:rFonts w:ascii="inherit" w:hAnsi="inherit" w:cs="Helvetica" w:hint="eastAsia"/>
          <w:color w:val="1C1E21"/>
          <w:rtl/>
        </w:rPr>
        <w:t>והפחתה</w:t>
      </w:r>
      <w:r w:rsidRPr="00B04AAC">
        <w:rPr>
          <w:rFonts w:ascii="inherit" w:hAnsi="inherit" w:cs="Helvetica"/>
          <w:color w:val="1C1E21"/>
          <w:rtl/>
        </w:rPr>
        <w:t xml:space="preserve"> </w:t>
      </w:r>
      <w:r w:rsidRPr="00B04AAC">
        <w:rPr>
          <w:rFonts w:ascii="inherit" w:hAnsi="inherit" w:cs="Helvetica" w:hint="eastAsia"/>
          <w:color w:val="1C1E21"/>
          <w:rtl/>
        </w:rPr>
        <w:t>בכאב</w:t>
      </w:r>
      <w:r w:rsidRPr="00B04AAC">
        <w:rPr>
          <w:rFonts w:ascii="inherit" w:hAnsi="inherit" w:cs="Helvetica"/>
          <w:color w:val="1C1E21"/>
          <w:rtl/>
        </w:rPr>
        <w:t xml:space="preserve"> </w:t>
      </w:r>
      <w:r w:rsidRPr="00B04AAC">
        <w:rPr>
          <w:rFonts w:ascii="inherit" w:hAnsi="inherit" w:cs="Helvetica" w:hint="eastAsia"/>
          <w:color w:val="1C1E21"/>
          <w:rtl/>
        </w:rPr>
        <w:t>גדולים</w:t>
      </w:r>
      <w:r w:rsidRPr="00B04AAC">
        <w:rPr>
          <w:rFonts w:ascii="inherit" w:hAnsi="inherit" w:cs="Helvetica"/>
          <w:color w:val="1C1E21"/>
          <w:rtl/>
        </w:rPr>
        <w:t xml:space="preserve"> </w:t>
      </w:r>
      <w:r w:rsidRPr="00B04AAC">
        <w:rPr>
          <w:rFonts w:ascii="inherit" w:hAnsi="inherit" w:cs="Helvetica" w:hint="eastAsia"/>
          <w:color w:val="1C1E21"/>
          <w:rtl/>
        </w:rPr>
        <w:t>משמעותית</w:t>
      </w:r>
      <w:r w:rsidRPr="00B04AAC">
        <w:rPr>
          <w:rFonts w:ascii="inherit" w:hAnsi="inherit" w:cs="Helvetica"/>
          <w:color w:val="1C1E21"/>
          <w:rtl/>
        </w:rPr>
        <w:t>.</w:t>
      </w:r>
      <w:r w:rsidRPr="00B04AAC">
        <w:rPr>
          <w:rFonts w:ascii="inherit" w:hAnsi="inherit" w:cs="Helvetica"/>
          <w:color w:val="1C1E21"/>
          <w:rtl/>
        </w:rPr>
        <w:br/>
      </w:r>
      <w:r w:rsidRPr="00B04AAC">
        <w:rPr>
          <w:rFonts w:ascii="inherit" w:hAnsi="inherit" w:cs="Helvetica" w:hint="eastAsia"/>
          <w:color w:val="1C1E21"/>
          <w:rtl/>
        </w:rPr>
        <w:t>חוסר</w:t>
      </w:r>
      <w:r w:rsidRPr="00B04AAC">
        <w:rPr>
          <w:rFonts w:ascii="inherit" w:hAnsi="inherit" w:cs="Helvetica"/>
          <w:color w:val="1C1E21"/>
          <w:rtl/>
        </w:rPr>
        <w:t xml:space="preserve"> </w:t>
      </w:r>
      <w:r w:rsidRPr="00B04AAC">
        <w:rPr>
          <w:rFonts w:ascii="inherit" w:hAnsi="inherit" w:cs="Helvetica" w:hint="eastAsia"/>
          <w:color w:val="1C1E21"/>
          <w:rtl/>
        </w:rPr>
        <w:t>טיפול</w:t>
      </w:r>
      <w:r w:rsidRPr="00B04AAC">
        <w:rPr>
          <w:rFonts w:ascii="inherit" w:hAnsi="inherit" w:cs="Helvetica"/>
          <w:color w:val="1C1E21"/>
          <w:rtl/>
        </w:rPr>
        <w:t xml:space="preserve"> </w:t>
      </w:r>
      <w:r w:rsidRPr="00B04AAC">
        <w:rPr>
          <w:rFonts w:ascii="inherit" w:hAnsi="inherit" w:cs="Helvetica" w:hint="eastAsia"/>
          <w:color w:val="1C1E21"/>
          <w:rtl/>
        </w:rPr>
        <w:t>יחמיר</w:t>
      </w:r>
      <w:r w:rsidRPr="00B04AAC">
        <w:rPr>
          <w:rFonts w:ascii="inherit" w:hAnsi="inherit" w:cs="Helvetica"/>
          <w:color w:val="1C1E21"/>
          <w:rtl/>
        </w:rPr>
        <w:t xml:space="preserve"> </w:t>
      </w:r>
      <w:r w:rsidRPr="00B04AAC">
        <w:rPr>
          <w:rFonts w:ascii="inherit" w:hAnsi="inherit" w:cs="Helvetica" w:hint="eastAsia"/>
          <w:color w:val="1C1E21"/>
          <w:rtl/>
        </w:rPr>
        <w:t>את</w:t>
      </w:r>
      <w:r w:rsidRPr="00B04AAC">
        <w:rPr>
          <w:rFonts w:ascii="inherit" w:hAnsi="inherit" w:cs="Helvetica"/>
          <w:color w:val="1C1E21"/>
          <w:rtl/>
        </w:rPr>
        <w:t xml:space="preserve"> </w:t>
      </w:r>
      <w:r w:rsidRPr="00B04AAC">
        <w:rPr>
          <w:rFonts w:ascii="inherit" w:hAnsi="inherit" w:cs="Helvetica" w:hint="eastAsia"/>
          <w:color w:val="1C1E21"/>
          <w:rtl/>
        </w:rPr>
        <w:t>המצב</w:t>
      </w:r>
      <w:r w:rsidRPr="00B04AAC">
        <w:rPr>
          <w:rFonts w:ascii="inherit" w:hAnsi="inherit" w:cs="Helvetica"/>
          <w:color w:val="1C1E21"/>
          <w:rtl/>
        </w:rPr>
        <w:t xml:space="preserve"> </w:t>
      </w:r>
      <w:r w:rsidRPr="00B04AAC">
        <w:rPr>
          <w:rFonts w:ascii="inherit" w:hAnsi="inherit" w:cs="Helvetica" w:hint="eastAsia"/>
          <w:color w:val="1C1E21"/>
          <w:rtl/>
        </w:rPr>
        <w:t>עד</w:t>
      </w:r>
      <w:r w:rsidRPr="00B04AAC">
        <w:rPr>
          <w:rFonts w:ascii="inherit" w:hAnsi="inherit" w:cs="Helvetica"/>
          <w:color w:val="1C1E21"/>
          <w:rtl/>
        </w:rPr>
        <w:t xml:space="preserve"> </w:t>
      </w:r>
      <w:r w:rsidRPr="00B04AAC">
        <w:rPr>
          <w:rFonts w:ascii="inherit" w:hAnsi="inherit" w:cs="Helvetica" w:hint="eastAsia"/>
          <w:color w:val="1C1E21"/>
          <w:rtl/>
        </w:rPr>
        <w:t>להווצרות</w:t>
      </w:r>
      <w:r w:rsidRPr="00B04AAC">
        <w:rPr>
          <w:rFonts w:ascii="inherit" w:hAnsi="inherit" w:cs="Helvetica"/>
          <w:color w:val="1C1E21"/>
          <w:rtl/>
        </w:rPr>
        <w:t xml:space="preserve"> </w:t>
      </w:r>
      <w:r w:rsidRPr="00B04AAC">
        <w:rPr>
          <w:rFonts w:ascii="inherit" w:hAnsi="inherit" w:cs="Helvetica" w:hint="eastAsia"/>
          <w:color w:val="1C1E21"/>
          <w:rtl/>
        </w:rPr>
        <w:t>ה</w:t>
      </w:r>
      <w:r w:rsidRPr="00B04AAC">
        <w:rPr>
          <w:rFonts w:ascii="inherit" w:hAnsi="inherit" w:cs="Helvetica"/>
          <w:color w:val="1C1E21"/>
          <w:rtl/>
        </w:rPr>
        <w:t>"</w:t>
      </w:r>
      <w:r w:rsidRPr="00B04AAC">
        <w:rPr>
          <w:rFonts w:ascii="inherit" w:hAnsi="inherit" w:cs="Helvetica" w:hint="eastAsia"/>
          <w:color w:val="1C1E21"/>
          <w:rtl/>
        </w:rPr>
        <w:t>דורבן</w:t>
      </w:r>
      <w:r w:rsidRPr="00B04AAC">
        <w:rPr>
          <w:rFonts w:ascii="inherit" w:hAnsi="inherit" w:cs="Helvetica"/>
          <w:color w:val="1C1E21"/>
          <w:rtl/>
        </w:rPr>
        <w:t xml:space="preserve">" = </w:t>
      </w:r>
      <w:r w:rsidRPr="00B04AAC">
        <w:rPr>
          <w:rFonts w:ascii="inherit" w:hAnsi="inherit" w:cs="Helvetica" w:hint="eastAsia"/>
          <w:color w:val="1C1E21"/>
          <w:rtl/>
        </w:rPr>
        <w:t>הסתיידות</w:t>
      </w:r>
      <w:r w:rsidRPr="00B04AAC">
        <w:rPr>
          <w:rFonts w:ascii="inherit" w:hAnsi="inherit" w:cs="Helvetica"/>
          <w:color w:val="1C1E21"/>
          <w:rtl/>
        </w:rPr>
        <w:t xml:space="preserve"> </w:t>
      </w:r>
      <w:r w:rsidRPr="00B04AAC">
        <w:rPr>
          <w:rFonts w:ascii="inherit" w:hAnsi="inherit" w:cs="Helvetica" w:hint="eastAsia"/>
          <w:color w:val="1C1E21"/>
          <w:rtl/>
        </w:rPr>
        <w:t>הזיז</w:t>
      </w:r>
      <w:r w:rsidRPr="00B04AAC">
        <w:rPr>
          <w:rFonts w:ascii="inherit" w:hAnsi="inherit" w:cs="Helvetica"/>
          <w:color w:val="1C1E21"/>
          <w:rtl/>
        </w:rPr>
        <w:t xml:space="preserve"> </w:t>
      </w:r>
      <w:r w:rsidRPr="00B04AAC">
        <w:rPr>
          <w:rFonts w:ascii="inherit" w:hAnsi="inherit" w:cs="Helvetica" w:hint="eastAsia"/>
          <w:color w:val="1C1E21"/>
          <w:rtl/>
        </w:rPr>
        <w:t>המחזיק</w:t>
      </w:r>
      <w:r w:rsidRPr="00B04AAC">
        <w:rPr>
          <w:rFonts w:ascii="inherit" w:hAnsi="inherit" w:cs="Helvetica"/>
          <w:color w:val="1C1E21"/>
          <w:rtl/>
        </w:rPr>
        <w:t xml:space="preserve"> </w:t>
      </w:r>
      <w:r w:rsidRPr="00B04AAC">
        <w:rPr>
          <w:rFonts w:ascii="inherit" w:hAnsi="inherit" w:cs="Helvetica" w:hint="eastAsia"/>
          <w:color w:val="1C1E21"/>
          <w:rtl/>
        </w:rPr>
        <w:t>את</w:t>
      </w:r>
      <w:r w:rsidRPr="00B04AAC">
        <w:rPr>
          <w:rFonts w:ascii="inherit" w:hAnsi="inherit" w:cs="Helvetica"/>
          <w:color w:val="1C1E21"/>
          <w:rtl/>
        </w:rPr>
        <w:t xml:space="preserve"> </w:t>
      </w:r>
      <w:r w:rsidRPr="00B04AAC">
        <w:rPr>
          <w:rFonts w:ascii="inherit" w:hAnsi="inherit" w:cs="Helvetica" w:hint="eastAsia"/>
          <w:color w:val="1C1E21"/>
          <w:rtl/>
        </w:rPr>
        <w:t>הרקמה</w:t>
      </w:r>
      <w:r w:rsidRPr="00B04AAC">
        <w:rPr>
          <w:rFonts w:ascii="inherit" w:hAnsi="inherit" w:cs="Helvetica"/>
          <w:color w:val="1C1E21"/>
          <w:rtl/>
        </w:rPr>
        <w:t xml:space="preserve"> </w:t>
      </w:r>
      <w:r w:rsidRPr="00B04AAC">
        <w:rPr>
          <w:rFonts w:ascii="inherit" w:hAnsi="inherit" w:cs="Helvetica" w:hint="eastAsia"/>
          <w:color w:val="1C1E21"/>
          <w:rtl/>
        </w:rPr>
        <w:t>באיזור</w:t>
      </w:r>
      <w:r w:rsidRPr="00B04AAC">
        <w:rPr>
          <w:rFonts w:ascii="inherit" w:hAnsi="inherit" w:cs="Helvetica"/>
          <w:color w:val="1C1E21"/>
          <w:rtl/>
        </w:rPr>
        <w:t xml:space="preserve"> </w:t>
      </w:r>
      <w:r w:rsidRPr="00B04AAC">
        <w:rPr>
          <w:rFonts w:ascii="inherit" w:hAnsi="inherit" w:cs="Helvetica" w:hint="eastAsia"/>
          <w:color w:val="1C1E21"/>
          <w:rtl/>
        </w:rPr>
        <w:t>העקב</w:t>
      </w:r>
      <w:r w:rsidRPr="00B04AAC">
        <w:rPr>
          <w:rFonts w:ascii="inherit" w:hAnsi="inherit" w:cs="Helvetica"/>
          <w:color w:val="1C1E21"/>
        </w:rPr>
        <w:t>.</w:t>
      </w:r>
    </w:p>
    <w:p w:rsidR="001D7EF5" w:rsidRPr="00B04AAC" w:rsidRDefault="001D7EF5" w:rsidP="00925CCE">
      <w:pPr>
        <w:pStyle w:val="NormalWeb"/>
        <w:shd w:val="clear" w:color="auto" w:fill="FFFFFF"/>
        <w:bidi/>
        <w:spacing w:before="0" w:beforeAutospacing="0" w:after="90" w:afterAutospacing="0" w:line="276" w:lineRule="auto"/>
        <w:rPr>
          <w:rFonts w:ascii="inherit" w:hAnsi="inherit" w:cs="Helvetica"/>
          <w:color w:val="1C1E21"/>
        </w:rPr>
      </w:pPr>
      <w:r w:rsidRPr="00B04AAC">
        <w:rPr>
          <w:rFonts w:ascii="inherit" w:hAnsi="inherit" w:cs="Helvetica" w:hint="eastAsia"/>
          <w:color w:val="1C1E21"/>
          <w:rtl/>
        </w:rPr>
        <w:t>איבחון</w:t>
      </w:r>
      <w:r w:rsidRPr="00B04AAC">
        <w:rPr>
          <w:rFonts w:ascii="inherit" w:hAnsi="inherit" w:cs="Helvetica"/>
          <w:color w:val="1C1E21"/>
          <w:rtl/>
        </w:rPr>
        <w:t xml:space="preserve"> </w:t>
      </w:r>
      <w:r w:rsidRPr="00B04AAC">
        <w:rPr>
          <w:rFonts w:ascii="inherit" w:hAnsi="inherit" w:cs="Helvetica" w:hint="eastAsia"/>
          <w:color w:val="1C1E21"/>
          <w:rtl/>
        </w:rPr>
        <w:t>התופעה</w:t>
      </w:r>
      <w:r w:rsidRPr="00B04AAC">
        <w:rPr>
          <w:rFonts w:ascii="inherit" w:hAnsi="inherit" w:cs="Helvetica"/>
          <w:color w:val="1C1E21"/>
          <w:rtl/>
        </w:rPr>
        <w:t xml:space="preserve"> </w:t>
      </w:r>
      <w:r w:rsidRPr="00B04AAC">
        <w:rPr>
          <w:rFonts w:ascii="inherit" w:hAnsi="inherit" w:cs="Helvetica" w:hint="eastAsia"/>
          <w:color w:val="1C1E21"/>
          <w:rtl/>
        </w:rPr>
        <w:t>הינו</w:t>
      </w:r>
      <w:r w:rsidRPr="00B04AAC">
        <w:rPr>
          <w:rFonts w:ascii="inherit" w:hAnsi="inherit" w:cs="Helvetica"/>
          <w:color w:val="1C1E21"/>
          <w:rtl/>
        </w:rPr>
        <w:t xml:space="preserve"> </w:t>
      </w:r>
      <w:r w:rsidRPr="00B04AAC">
        <w:rPr>
          <w:rFonts w:ascii="inherit" w:hAnsi="inherit" w:cs="Helvetica" w:hint="eastAsia"/>
          <w:color w:val="1C1E21"/>
          <w:rtl/>
        </w:rPr>
        <w:t>ע</w:t>
      </w:r>
      <w:r w:rsidRPr="00B04AAC">
        <w:rPr>
          <w:rFonts w:ascii="inherit" w:hAnsi="inherit" w:cs="Helvetica"/>
          <w:color w:val="1C1E21"/>
          <w:rtl/>
        </w:rPr>
        <w:t>"</w:t>
      </w:r>
      <w:r w:rsidRPr="00B04AAC">
        <w:rPr>
          <w:rFonts w:ascii="inherit" w:hAnsi="inherit" w:cs="Helvetica" w:hint="eastAsia"/>
          <w:color w:val="1C1E21"/>
          <w:rtl/>
        </w:rPr>
        <w:t>י</w:t>
      </w:r>
      <w:r w:rsidRPr="00B04AAC">
        <w:rPr>
          <w:rFonts w:ascii="inherit" w:hAnsi="inherit" w:cs="Helvetica"/>
          <w:color w:val="1C1E21"/>
          <w:rtl/>
        </w:rPr>
        <w:t xml:space="preserve"> </w:t>
      </w:r>
      <w:r w:rsidRPr="00B04AAC">
        <w:rPr>
          <w:rFonts w:ascii="inherit" w:hAnsi="inherit" w:cs="Helvetica" w:hint="eastAsia"/>
          <w:color w:val="1C1E21"/>
          <w:rtl/>
        </w:rPr>
        <w:t>מישוש</w:t>
      </w:r>
      <w:r w:rsidRPr="00B04AAC">
        <w:rPr>
          <w:rFonts w:ascii="inherit" w:hAnsi="inherit" w:cs="Helvetica"/>
          <w:color w:val="1C1E21"/>
          <w:rtl/>
        </w:rPr>
        <w:t xml:space="preserve"> </w:t>
      </w:r>
      <w:r w:rsidRPr="00B04AAC">
        <w:rPr>
          <w:rFonts w:ascii="inherit" w:hAnsi="inherit" w:cs="Helvetica" w:hint="eastAsia"/>
          <w:color w:val="1C1E21"/>
          <w:rtl/>
        </w:rPr>
        <w:t>האיזור</w:t>
      </w:r>
      <w:r w:rsidRPr="00B04AAC">
        <w:rPr>
          <w:rFonts w:ascii="inherit" w:hAnsi="inherit" w:cs="Helvetica"/>
          <w:color w:val="1C1E21"/>
          <w:rtl/>
        </w:rPr>
        <w:t xml:space="preserve"> </w:t>
      </w:r>
      <w:r w:rsidRPr="00B04AAC">
        <w:rPr>
          <w:rFonts w:ascii="inherit" w:hAnsi="inherit" w:cs="Helvetica" w:hint="eastAsia"/>
          <w:color w:val="1C1E21"/>
          <w:rtl/>
        </w:rPr>
        <w:t>ומציאת</w:t>
      </w:r>
      <w:r w:rsidRPr="00B04AAC">
        <w:rPr>
          <w:rFonts w:ascii="inherit" w:hAnsi="inherit" w:cs="Helvetica"/>
          <w:color w:val="1C1E21"/>
          <w:rtl/>
        </w:rPr>
        <w:t xml:space="preserve"> </w:t>
      </w:r>
      <w:r w:rsidRPr="00B04AAC">
        <w:rPr>
          <w:rFonts w:ascii="inherit" w:hAnsi="inherit" w:cs="Helvetica" w:hint="eastAsia"/>
          <w:color w:val="1C1E21"/>
          <w:rtl/>
        </w:rPr>
        <w:t>נקודות</w:t>
      </w:r>
      <w:r w:rsidRPr="00B04AAC">
        <w:rPr>
          <w:rFonts w:ascii="inherit" w:hAnsi="inherit" w:cs="Helvetica"/>
          <w:color w:val="1C1E21"/>
          <w:rtl/>
        </w:rPr>
        <w:t xml:space="preserve"> </w:t>
      </w:r>
      <w:r w:rsidRPr="00B04AAC">
        <w:rPr>
          <w:rFonts w:ascii="inherit" w:hAnsi="inherit" w:cs="Helvetica" w:hint="eastAsia"/>
          <w:color w:val="1C1E21"/>
          <w:rtl/>
        </w:rPr>
        <w:t>הכאב</w:t>
      </w:r>
      <w:r w:rsidRPr="00B04AAC">
        <w:rPr>
          <w:rFonts w:ascii="inherit" w:hAnsi="inherit" w:cs="Helvetica"/>
          <w:color w:val="1C1E21"/>
          <w:rtl/>
        </w:rPr>
        <w:t xml:space="preserve"> </w:t>
      </w:r>
      <w:r w:rsidRPr="00B04AAC">
        <w:rPr>
          <w:rFonts w:ascii="inherit" w:hAnsi="inherit" w:cs="Helvetica" w:hint="eastAsia"/>
          <w:color w:val="1C1E21"/>
          <w:rtl/>
        </w:rPr>
        <w:t>תוך</w:t>
      </w:r>
      <w:r w:rsidRPr="00B04AAC">
        <w:rPr>
          <w:rFonts w:ascii="inherit" w:hAnsi="inherit" w:cs="Helvetica"/>
          <w:color w:val="1C1E21"/>
          <w:rtl/>
        </w:rPr>
        <w:t xml:space="preserve"> </w:t>
      </w:r>
      <w:r w:rsidRPr="00B04AAC">
        <w:rPr>
          <w:rFonts w:ascii="inherit" w:hAnsi="inherit" w:cs="Helvetica" w:hint="eastAsia"/>
          <w:color w:val="1C1E21"/>
          <w:rtl/>
        </w:rPr>
        <w:t>הצלבה</w:t>
      </w:r>
      <w:r w:rsidRPr="00B04AAC">
        <w:rPr>
          <w:rFonts w:ascii="inherit" w:hAnsi="inherit" w:cs="Helvetica"/>
          <w:color w:val="1C1E21"/>
          <w:rtl/>
        </w:rPr>
        <w:t xml:space="preserve"> </w:t>
      </w:r>
      <w:r w:rsidRPr="00B04AAC">
        <w:rPr>
          <w:rFonts w:ascii="inherit" w:hAnsi="inherit" w:cs="Helvetica" w:hint="eastAsia"/>
          <w:color w:val="1C1E21"/>
          <w:rtl/>
        </w:rPr>
        <w:t>עם</w:t>
      </w:r>
      <w:r w:rsidRPr="00B04AAC">
        <w:rPr>
          <w:rFonts w:ascii="inherit" w:hAnsi="inherit" w:cs="Helvetica"/>
          <w:color w:val="1C1E21"/>
          <w:rtl/>
        </w:rPr>
        <w:t xml:space="preserve"> </w:t>
      </w:r>
      <w:r w:rsidRPr="00B04AAC">
        <w:rPr>
          <w:rFonts w:ascii="inherit" w:hAnsi="inherit" w:cs="Helvetica" w:hint="eastAsia"/>
          <w:color w:val="1C1E21"/>
          <w:rtl/>
        </w:rPr>
        <w:t>הנתונים</w:t>
      </w:r>
      <w:r w:rsidRPr="00B04AAC">
        <w:rPr>
          <w:rFonts w:ascii="inherit" w:hAnsi="inherit" w:cs="Helvetica"/>
          <w:color w:val="1C1E21"/>
          <w:rtl/>
        </w:rPr>
        <w:t xml:space="preserve"> </w:t>
      </w:r>
      <w:r w:rsidRPr="00B04AAC">
        <w:rPr>
          <w:rFonts w:ascii="inherit" w:hAnsi="inherit" w:cs="Helvetica" w:hint="eastAsia"/>
          <w:color w:val="1C1E21"/>
          <w:rtl/>
        </w:rPr>
        <w:t>אותם</w:t>
      </w:r>
      <w:r w:rsidRPr="00B04AAC">
        <w:rPr>
          <w:rFonts w:ascii="inherit" w:hAnsi="inherit" w:cs="Helvetica"/>
          <w:color w:val="1C1E21"/>
          <w:rtl/>
        </w:rPr>
        <w:t xml:space="preserve"> </w:t>
      </w:r>
      <w:r w:rsidRPr="00B04AAC">
        <w:rPr>
          <w:rFonts w:ascii="inherit" w:hAnsi="inherit" w:cs="Helvetica" w:hint="eastAsia"/>
          <w:color w:val="1C1E21"/>
          <w:rtl/>
        </w:rPr>
        <w:t>מוסר</w:t>
      </w:r>
      <w:r w:rsidRPr="00B04AAC">
        <w:rPr>
          <w:rFonts w:ascii="inherit" w:hAnsi="inherit" w:cs="Helvetica"/>
          <w:color w:val="1C1E21"/>
          <w:rtl/>
        </w:rPr>
        <w:t xml:space="preserve"> </w:t>
      </w:r>
      <w:r w:rsidRPr="00B04AAC">
        <w:rPr>
          <w:rFonts w:ascii="inherit" w:hAnsi="inherit" w:cs="Helvetica" w:hint="eastAsia"/>
          <w:color w:val="1C1E21"/>
          <w:rtl/>
        </w:rPr>
        <w:t>המטופל</w:t>
      </w:r>
      <w:r w:rsidRPr="00B04AAC">
        <w:rPr>
          <w:rFonts w:ascii="inherit" w:hAnsi="inherit" w:cs="Helvetica"/>
          <w:color w:val="1C1E21"/>
          <w:rtl/>
        </w:rPr>
        <w:t>.</w:t>
      </w:r>
    </w:p>
    <w:p w:rsidR="001D7EF5" w:rsidRDefault="001D7EF5" w:rsidP="00925CCE">
      <w:pPr>
        <w:pStyle w:val="NormalWeb"/>
        <w:shd w:val="clear" w:color="auto" w:fill="FFFFFF"/>
        <w:bidi/>
        <w:spacing w:before="90" w:beforeAutospacing="0" w:after="90" w:afterAutospacing="0" w:line="276" w:lineRule="auto"/>
        <w:rPr>
          <w:rFonts w:ascii="inherit" w:hAnsi="inherit" w:cs="Helvetica"/>
          <w:color w:val="1C1E21"/>
          <w:rtl/>
        </w:rPr>
      </w:pPr>
      <w:r w:rsidRPr="00B04AAC">
        <w:rPr>
          <w:rFonts w:ascii="inherit" w:hAnsi="inherit" w:cs="Helvetica" w:hint="eastAsia"/>
          <w:b/>
          <w:bCs/>
          <w:color w:val="1C1E21"/>
          <w:rtl/>
        </w:rPr>
        <w:t>הטיפול</w:t>
      </w:r>
      <w:r w:rsidRPr="00B04AAC">
        <w:rPr>
          <w:rFonts w:ascii="inherit" w:hAnsi="inherit" w:cs="Helvetica"/>
          <w:color w:val="1C1E21"/>
          <w:rtl/>
        </w:rPr>
        <w:t xml:space="preserve"> </w:t>
      </w:r>
      <w:r w:rsidRPr="00B04AAC">
        <w:rPr>
          <w:rFonts w:ascii="inherit" w:hAnsi="inherit" w:cs="Helvetica" w:hint="eastAsia"/>
          <w:color w:val="1C1E21"/>
          <w:rtl/>
        </w:rPr>
        <w:t>ב</w:t>
      </w:r>
      <w:r w:rsidRPr="00B04AAC">
        <w:rPr>
          <w:rFonts w:ascii="inherit" w:hAnsi="inherit" w:cs="Helvetica"/>
          <w:color w:val="1C1E21"/>
          <w:rtl/>
        </w:rPr>
        <w:t>"</w:t>
      </w:r>
      <w:r w:rsidRPr="00B04AAC">
        <w:rPr>
          <w:rFonts w:ascii="inherit" w:hAnsi="inherit" w:cs="Helvetica" w:hint="eastAsia"/>
          <w:color w:val="1C1E21"/>
          <w:rtl/>
        </w:rPr>
        <w:t>דורבן</w:t>
      </w:r>
      <w:r w:rsidRPr="00B04AAC">
        <w:rPr>
          <w:rFonts w:ascii="inherit" w:hAnsi="inherit" w:cs="Helvetica"/>
          <w:color w:val="1C1E21"/>
          <w:rtl/>
        </w:rPr>
        <w:t xml:space="preserve">" </w:t>
      </w:r>
      <w:r w:rsidRPr="00B04AAC">
        <w:rPr>
          <w:rFonts w:ascii="inherit" w:hAnsi="inherit" w:cs="Helvetica" w:hint="eastAsia"/>
          <w:color w:val="1C1E21"/>
          <w:rtl/>
        </w:rPr>
        <w:t>כולל</w:t>
      </w:r>
      <w:r>
        <w:rPr>
          <w:rFonts w:ascii="inherit" w:hAnsi="inherit" w:cs="Helvetica"/>
          <w:color w:val="1C1E21"/>
          <w:rtl/>
        </w:rPr>
        <w:t xml:space="preserve"> </w:t>
      </w:r>
      <w:r>
        <w:rPr>
          <w:rFonts w:ascii="inherit" w:hAnsi="inherit" w:cs="Helvetica" w:hint="eastAsia"/>
          <w:color w:val="1C1E21"/>
          <w:rtl/>
        </w:rPr>
        <w:t>תרגילים</w:t>
      </w:r>
      <w:r>
        <w:rPr>
          <w:rFonts w:ascii="inherit" w:hAnsi="inherit" w:cs="Helvetica"/>
          <w:color w:val="1C1E21"/>
          <w:rtl/>
        </w:rPr>
        <w:t xml:space="preserve"> </w:t>
      </w:r>
      <w:r>
        <w:rPr>
          <w:rFonts w:ascii="inherit" w:hAnsi="inherit" w:cs="Helvetica" w:hint="eastAsia"/>
          <w:color w:val="1C1E21"/>
          <w:rtl/>
        </w:rPr>
        <w:t>לבית</w:t>
      </w:r>
      <w:r>
        <w:rPr>
          <w:rFonts w:ascii="inherit" w:hAnsi="inherit" w:cs="Helvetica"/>
          <w:color w:val="1C1E21"/>
          <w:rtl/>
        </w:rPr>
        <w:t xml:space="preserve"> </w:t>
      </w:r>
      <w:r>
        <w:rPr>
          <w:rFonts w:ascii="inherit" w:hAnsi="inherit" w:cs="Helvetica" w:hint="eastAsia"/>
          <w:color w:val="1C1E21"/>
          <w:rtl/>
        </w:rPr>
        <w:t>הכוללים</w:t>
      </w:r>
      <w:r>
        <w:rPr>
          <w:rFonts w:ascii="inherit" w:hAnsi="inherit" w:cs="Helvetica"/>
          <w:color w:val="1C1E21"/>
          <w:rtl/>
        </w:rPr>
        <w:t xml:space="preserve"> </w:t>
      </w:r>
      <w:r>
        <w:rPr>
          <w:rFonts w:ascii="inherit" w:hAnsi="inherit" w:cs="Helvetica" w:hint="eastAsia"/>
          <w:color w:val="1C1E21"/>
          <w:rtl/>
        </w:rPr>
        <w:t>עבודה</w:t>
      </w:r>
      <w:r>
        <w:rPr>
          <w:rFonts w:ascii="inherit" w:hAnsi="inherit" w:cs="Helvetica"/>
          <w:color w:val="1C1E21"/>
          <w:rtl/>
        </w:rPr>
        <w:t xml:space="preserve"> </w:t>
      </w:r>
      <w:r>
        <w:rPr>
          <w:rFonts w:ascii="inherit" w:hAnsi="inherit" w:cs="Helvetica" w:hint="eastAsia"/>
          <w:color w:val="1C1E21"/>
          <w:rtl/>
        </w:rPr>
        <w:t>על</w:t>
      </w:r>
      <w:r>
        <w:rPr>
          <w:rFonts w:ascii="inherit" w:hAnsi="inherit" w:cs="Helvetica"/>
          <w:color w:val="1C1E21"/>
          <w:rtl/>
        </w:rPr>
        <w:t xml:space="preserve"> </w:t>
      </w:r>
      <w:r>
        <w:rPr>
          <w:rFonts w:ascii="inherit" w:hAnsi="inherit" w:cs="Helvetica" w:hint="eastAsia"/>
          <w:color w:val="1C1E21"/>
          <w:rtl/>
        </w:rPr>
        <w:t>שרשרת</w:t>
      </w:r>
      <w:r>
        <w:rPr>
          <w:rFonts w:ascii="inherit" w:hAnsi="inherit" w:cs="Helvetica"/>
          <w:color w:val="1C1E21"/>
          <w:rtl/>
        </w:rPr>
        <w:t xml:space="preserve"> </w:t>
      </w:r>
      <w:r>
        <w:rPr>
          <w:rFonts w:ascii="inherit" w:hAnsi="inherit" w:cs="Helvetica" w:hint="eastAsia"/>
          <w:color w:val="1C1E21"/>
          <w:rtl/>
        </w:rPr>
        <w:t>הקרמות</w:t>
      </w:r>
      <w:r>
        <w:rPr>
          <w:rFonts w:ascii="inherit" w:hAnsi="inherit" w:cs="Helvetica"/>
          <w:color w:val="1C1E21"/>
          <w:rtl/>
        </w:rPr>
        <w:t xml:space="preserve"> </w:t>
      </w:r>
      <w:r>
        <w:rPr>
          <w:rFonts w:ascii="inherit" w:hAnsi="inherit" w:cs="Helvetica"/>
          <w:color w:val="1C1E21"/>
        </w:rPr>
        <w:t>Plantar Fascia</w:t>
      </w:r>
      <w:r>
        <w:rPr>
          <w:rFonts w:ascii="inherit" w:hAnsi="inherit" w:cs="Helvetica"/>
          <w:color w:val="1C1E21"/>
          <w:rtl/>
        </w:rPr>
        <w:t xml:space="preserve">, </w:t>
      </w:r>
      <w:r>
        <w:rPr>
          <w:rFonts w:ascii="inherit" w:hAnsi="inherit" w:cs="Helvetica" w:hint="eastAsia"/>
          <w:color w:val="1C1E21"/>
          <w:rtl/>
        </w:rPr>
        <w:t>גיד</w:t>
      </w:r>
      <w:r>
        <w:rPr>
          <w:rFonts w:ascii="inherit" w:hAnsi="inherit" w:cs="Helvetica"/>
          <w:color w:val="1C1E21"/>
          <w:rtl/>
        </w:rPr>
        <w:t xml:space="preserve"> </w:t>
      </w:r>
      <w:r>
        <w:rPr>
          <w:rFonts w:ascii="inherit" w:hAnsi="inherit" w:cs="Helvetica" w:hint="eastAsia"/>
          <w:color w:val="1C1E21"/>
          <w:rtl/>
        </w:rPr>
        <w:t>אכילס</w:t>
      </w:r>
      <w:r>
        <w:rPr>
          <w:rFonts w:ascii="inherit" w:hAnsi="inherit" w:cs="Helvetica"/>
          <w:color w:val="1C1E21"/>
          <w:rtl/>
        </w:rPr>
        <w:t xml:space="preserve"> </w:t>
      </w:r>
      <w:r>
        <w:rPr>
          <w:rFonts w:ascii="inherit" w:hAnsi="inherit" w:cs="Helvetica" w:hint="eastAsia"/>
          <w:color w:val="1C1E21"/>
          <w:rtl/>
        </w:rPr>
        <w:t>ושריר</w:t>
      </w:r>
      <w:r>
        <w:rPr>
          <w:rFonts w:ascii="inherit" w:hAnsi="inherit" w:cs="Helvetica"/>
          <w:color w:val="1C1E21"/>
          <w:rtl/>
        </w:rPr>
        <w:t xml:space="preserve"> </w:t>
      </w:r>
      <w:r>
        <w:rPr>
          <w:rFonts w:ascii="inherit" w:hAnsi="inherit" w:cs="Helvetica" w:hint="eastAsia"/>
          <w:color w:val="1C1E21"/>
          <w:rtl/>
        </w:rPr>
        <w:t>התאומים</w:t>
      </w:r>
      <w:r>
        <w:rPr>
          <w:rFonts w:ascii="inherit" w:hAnsi="inherit" w:cs="Helvetica"/>
          <w:color w:val="1C1E21"/>
          <w:rtl/>
        </w:rPr>
        <w:t xml:space="preserve">, </w:t>
      </w:r>
      <w:r>
        <w:rPr>
          <w:rFonts w:ascii="inherit" w:hAnsi="inherit" w:cs="Helvetica" w:hint="eastAsia"/>
          <w:color w:val="1C1E21"/>
          <w:rtl/>
        </w:rPr>
        <w:t>התאמת</w:t>
      </w:r>
      <w:r>
        <w:rPr>
          <w:rFonts w:ascii="inherit" w:hAnsi="inherit" w:cs="Helvetica"/>
          <w:color w:val="1C1E21"/>
          <w:rtl/>
        </w:rPr>
        <w:t xml:space="preserve"> </w:t>
      </w:r>
      <w:r>
        <w:rPr>
          <w:rFonts w:ascii="inherit" w:hAnsi="inherit" w:cs="Helvetica" w:hint="eastAsia"/>
          <w:color w:val="1C1E21"/>
          <w:rtl/>
        </w:rPr>
        <w:t>מדרסים</w:t>
      </w:r>
      <w:r>
        <w:rPr>
          <w:rFonts w:ascii="inherit" w:hAnsi="inherit" w:cs="Helvetica"/>
          <w:color w:val="1C1E21"/>
          <w:rtl/>
        </w:rPr>
        <w:t xml:space="preserve"> (</w:t>
      </w:r>
      <w:r>
        <w:rPr>
          <w:rFonts w:ascii="inherit" w:hAnsi="inherit" w:cs="Helvetica" w:hint="eastAsia"/>
          <w:color w:val="1C1E21"/>
          <w:rtl/>
        </w:rPr>
        <w:t>תלוי</w:t>
      </w:r>
      <w:r>
        <w:rPr>
          <w:rFonts w:ascii="inherit" w:hAnsi="inherit" w:cs="Helvetica"/>
          <w:color w:val="1C1E21"/>
          <w:rtl/>
        </w:rPr>
        <w:t xml:space="preserve"> </w:t>
      </w:r>
      <w:r>
        <w:rPr>
          <w:rFonts w:ascii="inherit" w:hAnsi="inherit" w:cs="Helvetica" w:hint="eastAsia"/>
          <w:color w:val="1C1E21"/>
          <w:rtl/>
        </w:rPr>
        <w:t>בחומרת</w:t>
      </w:r>
      <w:r>
        <w:rPr>
          <w:rFonts w:ascii="inherit" w:hAnsi="inherit" w:cs="Helvetica"/>
          <w:color w:val="1C1E21"/>
          <w:rtl/>
        </w:rPr>
        <w:t xml:space="preserve"> </w:t>
      </w:r>
      <w:r>
        <w:rPr>
          <w:rFonts w:ascii="inherit" w:hAnsi="inherit" w:cs="Helvetica" w:hint="eastAsia"/>
          <w:color w:val="1C1E21"/>
          <w:rtl/>
        </w:rPr>
        <w:t>המצב</w:t>
      </w:r>
      <w:r>
        <w:rPr>
          <w:rFonts w:ascii="inherit" w:hAnsi="inherit" w:cs="Helvetica"/>
          <w:color w:val="1C1E21"/>
          <w:rtl/>
        </w:rPr>
        <w:t xml:space="preserve">) </w:t>
      </w:r>
      <w:r>
        <w:rPr>
          <w:rFonts w:ascii="inherit" w:hAnsi="inherit" w:cs="Helvetica" w:hint="eastAsia"/>
          <w:color w:val="1C1E21"/>
          <w:rtl/>
        </w:rPr>
        <w:t>ובמקרה</w:t>
      </w:r>
      <w:r>
        <w:rPr>
          <w:rFonts w:ascii="inherit" w:hAnsi="inherit" w:cs="Helvetica"/>
          <w:color w:val="1C1E21"/>
          <w:rtl/>
        </w:rPr>
        <w:t xml:space="preserve"> </w:t>
      </w:r>
      <w:r>
        <w:rPr>
          <w:rFonts w:ascii="inherit" w:hAnsi="inherit" w:cs="Helvetica" w:hint="eastAsia"/>
          <w:color w:val="1C1E21"/>
          <w:rtl/>
        </w:rPr>
        <w:t>החמור</w:t>
      </w:r>
      <w:r>
        <w:rPr>
          <w:rFonts w:ascii="inherit" w:hAnsi="inherit" w:cs="Helvetica"/>
          <w:color w:val="1C1E21"/>
          <w:rtl/>
        </w:rPr>
        <w:t xml:space="preserve"> </w:t>
      </w:r>
      <w:r>
        <w:rPr>
          <w:rFonts w:ascii="inherit" w:hAnsi="inherit" w:cs="Helvetica" w:hint="eastAsia"/>
          <w:color w:val="1C1E21"/>
          <w:rtl/>
        </w:rPr>
        <w:t>ביותר</w:t>
      </w:r>
      <w:r>
        <w:rPr>
          <w:rFonts w:ascii="inherit" w:hAnsi="inherit" w:cs="Helvetica"/>
          <w:color w:val="1C1E21"/>
          <w:rtl/>
        </w:rPr>
        <w:t xml:space="preserve"> </w:t>
      </w:r>
      <w:r>
        <w:rPr>
          <w:rFonts w:ascii="inherit" w:hAnsi="inherit" w:cs="Helvetica" w:hint="eastAsia"/>
          <w:color w:val="1C1E21"/>
          <w:rtl/>
        </w:rPr>
        <w:t>זריקות</w:t>
      </w:r>
      <w:r>
        <w:rPr>
          <w:rFonts w:ascii="inherit" w:hAnsi="inherit" w:cs="Helvetica"/>
          <w:color w:val="1C1E21"/>
          <w:rtl/>
        </w:rPr>
        <w:t xml:space="preserve"> </w:t>
      </w:r>
      <w:r>
        <w:rPr>
          <w:rFonts w:ascii="inherit" w:hAnsi="inherit" w:cs="Helvetica" w:hint="eastAsia"/>
          <w:color w:val="1C1E21"/>
          <w:rtl/>
        </w:rPr>
        <w:t>וטיפול</w:t>
      </w:r>
      <w:r>
        <w:rPr>
          <w:rFonts w:ascii="inherit" w:hAnsi="inherit" w:cs="Helvetica"/>
          <w:color w:val="1C1E21"/>
          <w:rtl/>
        </w:rPr>
        <w:t xml:space="preserve"> </w:t>
      </w:r>
      <w:r>
        <w:rPr>
          <w:rFonts w:ascii="inherit" w:hAnsi="inherit" w:cs="Helvetica" w:hint="eastAsia"/>
          <w:color w:val="1C1E21"/>
          <w:rtl/>
        </w:rPr>
        <w:t>בגלי</w:t>
      </w:r>
      <w:r>
        <w:rPr>
          <w:rFonts w:ascii="inherit" w:hAnsi="inherit" w:cs="Helvetica"/>
          <w:color w:val="1C1E21"/>
          <w:rtl/>
        </w:rPr>
        <w:t xml:space="preserve"> </w:t>
      </w:r>
      <w:r>
        <w:rPr>
          <w:rFonts w:ascii="inherit" w:hAnsi="inherit" w:cs="Helvetica" w:hint="eastAsia"/>
          <w:color w:val="1C1E21"/>
          <w:rtl/>
        </w:rPr>
        <w:t>הלם</w:t>
      </w:r>
      <w:r>
        <w:rPr>
          <w:rFonts w:ascii="inherit" w:hAnsi="inherit" w:cs="Helvetica"/>
          <w:color w:val="1C1E21"/>
          <w:rtl/>
        </w:rPr>
        <w:t>.</w:t>
      </w:r>
    </w:p>
    <w:p w:rsidR="001D7EF5" w:rsidRPr="00B04AAC" w:rsidRDefault="001D7EF5" w:rsidP="00925CCE">
      <w:pPr>
        <w:pStyle w:val="NormalWeb"/>
        <w:shd w:val="clear" w:color="auto" w:fill="FFFFFF"/>
        <w:bidi/>
        <w:spacing w:before="90" w:beforeAutospacing="0" w:after="90" w:afterAutospacing="0" w:line="276" w:lineRule="auto"/>
        <w:rPr>
          <w:rFonts w:ascii="inherit" w:hAnsi="inherit" w:cs="Helvetica"/>
          <w:color w:val="1C1E21"/>
        </w:rPr>
      </w:pPr>
      <w:r>
        <w:rPr>
          <w:rFonts w:ascii="inherit" w:hAnsi="inherit" w:cs="Helvetica" w:hint="eastAsia"/>
          <w:color w:val="1C1E21"/>
          <w:rtl/>
        </w:rPr>
        <w:t>אז</w:t>
      </w:r>
      <w:r>
        <w:rPr>
          <w:rFonts w:ascii="inherit" w:hAnsi="inherit" w:cs="Helvetica"/>
          <w:color w:val="1C1E21"/>
          <w:rtl/>
        </w:rPr>
        <w:t xml:space="preserve"> </w:t>
      </w:r>
      <w:r>
        <w:rPr>
          <w:rFonts w:ascii="inherit" w:hAnsi="inherit" w:cs="Helvetica" w:hint="eastAsia"/>
          <w:color w:val="1C1E21"/>
          <w:rtl/>
        </w:rPr>
        <w:t>איפה</w:t>
      </w:r>
      <w:r>
        <w:rPr>
          <w:rFonts w:ascii="inherit" w:hAnsi="inherit" w:cs="Helvetica"/>
          <w:color w:val="1C1E21"/>
          <w:rtl/>
        </w:rPr>
        <w:t xml:space="preserve"> </w:t>
      </w:r>
      <w:r>
        <w:rPr>
          <w:rFonts w:ascii="inherit" w:hAnsi="inherit" w:cs="Helvetica" w:hint="eastAsia"/>
          <w:color w:val="1C1E21"/>
          <w:rtl/>
        </w:rPr>
        <w:t>אני</w:t>
      </w:r>
      <w:r>
        <w:rPr>
          <w:rFonts w:ascii="inherit" w:hAnsi="inherit" w:cs="Helvetica"/>
          <w:color w:val="1C1E21"/>
          <w:rtl/>
        </w:rPr>
        <w:t xml:space="preserve"> </w:t>
      </w:r>
      <w:r>
        <w:rPr>
          <w:rFonts w:ascii="inherit" w:hAnsi="inherit" w:cs="Helvetica" w:hint="eastAsia"/>
          <w:color w:val="1C1E21"/>
          <w:rtl/>
        </w:rPr>
        <w:t>נכנסת</w:t>
      </w:r>
      <w:r>
        <w:rPr>
          <w:rFonts w:ascii="inherit" w:hAnsi="inherit" w:cs="Helvetica"/>
          <w:color w:val="1C1E21"/>
          <w:rtl/>
        </w:rPr>
        <w:t xml:space="preserve"> </w:t>
      </w:r>
      <w:r>
        <w:rPr>
          <w:rFonts w:ascii="inherit" w:hAnsi="inherit" w:cs="Helvetica" w:hint="eastAsia"/>
          <w:color w:val="1C1E21"/>
          <w:rtl/>
        </w:rPr>
        <w:t>לתמונה</w:t>
      </w:r>
      <w:r>
        <w:rPr>
          <w:rFonts w:ascii="inherit" w:hAnsi="inherit" w:cs="Helvetica"/>
          <w:color w:val="1C1E21"/>
          <w:rtl/>
        </w:rPr>
        <w:t xml:space="preserve">? </w:t>
      </w:r>
      <w:r>
        <w:rPr>
          <w:rFonts w:ascii="inherit" w:hAnsi="inherit" w:cs="Helvetica"/>
          <w:color w:val="1C1E21"/>
          <w:rtl/>
        </w:rPr>
        <w:br/>
        <w:t xml:space="preserve"> </w:t>
      </w:r>
      <w:r w:rsidRPr="00B04AAC">
        <w:rPr>
          <w:rFonts w:ascii="inherit" w:hAnsi="inherit" w:cs="Helvetica" w:hint="eastAsia"/>
          <w:b/>
          <w:bCs/>
          <w:color w:val="1C1E21"/>
          <w:rtl/>
        </w:rPr>
        <w:t>טיפול</w:t>
      </w:r>
      <w:r w:rsidRPr="00B04AAC">
        <w:rPr>
          <w:rFonts w:ascii="inherit" w:hAnsi="inherit" w:cs="Helvetica"/>
          <w:b/>
          <w:bCs/>
          <w:color w:val="1C1E21"/>
          <w:rtl/>
        </w:rPr>
        <w:t xml:space="preserve"> </w:t>
      </w:r>
      <w:r w:rsidRPr="00B04AAC">
        <w:rPr>
          <w:rFonts w:ascii="inherit" w:hAnsi="inherit" w:cs="Helvetica" w:hint="eastAsia"/>
          <w:b/>
          <w:bCs/>
          <w:color w:val="1C1E21"/>
          <w:rtl/>
        </w:rPr>
        <w:t>בדיקור</w:t>
      </w:r>
      <w:r w:rsidRPr="00B04AAC">
        <w:rPr>
          <w:rFonts w:ascii="inherit" w:hAnsi="inherit" w:cs="Helvetica"/>
          <w:b/>
          <w:bCs/>
          <w:color w:val="1C1E21"/>
          <w:rtl/>
        </w:rPr>
        <w:t xml:space="preserve"> </w:t>
      </w:r>
      <w:r w:rsidRPr="00B04AAC">
        <w:rPr>
          <w:rFonts w:ascii="inherit" w:hAnsi="inherit" w:cs="Helvetica" w:hint="eastAsia"/>
          <w:b/>
          <w:bCs/>
          <w:color w:val="1C1E21"/>
          <w:rtl/>
        </w:rPr>
        <w:t>סיני</w:t>
      </w:r>
      <w:r w:rsidRPr="00B04AAC">
        <w:rPr>
          <w:rFonts w:ascii="inherit" w:hAnsi="inherit" w:cs="Helvetica"/>
          <w:b/>
          <w:bCs/>
          <w:color w:val="1C1E21"/>
          <w:rtl/>
        </w:rPr>
        <w:t xml:space="preserve"> </w:t>
      </w:r>
      <w:r w:rsidRPr="00B04AAC">
        <w:rPr>
          <w:rFonts w:ascii="inherit" w:hAnsi="inherit" w:cs="Helvetica" w:hint="eastAsia"/>
          <w:b/>
          <w:bCs/>
          <w:color w:val="1C1E21"/>
          <w:rtl/>
        </w:rPr>
        <w:t>וקינזיו</w:t>
      </w:r>
      <w:r w:rsidRPr="00B04AAC">
        <w:rPr>
          <w:rFonts w:ascii="inherit" w:hAnsi="inherit" w:cs="Helvetica"/>
          <w:b/>
          <w:bCs/>
          <w:color w:val="1C1E21"/>
          <w:rtl/>
        </w:rPr>
        <w:t xml:space="preserve"> </w:t>
      </w:r>
      <w:r w:rsidRPr="00B04AAC">
        <w:rPr>
          <w:rFonts w:ascii="inherit" w:hAnsi="inherit" w:cs="Helvetica" w:hint="eastAsia"/>
          <w:b/>
          <w:bCs/>
          <w:color w:val="1C1E21"/>
          <w:rtl/>
        </w:rPr>
        <w:t>טייפינג</w:t>
      </w:r>
      <w:r w:rsidRPr="00B04AAC">
        <w:rPr>
          <w:rFonts w:ascii="inherit" w:hAnsi="inherit" w:cs="Helvetica"/>
          <w:color w:val="1C1E21"/>
          <w:rtl/>
        </w:rPr>
        <w:t xml:space="preserve"> </w:t>
      </w:r>
      <w:r w:rsidRPr="00B04AAC">
        <w:rPr>
          <w:rFonts w:ascii="inherit" w:hAnsi="inherit" w:cs="Helvetica" w:hint="eastAsia"/>
          <w:color w:val="1C1E21"/>
          <w:rtl/>
        </w:rPr>
        <w:t>עוזרים</w:t>
      </w:r>
      <w:r w:rsidRPr="00B04AAC">
        <w:rPr>
          <w:rFonts w:ascii="inherit" w:hAnsi="inherit" w:cs="Helvetica"/>
          <w:color w:val="1C1E21"/>
          <w:rtl/>
        </w:rPr>
        <w:t xml:space="preserve"> </w:t>
      </w:r>
      <w:r w:rsidRPr="00B04AAC">
        <w:rPr>
          <w:rFonts w:ascii="inherit" w:hAnsi="inherit" w:cs="Helvetica" w:hint="eastAsia"/>
          <w:color w:val="1C1E21"/>
          <w:rtl/>
        </w:rPr>
        <w:t>לפציעות</w:t>
      </w:r>
      <w:r w:rsidRPr="00B04AAC">
        <w:rPr>
          <w:rFonts w:ascii="inherit" w:hAnsi="inherit" w:cs="Helvetica"/>
          <w:color w:val="1C1E21"/>
          <w:rtl/>
        </w:rPr>
        <w:t xml:space="preserve"> </w:t>
      </w:r>
      <w:r w:rsidRPr="00B04AAC">
        <w:rPr>
          <w:rFonts w:ascii="inherit" w:hAnsi="inherit" w:cs="Helvetica" w:hint="eastAsia"/>
          <w:color w:val="1C1E21"/>
          <w:rtl/>
        </w:rPr>
        <w:t>מסוג</w:t>
      </w:r>
      <w:r w:rsidRPr="00B04AAC">
        <w:rPr>
          <w:rFonts w:ascii="inherit" w:hAnsi="inherit" w:cs="Helvetica"/>
          <w:color w:val="1C1E21"/>
          <w:rtl/>
        </w:rPr>
        <w:t xml:space="preserve"> </w:t>
      </w:r>
      <w:r w:rsidRPr="00B04AAC">
        <w:rPr>
          <w:rFonts w:ascii="inherit" w:hAnsi="inherit" w:cs="Helvetica" w:hint="eastAsia"/>
          <w:color w:val="1C1E21"/>
          <w:rtl/>
        </w:rPr>
        <w:t>זה</w:t>
      </w:r>
      <w:r w:rsidRPr="00B04AAC">
        <w:rPr>
          <w:rFonts w:ascii="inherit" w:hAnsi="inherit" w:cs="Helvetica"/>
          <w:color w:val="1C1E21"/>
          <w:rtl/>
        </w:rPr>
        <w:t xml:space="preserve">, </w:t>
      </w:r>
      <w:r w:rsidRPr="00B04AAC">
        <w:rPr>
          <w:rFonts w:ascii="inherit" w:hAnsi="inherit" w:cs="Helvetica" w:hint="eastAsia"/>
          <w:color w:val="1C1E21"/>
          <w:rtl/>
        </w:rPr>
        <w:t>זה</w:t>
      </w:r>
      <w:r w:rsidRPr="00B04AAC">
        <w:rPr>
          <w:rFonts w:ascii="inherit" w:hAnsi="inherit" w:cs="Helvetica"/>
          <w:color w:val="1C1E21"/>
          <w:rtl/>
        </w:rPr>
        <w:t xml:space="preserve"> </w:t>
      </w:r>
      <w:r w:rsidRPr="00B04AAC">
        <w:rPr>
          <w:rFonts w:ascii="inherit" w:hAnsi="inherit" w:cs="Helvetica" w:hint="eastAsia"/>
          <w:color w:val="1C1E21"/>
          <w:rtl/>
        </w:rPr>
        <w:t>בדוק</w:t>
      </w:r>
      <w:r w:rsidRPr="00B04AAC">
        <w:rPr>
          <w:rFonts w:ascii="inherit" w:hAnsi="inherit" w:cs="Helvetica"/>
          <w:color w:val="1C1E21"/>
        </w:rPr>
        <w:t>!!!</w:t>
      </w:r>
      <w:r>
        <w:rPr>
          <w:rFonts w:ascii="inherit" w:hAnsi="inherit" w:cs="Helvetica"/>
          <w:color w:val="1C1E21"/>
          <w:rtl/>
        </w:rPr>
        <w:t xml:space="preserve"> </w:t>
      </w:r>
      <w:r>
        <w:rPr>
          <w:rFonts w:ascii="inherit" w:hAnsi="inherit" w:cs="Helvetica" w:hint="eastAsia"/>
          <w:color w:val="1C1E21"/>
          <w:rtl/>
        </w:rPr>
        <w:t>הקלה</w:t>
      </w:r>
      <w:r>
        <w:rPr>
          <w:rFonts w:ascii="inherit" w:hAnsi="inherit" w:cs="Helvetica"/>
          <w:color w:val="1C1E21"/>
          <w:rtl/>
        </w:rPr>
        <w:t xml:space="preserve"> </w:t>
      </w:r>
      <w:r>
        <w:rPr>
          <w:rFonts w:ascii="inherit" w:hAnsi="inherit" w:cs="Helvetica" w:hint="eastAsia"/>
          <w:color w:val="1C1E21"/>
          <w:rtl/>
        </w:rPr>
        <w:t>וחזרה</w:t>
      </w:r>
      <w:r>
        <w:rPr>
          <w:rFonts w:ascii="inherit" w:hAnsi="inherit" w:cs="Helvetica"/>
          <w:color w:val="1C1E21"/>
          <w:rtl/>
        </w:rPr>
        <w:t xml:space="preserve"> </w:t>
      </w:r>
      <w:r>
        <w:rPr>
          <w:rFonts w:ascii="inherit" w:hAnsi="inherit" w:cs="Helvetica" w:hint="eastAsia"/>
          <w:color w:val="1C1E21"/>
          <w:rtl/>
        </w:rPr>
        <w:t>לתיפקוד</w:t>
      </w:r>
      <w:r>
        <w:rPr>
          <w:rFonts w:ascii="inherit" w:hAnsi="inherit" w:cs="Helvetica"/>
          <w:color w:val="1C1E21"/>
          <w:rtl/>
        </w:rPr>
        <w:t xml:space="preserve"> </w:t>
      </w:r>
      <w:r>
        <w:rPr>
          <w:rFonts w:ascii="inherit" w:hAnsi="inherit" w:cs="Helvetica" w:hint="eastAsia"/>
          <w:color w:val="1C1E21"/>
          <w:rtl/>
        </w:rPr>
        <w:t>בהדרגה</w:t>
      </w:r>
      <w:r>
        <w:rPr>
          <w:rFonts w:ascii="inherit" w:hAnsi="inherit" w:cs="Helvetica"/>
          <w:color w:val="1C1E21"/>
          <w:rtl/>
        </w:rPr>
        <w:t xml:space="preserve"> </w:t>
      </w:r>
      <w:r>
        <w:rPr>
          <w:rFonts w:ascii="inherit" w:hAnsi="inherit" w:cs="Helvetica" w:hint="eastAsia"/>
          <w:color w:val="1C1E21"/>
          <w:rtl/>
        </w:rPr>
        <w:t>לאורך</w:t>
      </w:r>
      <w:r>
        <w:rPr>
          <w:rFonts w:ascii="inherit" w:hAnsi="inherit" w:cs="Helvetica"/>
          <w:color w:val="1C1E21"/>
          <w:rtl/>
        </w:rPr>
        <w:t xml:space="preserve"> </w:t>
      </w:r>
      <w:r>
        <w:rPr>
          <w:rFonts w:ascii="inherit" w:hAnsi="inherit" w:cs="Helvetica" w:hint="eastAsia"/>
          <w:color w:val="1C1E21"/>
          <w:rtl/>
        </w:rPr>
        <w:t>התהליך</w:t>
      </w:r>
      <w:r>
        <w:rPr>
          <w:rFonts w:ascii="inherit" w:hAnsi="inherit" w:cs="Helvetica"/>
          <w:color w:val="1C1E21"/>
          <w:rtl/>
        </w:rPr>
        <w:t xml:space="preserve"> </w:t>
      </w:r>
      <w:r>
        <w:rPr>
          <w:rFonts w:ascii="inherit" w:hAnsi="inherit" w:cs="Helvetica" w:hint="eastAsia"/>
          <w:color w:val="1C1E21"/>
          <w:rtl/>
        </w:rPr>
        <w:t>תוך</w:t>
      </w:r>
      <w:r>
        <w:rPr>
          <w:rFonts w:ascii="inherit" w:hAnsi="inherit" w:cs="Helvetica"/>
          <w:color w:val="1C1E21"/>
          <w:rtl/>
        </w:rPr>
        <w:t xml:space="preserve"> </w:t>
      </w:r>
      <w:r>
        <w:rPr>
          <w:rFonts w:ascii="inherit" w:hAnsi="inherit" w:cs="Helvetica" w:hint="eastAsia"/>
          <w:color w:val="1C1E21"/>
          <w:rtl/>
        </w:rPr>
        <w:t>טיפול</w:t>
      </w:r>
      <w:r>
        <w:rPr>
          <w:rFonts w:ascii="inherit" w:hAnsi="inherit" w:cs="Helvetica"/>
          <w:color w:val="1C1E21"/>
          <w:rtl/>
        </w:rPr>
        <w:t xml:space="preserve"> </w:t>
      </w:r>
      <w:r>
        <w:rPr>
          <w:rFonts w:ascii="inherit" w:hAnsi="inherit" w:cs="Helvetica" w:hint="eastAsia"/>
          <w:color w:val="1C1E21"/>
          <w:rtl/>
        </w:rPr>
        <w:t>בדלקתיות</w:t>
      </w:r>
      <w:r>
        <w:rPr>
          <w:rFonts w:ascii="inherit" w:hAnsi="inherit" w:cs="Helvetica"/>
          <w:color w:val="1C1E21"/>
          <w:rtl/>
        </w:rPr>
        <w:t xml:space="preserve"> </w:t>
      </w:r>
      <w:r>
        <w:rPr>
          <w:rFonts w:ascii="inherit" w:hAnsi="inherit" w:cs="Helvetica" w:hint="eastAsia"/>
          <w:color w:val="1C1E21"/>
          <w:rtl/>
        </w:rPr>
        <w:t>ובכאבים</w:t>
      </w:r>
      <w:r>
        <w:rPr>
          <w:rFonts w:ascii="inherit" w:hAnsi="inherit" w:cs="Helvetica"/>
          <w:color w:val="1C1E21"/>
          <w:rtl/>
        </w:rPr>
        <w:t xml:space="preserve"> </w:t>
      </w:r>
      <w:r>
        <w:rPr>
          <w:rFonts w:ascii="inherit" w:hAnsi="inherit" w:cs="Helvetica" w:hint="eastAsia"/>
          <w:color w:val="1C1E21"/>
          <w:rtl/>
        </w:rPr>
        <w:t>במקביל</w:t>
      </w:r>
      <w:r>
        <w:rPr>
          <w:rFonts w:ascii="inherit" w:hAnsi="inherit" w:cs="Helvetica"/>
          <w:color w:val="1C1E21"/>
          <w:rtl/>
        </w:rPr>
        <w:t>.</w:t>
      </w:r>
    </w:p>
    <w:p w:rsidR="001D7EF5" w:rsidRDefault="001D7EF5" w:rsidP="00925CCE">
      <w:pPr>
        <w:bidi/>
        <w:rPr>
          <w:rtl/>
        </w:rPr>
      </w:pPr>
    </w:p>
    <w:p w:rsidR="001D7EF5" w:rsidRDefault="001D7EF5" w:rsidP="007A251D">
      <w:pPr>
        <w:pStyle w:val="ListParagraph"/>
        <w:ind w:left="644"/>
        <w:rPr>
          <w:b/>
          <w:bCs/>
        </w:rPr>
      </w:pPr>
    </w:p>
    <w:p w:rsidR="001D7EF5" w:rsidRDefault="001D7EF5" w:rsidP="007A251D">
      <w:pPr>
        <w:pStyle w:val="ListParagraph"/>
        <w:rPr>
          <w:b/>
          <w:bCs/>
        </w:rPr>
      </w:pPr>
      <w:r w:rsidRPr="00D65122">
        <w:rPr>
          <w:b/>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76.25pt;height:99pt;visibility:visible">
            <v:imagedata r:id="rId5" o:title=""/>
          </v:shape>
        </w:pict>
      </w:r>
      <w:r>
        <w:rPr>
          <w:b/>
          <w:bCs/>
          <w:rtl/>
        </w:rPr>
        <w:t xml:space="preserve"> </w:t>
      </w:r>
      <w:r w:rsidRPr="00D65122">
        <w:rPr>
          <w:b/>
          <w:bCs/>
          <w:noProof/>
        </w:rPr>
        <w:pict>
          <v:shape id="Picture 2" o:spid="_x0000_i1026" type="#_x0000_t75" style="width:174.75pt;height:97.5pt;visibility:visible">
            <v:imagedata r:id="rId6" o:title=""/>
          </v:shape>
        </w:pict>
      </w:r>
    </w:p>
    <w:p w:rsidR="001D7EF5" w:rsidRDefault="001D7EF5" w:rsidP="007A251D">
      <w:pPr>
        <w:pStyle w:val="ListParagraph"/>
        <w:ind w:left="644"/>
        <w:rPr>
          <w:b/>
          <w:bCs/>
          <w:rtl/>
        </w:rPr>
      </w:pPr>
    </w:p>
    <w:p w:rsidR="001D7EF5" w:rsidRDefault="001D7EF5" w:rsidP="007A251D">
      <w:pPr>
        <w:pStyle w:val="ListParagraph"/>
        <w:ind w:left="644"/>
        <w:rPr>
          <w:b/>
          <w:bCs/>
        </w:rPr>
      </w:pPr>
    </w:p>
    <w:p w:rsidR="001D7EF5" w:rsidRDefault="001D7EF5" w:rsidP="00E50013">
      <w:pPr>
        <w:bidi/>
      </w:pPr>
      <w:r>
        <w:rPr>
          <w:rFonts w:hint="cs"/>
          <w:rtl/>
        </w:rPr>
        <w:t>שלכם</w:t>
      </w:r>
      <w:r>
        <w:rPr>
          <w:rtl/>
        </w:rPr>
        <w:t>,</w:t>
      </w:r>
    </w:p>
    <w:p w:rsidR="001D7EF5" w:rsidRDefault="001D7EF5" w:rsidP="00E50013">
      <w:pPr>
        <w:bidi/>
      </w:pPr>
      <w:r>
        <w:rPr>
          <w:rFonts w:hint="cs"/>
          <w:rtl/>
        </w:rPr>
        <w:t>עמית</w:t>
      </w:r>
      <w:r>
        <w:rPr>
          <w:rtl/>
        </w:rPr>
        <w:t xml:space="preserve"> </w:t>
      </w:r>
      <w:r>
        <w:rPr>
          <w:rFonts w:hint="cs"/>
          <w:rtl/>
        </w:rPr>
        <w:t>רייכמן</w:t>
      </w:r>
    </w:p>
    <w:sectPr w:rsidR="001D7EF5" w:rsidSect="003309EE">
      <w:pgSz w:w="12240" w:h="15840" w:code="1"/>
      <w:pgMar w:top="595"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E06448"/>
    <w:multiLevelType w:val="hybridMultilevel"/>
    <w:tmpl w:val="3C00256A"/>
    <w:lvl w:ilvl="0" w:tplc="56F463E8">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09EE"/>
    <w:rsid w:val="00000128"/>
    <w:rsid w:val="00000339"/>
    <w:rsid w:val="000022A4"/>
    <w:rsid w:val="00002711"/>
    <w:rsid w:val="0000284B"/>
    <w:rsid w:val="00003C33"/>
    <w:rsid w:val="000042BB"/>
    <w:rsid w:val="00004678"/>
    <w:rsid w:val="00005FB1"/>
    <w:rsid w:val="00007365"/>
    <w:rsid w:val="00007DA7"/>
    <w:rsid w:val="000100C6"/>
    <w:rsid w:val="000103D2"/>
    <w:rsid w:val="00010412"/>
    <w:rsid w:val="000108C6"/>
    <w:rsid w:val="0001098A"/>
    <w:rsid w:val="00011086"/>
    <w:rsid w:val="00011432"/>
    <w:rsid w:val="00012108"/>
    <w:rsid w:val="000124F9"/>
    <w:rsid w:val="00013D45"/>
    <w:rsid w:val="00014223"/>
    <w:rsid w:val="00017377"/>
    <w:rsid w:val="000200A5"/>
    <w:rsid w:val="000204B6"/>
    <w:rsid w:val="00020AC0"/>
    <w:rsid w:val="000214BA"/>
    <w:rsid w:val="000240FA"/>
    <w:rsid w:val="00024DF5"/>
    <w:rsid w:val="000262B0"/>
    <w:rsid w:val="00032760"/>
    <w:rsid w:val="00032D97"/>
    <w:rsid w:val="0003431D"/>
    <w:rsid w:val="000378AA"/>
    <w:rsid w:val="00040647"/>
    <w:rsid w:val="000412E5"/>
    <w:rsid w:val="00042ECA"/>
    <w:rsid w:val="00044475"/>
    <w:rsid w:val="00045CD4"/>
    <w:rsid w:val="00052A59"/>
    <w:rsid w:val="000545A1"/>
    <w:rsid w:val="000552EF"/>
    <w:rsid w:val="000562D7"/>
    <w:rsid w:val="00057D09"/>
    <w:rsid w:val="00060CF9"/>
    <w:rsid w:val="0006151A"/>
    <w:rsid w:val="0006173A"/>
    <w:rsid w:val="000633D2"/>
    <w:rsid w:val="00066119"/>
    <w:rsid w:val="00067726"/>
    <w:rsid w:val="0007083C"/>
    <w:rsid w:val="000710E1"/>
    <w:rsid w:val="00073EC0"/>
    <w:rsid w:val="00074A2F"/>
    <w:rsid w:val="000753ED"/>
    <w:rsid w:val="00075524"/>
    <w:rsid w:val="0007644B"/>
    <w:rsid w:val="00076C20"/>
    <w:rsid w:val="00080D07"/>
    <w:rsid w:val="00081349"/>
    <w:rsid w:val="00082F4A"/>
    <w:rsid w:val="0008357A"/>
    <w:rsid w:val="00083B85"/>
    <w:rsid w:val="00084D35"/>
    <w:rsid w:val="00085A5D"/>
    <w:rsid w:val="0008646F"/>
    <w:rsid w:val="00092468"/>
    <w:rsid w:val="0009514C"/>
    <w:rsid w:val="00096C96"/>
    <w:rsid w:val="00097569"/>
    <w:rsid w:val="000A07A3"/>
    <w:rsid w:val="000A1C7C"/>
    <w:rsid w:val="000A2C1F"/>
    <w:rsid w:val="000A377B"/>
    <w:rsid w:val="000A4480"/>
    <w:rsid w:val="000A4638"/>
    <w:rsid w:val="000A6866"/>
    <w:rsid w:val="000A7038"/>
    <w:rsid w:val="000A7A5D"/>
    <w:rsid w:val="000B601A"/>
    <w:rsid w:val="000B60CB"/>
    <w:rsid w:val="000B7404"/>
    <w:rsid w:val="000C010E"/>
    <w:rsid w:val="000C6C4A"/>
    <w:rsid w:val="000D05D9"/>
    <w:rsid w:val="000D0D93"/>
    <w:rsid w:val="000D1B9A"/>
    <w:rsid w:val="000D1E51"/>
    <w:rsid w:val="000D2993"/>
    <w:rsid w:val="000D3E52"/>
    <w:rsid w:val="000D4A6C"/>
    <w:rsid w:val="000D683D"/>
    <w:rsid w:val="000D7085"/>
    <w:rsid w:val="000D75EA"/>
    <w:rsid w:val="000E128D"/>
    <w:rsid w:val="000E1691"/>
    <w:rsid w:val="000E1CB0"/>
    <w:rsid w:val="000E21D0"/>
    <w:rsid w:val="000E4732"/>
    <w:rsid w:val="000E5C9C"/>
    <w:rsid w:val="000E76A0"/>
    <w:rsid w:val="000F3ED8"/>
    <w:rsid w:val="000F571A"/>
    <w:rsid w:val="000F6D56"/>
    <w:rsid w:val="001011F8"/>
    <w:rsid w:val="0010389F"/>
    <w:rsid w:val="00103F03"/>
    <w:rsid w:val="00103F0D"/>
    <w:rsid w:val="00105C8A"/>
    <w:rsid w:val="00107260"/>
    <w:rsid w:val="001105D8"/>
    <w:rsid w:val="001135D5"/>
    <w:rsid w:val="00113C38"/>
    <w:rsid w:val="00113DFF"/>
    <w:rsid w:val="001140EE"/>
    <w:rsid w:val="001151B9"/>
    <w:rsid w:val="00115B27"/>
    <w:rsid w:val="0011781F"/>
    <w:rsid w:val="00117A79"/>
    <w:rsid w:val="00120303"/>
    <w:rsid w:val="00121F06"/>
    <w:rsid w:val="001224DE"/>
    <w:rsid w:val="0012311B"/>
    <w:rsid w:val="00123165"/>
    <w:rsid w:val="00123706"/>
    <w:rsid w:val="0012522E"/>
    <w:rsid w:val="001264A2"/>
    <w:rsid w:val="00126C58"/>
    <w:rsid w:val="0013318B"/>
    <w:rsid w:val="00133364"/>
    <w:rsid w:val="0013446A"/>
    <w:rsid w:val="00135B5C"/>
    <w:rsid w:val="00140097"/>
    <w:rsid w:val="00140115"/>
    <w:rsid w:val="00141DD6"/>
    <w:rsid w:val="0014388A"/>
    <w:rsid w:val="001439BD"/>
    <w:rsid w:val="00143F0D"/>
    <w:rsid w:val="0014498B"/>
    <w:rsid w:val="00151C27"/>
    <w:rsid w:val="00152623"/>
    <w:rsid w:val="001541ED"/>
    <w:rsid w:val="0015697E"/>
    <w:rsid w:val="001569E2"/>
    <w:rsid w:val="00156CDB"/>
    <w:rsid w:val="001574DD"/>
    <w:rsid w:val="0016050C"/>
    <w:rsid w:val="00161069"/>
    <w:rsid w:val="00161E35"/>
    <w:rsid w:val="00162B9A"/>
    <w:rsid w:val="00162CD5"/>
    <w:rsid w:val="001635C9"/>
    <w:rsid w:val="00164411"/>
    <w:rsid w:val="00164EDB"/>
    <w:rsid w:val="00165504"/>
    <w:rsid w:val="00167651"/>
    <w:rsid w:val="00172607"/>
    <w:rsid w:val="00173989"/>
    <w:rsid w:val="001742B8"/>
    <w:rsid w:val="001748C5"/>
    <w:rsid w:val="001763B4"/>
    <w:rsid w:val="001773C4"/>
    <w:rsid w:val="0018036C"/>
    <w:rsid w:val="0018095F"/>
    <w:rsid w:val="00181130"/>
    <w:rsid w:val="0018148D"/>
    <w:rsid w:val="00181D7F"/>
    <w:rsid w:val="00184A45"/>
    <w:rsid w:val="00184DB2"/>
    <w:rsid w:val="001856B1"/>
    <w:rsid w:val="00186BA5"/>
    <w:rsid w:val="0018734F"/>
    <w:rsid w:val="00187EA7"/>
    <w:rsid w:val="001917AA"/>
    <w:rsid w:val="001945CE"/>
    <w:rsid w:val="0019787D"/>
    <w:rsid w:val="00197BDF"/>
    <w:rsid w:val="001A0774"/>
    <w:rsid w:val="001A07E7"/>
    <w:rsid w:val="001A12B2"/>
    <w:rsid w:val="001A2939"/>
    <w:rsid w:val="001A35E0"/>
    <w:rsid w:val="001A43E5"/>
    <w:rsid w:val="001A48B4"/>
    <w:rsid w:val="001A5EEC"/>
    <w:rsid w:val="001A6283"/>
    <w:rsid w:val="001B16C9"/>
    <w:rsid w:val="001B1C06"/>
    <w:rsid w:val="001B2224"/>
    <w:rsid w:val="001B3CD8"/>
    <w:rsid w:val="001B4E9A"/>
    <w:rsid w:val="001B593B"/>
    <w:rsid w:val="001B5A3B"/>
    <w:rsid w:val="001C1743"/>
    <w:rsid w:val="001C3B64"/>
    <w:rsid w:val="001C636F"/>
    <w:rsid w:val="001D0264"/>
    <w:rsid w:val="001D236D"/>
    <w:rsid w:val="001D2AC5"/>
    <w:rsid w:val="001D38EC"/>
    <w:rsid w:val="001D3AE5"/>
    <w:rsid w:val="001D65EE"/>
    <w:rsid w:val="001D6A06"/>
    <w:rsid w:val="001D7830"/>
    <w:rsid w:val="001D7EF5"/>
    <w:rsid w:val="001E011A"/>
    <w:rsid w:val="001E05C4"/>
    <w:rsid w:val="001E2EFB"/>
    <w:rsid w:val="001E439F"/>
    <w:rsid w:val="001E4B1D"/>
    <w:rsid w:val="001E545C"/>
    <w:rsid w:val="001E603B"/>
    <w:rsid w:val="001E7069"/>
    <w:rsid w:val="001E74DB"/>
    <w:rsid w:val="001E78A0"/>
    <w:rsid w:val="001F0D7F"/>
    <w:rsid w:val="001F24CA"/>
    <w:rsid w:val="001F2571"/>
    <w:rsid w:val="001F450E"/>
    <w:rsid w:val="001F50FC"/>
    <w:rsid w:val="001F5129"/>
    <w:rsid w:val="001F7077"/>
    <w:rsid w:val="001F755F"/>
    <w:rsid w:val="001F7D68"/>
    <w:rsid w:val="00200BE8"/>
    <w:rsid w:val="00201DD9"/>
    <w:rsid w:val="00204EE1"/>
    <w:rsid w:val="002079C9"/>
    <w:rsid w:val="0021063A"/>
    <w:rsid w:val="002106C2"/>
    <w:rsid w:val="002106FC"/>
    <w:rsid w:val="00210A58"/>
    <w:rsid w:val="00212453"/>
    <w:rsid w:val="00212790"/>
    <w:rsid w:val="00213B47"/>
    <w:rsid w:val="002146AD"/>
    <w:rsid w:val="002154DE"/>
    <w:rsid w:val="002156D5"/>
    <w:rsid w:val="002208EC"/>
    <w:rsid w:val="00221C0C"/>
    <w:rsid w:val="00222424"/>
    <w:rsid w:val="00223770"/>
    <w:rsid w:val="00223D5A"/>
    <w:rsid w:val="00226127"/>
    <w:rsid w:val="0022648D"/>
    <w:rsid w:val="00226C93"/>
    <w:rsid w:val="00226CF7"/>
    <w:rsid w:val="00227315"/>
    <w:rsid w:val="002301EB"/>
    <w:rsid w:val="00233D15"/>
    <w:rsid w:val="002346C1"/>
    <w:rsid w:val="002350F3"/>
    <w:rsid w:val="00236390"/>
    <w:rsid w:val="00241C63"/>
    <w:rsid w:val="00241E72"/>
    <w:rsid w:val="0024252F"/>
    <w:rsid w:val="0024411E"/>
    <w:rsid w:val="0024442B"/>
    <w:rsid w:val="0024555C"/>
    <w:rsid w:val="00245608"/>
    <w:rsid w:val="00245799"/>
    <w:rsid w:val="00245E58"/>
    <w:rsid w:val="00245FD4"/>
    <w:rsid w:val="00246931"/>
    <w:rsid w:val="00246DDC"/>
    <w:rsid w:val="002471D4"/>
    <w:rsid w:val="00247874"/>
    <w:rsid w:val="00247D6C"/>
    <w:rsid w:val="00247F44"/>
    <w:rsid w:val="0025042E"/>
    <w:rsid w:val="00250BEC"/>
    <w:rsid w:val="00250C75"/>
    <w:rsid w:val="00250DEF"/>
    <w:rsid w:val="0025249E"/>
    <w:rsid w:val="002527F3"/>
    <w:rsid w:val="002538B0"/>
    <w:rsid w:val="0025390D"/>
    <w:rsid w:val="0025397E"/>
    <w:rsid w:val="00253BF8"/>
    <w:rsid w:val="0025434E"/>
    <w:rsid w:val="002546E0"/>
    <w:rsid w:val="002555E5"/>
    <w:rsid w:val="00256662"/>
    <w:rsid w:val="0025759D"/>
    <w:rsid w:val="00257664"/>
    <w:rsid w:val="00257DE0"/>
    <w:rsid w:val="002637CE"/>
    <w:rsid w:val="002651DB"/>
    <w:rsid w:val="002655AD"/>
    <w:rsid w:val="002663D5"/>
    <w:rsid w:val="00266AA6"/>
    <w:rsid w:val="00266F8D"/>
    <w:rsid w:val="00270058"/>
    <w:rsid w:val="00270B24"/>
    <w:rsid w:val="0027128A"/>
    <w:rsid w:val="00272487"/>
    <w:rsid w:val="00272899"/>
    <w:rsid w:val="00274A04"/>
    <w:rsid w:val="00275B27"/>
    <w:rsid w:val="00276968"/>
    <w:rsid w:val="00276DA2"/>
    <w:rsid w:val="002771B6"/>
    <w:rsid w:val="00277D2C"/>
    <w:rsid w:val="00280B28"/>
    <w:rsid w:val="0028175A"/>
    <w:rsid w:val="00281D4A"/>
    <w:rsid w:val="00284496"/>
    <w:rsid w:val="00284518"/>
    <w:rsid w:val="00284ACC"/>
    <w:rsid w:val="002856FA"/>
    <w:rsid w:val="00287222"/>
    <w:rsid w:val="0029136A"/>
    <w:rsid w:val="00294D8F"/>
    <w:rsid w:val="00295399"/>
    <w:rsid w:val="00295972"/>
    <w:rsid w:val="00296573"/>
    <w:rsid w:val="00297D0D"/>
    <w:rsid w:val="00297D21"/>
    <w:rsid w:val="002A0CDF"/>
    <w:rsid w:val="002A0F5E"/>
    <w:rsid w:val="002A3203"/>
    <w:rsid w:val="002A3D84"/>
    <w:rsid w:val="002A3E27"/>
    <w:rsid w:val="002A405B"/>
    <w:rsid w:val="002A529B"/>
    <w:rsid w:val="002A5ABE"/>
    <w:rsid w:val="002A6DA2"/>
    <w:rsid w:val="002A794D"/>
    <w:rsid w:val="002B097C"/>
    <w:rsid w:val="002B1B1D"/>
    <w:rsid w:val="002B1E57"/>
    <w:rsid w:val="002B2B33"/>
    <w:rsid w:val="002B3D8D"/>
    <w:rsid w:val="002B4258"/>
    <w:rsid w:val="002B6CA8"/>
    <w:rsid w:val="002B7212"/>
    <w:rsid w:val="002B7E63"/>
    <w:rsid w:val="002C0566"/>
    <w:rsid w:val="002C0B34"/>
    <w:rsid w:val="002C123B"/>
    <w:rsid w:val="002C12A0"/>
    <w:rsid w:val="002C1361"/>
    <w:rsid w:val="002C2393"/>
    <w:rsid w:val="002C2EEA"/>
    <w:rsid w:val="002C3CD6"/>
    <w:rsid w:val="002C6605"/>
    <w:rsid w:val="002C6C60"/>
    <w:rsid w:val="002D28D5"/>
    <w:rsid w:val="002D6B04"/>
    <w:rsid w:val="002D7E12"/>
    <w:rsid w:val="002E7436"/>
    <w:rsid w:val="002E777C"/>
    <w:rsid w:val="002F10CA"/>
    <w:rsid w:val="002F1C0B"/>
    <w:rsid w:val="002F2729"/>
    <w:rsid w:val="002F39A6"/>
    <w:rsid w:val="002F6DED"/>
    <w:rsid w:val="00300D85"/>
    <w:rsid w:val="00301067"/>
    <w:rsid w:val="0030159A"/>
    <w:rsid w:val="003105CD"/>
    <w:rsid w:val="0031080E"/>
    <w:rsid w:val="0031235B"/>
    <w:rsid w:val="00314A37"/>
    <w:rsid w:val="00315582"/>
    <w:rsid w:val="0032289E"/>
    <w:rsid w:val="00326394"/>
    <w:rsid w:val="003307DA"/>
    <w:rsid w:val="003309EE"/>
    <w:rsid w:val="00331D11"/>
    <w:rsid w:val="00331D88"/>
    <w:rsid w:val="00332D0B"/>
    <w:rsid w:val="0033395C"/>
    <w:rsid w:val="00335268"/>
    <w:rsid w:val="00337C98"/>
    <w:rsid w:val="003425C3"/>
    <w:rsid w:val="00343E19"/>
    <w:rsid w:val="00346BE3"/>
    <w:rsid w:val="00347764"/>
    <w:rsid w:val="00351C8D"/>
    <w:rsid w:val="003525D2"/>
    <w:rsid w:val="003525FF"/>
    <w:rsid w:val="0035270D"/>
    <w:rsid w:val="003546BC"/>
    <w:rsid w:val="00355195"/>
    <w:rsid w:val="003556A1"/>
    <w:rsid w:val="003565C4"/>
    <w:rsid w:val="003601AA"/>
    <w:rsid w:val="00360C0B"/>
    <w:rsid w:val="00361152"/>
    <w:rsid w:val="003643BD"/>
    <w:rsid w:val="00364DA5"/>
    <w:rsid w:val="00364F82"/>
    <w:rsid w:val="0036670C"/>
    <w:rsid w:val="0036786A"/>
    <w:rsid w:val="00367DF0"/>
    <w:rsid w:val="00370B25"/>
    <w:rsid w:val="00371FD9"/>
    <w:rsid w:val="003725CF"/>
    <w:rsid w:val="003727C4"/>
    <w:rsid w:val="00373281"/>
    <w:rsid w:val="0037560F"/>
    <w:rsid w:val="00377126"/>
    <w:rsid w:val="0037727C"/>
    <w:rsid w:val="003772BA"/>
    <w:rsid w:val="00381902"/>
    <w:rsid w:val="00381FBC"/>
    <w:rsid w:val="003829DD"/>
    <w:rsid w:val="003833BD"/>
    <w:rsid w:val="0038402B"/>
    <w:rsid w:val="00386C6A"/>
    <w:rsid w:val="00387D5E"/>
    <w:rsid w:val="00391B88"/>
    <w:rsid w:val="00392F87"/>
    <w:rsid w:val="0039311F"/>
    <w:rsid w:val="00393260"/>
    <w:rsid w:val="00394902"/>
    <w:rsid w:val="00395089"/>
    <w:rsid w:val="00396683"/>
    <w:rsid w:val="00396F24"/>
    <w:rsid w:val="0039708C"/>
    <w:rsid w:val="003A572F"/>
    <w:rsid w:val="003A74B8"/>
    <w:rsid w:val="003A7867"/>
    <w:rsid w:val="003B0D3E"/>
    <w:rsid w:val="003B2227"/>
    <w:rsid w:val="003B290F"/>
    <w:rsid w:val="003B29EF"/>
    <w:rsid w:val="003B4CF8"/>
    <w:rsid w:val="003B608F"/>
    <w:rsid w:val="003C027F"/>
    <w:rsid w:val="003C061D"/>
    <w:rsid w:val="003C14D6"/>
    <w:rsid w:val="003C1973"/>
    <w:rsid w:val="003C200D"/>
    <w:rsid w:val="003C2154"/>
    <w:rsid w:val="003C237D"/>
    <w:rsid w:val="003C330D"/>
    <w:rsid w:val="003C3E27"/>
    <w:rsid w:val="003C4453"/>
    <w:rsid w:val="003C46F2"/>
    <w:rsid w:val="003C53FD"/>
    <w:rsid w:val="003C6422"/>
    <w:rsid w:val="003D0A45"/>
    <w:rsid w:val="003D13A9"/>
    <w:rsid w:val="003D1770"/>
    <w:rsid w:val="003D49D8"/>
    <w:rsid w:val="003D563A"/>
    <w:rsid w:val="003D5E80"/>
    <w:rsid w:val="003E07F9"/>
    <w:rsid w:val="003E0B20"/>
    <w:rsid w:val="003E1B4B"/>
    <w:rsid w:val="003E21CA"/>
    <w:rsid w:val="003E2B24"/>
    <w:rsid w:val="003E3267"/>
    <w:rsid w:val="003E389D"/>
    <w:rsid w:val="003E556E"/>
    <w:rsid w:val="003E6152"/>
    <w:rsid w:val="003F0D9D"/>
    <w:rsid w:val="003F0EE9"/>
    <w:rsid w:val="003F1760"/>
    <w:rsid w:val="003F1B84"/>
    <w:rsid w:val="003F1BEA"/>
    <w:rsid w:val="003F4E5D"/>
    <w:rsid w:val="00401092"/>
    <w:rsid w:val="0040240F"/>
    <w:rsid w:val="004032A9"/>
    <w:rsid w:val="004045C7"/>
    <w:rsid w:val="00404A20"/>
    <w:rsid w:val="00405292"/>
    <w:rsid w:val="004053DF"/>
    <w:rsid w:val="004056F5"/>
    <w:rsid w:val="004072B1"/>
    <w:rsid w:val="00407F5A"/>
    <w:rsid w:val="004113EA"/>
    <w:rsid w:val="00412144"/>
    <w:rsid w:val="004122AB"/>
    <w:rsid w:val="00414B67"/>
    <w:rsid w:val="004167DE"/>
    <w:rsid w:val="0042189D"/>
    <w:rsid w:val="0042240C"/>
    <w:rsid w:val="00423BEF"/>
    <w:rsid w:val="004240A4"/>
    <w:rsid w:val="004242AC"/>
    <w:rsid w:val="00424EFE"/>
    <w:rsid w:val="004265F1"/>
    <w:rsid w:val="00427851"/>
    <w:rsid w:val="0043661E"/>
    <w:rsid w:val="004379BA"/>
    <w:rsid w:val="00437D80"/>
    <w:rsid w:val="0044162F"/>
    <w:rsid w:val="00441834"/>
    <w:rsid w:val="0044216E"/>
    <w:rsid w:val="00442F90"/>
    <w:rsid w:val="004447F3"/>
    <w:rsid w:val="0044655F"/>
    <w:rsid w:val="0044770E"/>
    <w:rsid w:val="0045036B"/>
    <w:rsid w:val="00450B3D"/>
    <w:rsid w:val="004514D0"/>
    <w:rsid w:val="0045565B"/>
    <w:rsid w:val="00455712"/>
    <w:rsid w:val="00456FC8"/>
    <w:rsid w:val="004606BD"/>
    <w:rsid w:val="004607FA"/>
    <w:rsid w:val="00460C72"/>
    <w:rsid w:val="004611C9"/>
    <w:rsid w:val="004644A1"/>
    <w:rsid w:val="0046470B"/>
    <w:rsid w:val="00464793"/>
    <w:rsid w:val="00464D0A"/>
    <w:rsid w:val="0046529B"/>
    <w:rsid w:val="0046664B"/>
    <w:rsid w:val="00470256"/>
    <w:rsid w:val="0047155D"/>
    <w:rsid w:val="00472F21"/>
    <w:rsid w:val="00473BAE"/>
    <w:rsid w:val="0047465C"/>
    <w:rsid w:val="00475A2E"/>
    <w:rsid w:val="004849A2"/>
    <w:rsid w:val="00484E58"/>
    <w:rsid w:val="004851A6"/>
    <w:rsid w:val="004868D8"/>
    <w:rsid w:val="004872E3"/>
    <w:rsid w:val="004878EA"/>
    <w:rsid w:val="00487B70"/>
    <w:rsid w:val="004901EC"/>
    <w:rsid w:val="00490BF5"/>
    <w:rsid w:val="00493931"/>
    <w:rsid w:val="00494917"/>
    <w:rsid w:val="00494A38"/>
    <w:rsid w:val="00497BB0"/>
    <w:rsid w:val="004A0664"/>
    <w:rsid w:val="004A2276"/>
    <w:rsid w:val="004A423C"/>
    <w:rsid w:val="004A4A35"/>
    <w:rsid w:val="004A53DD"/>
    <w:rsid w:val="004A7261"/>
    <w:rsid w:val="004B0804"/>
    <w:rsid w:val="004B10EA"/>
    <w:rsid w:val="004B119C"/>
    <w:rsid w:val="004B26AC"/>
    <w:rsid w:val="004B2D5C"/>
    <w:rsid w:val="004B2F12"/>
    <w:rsid w:val="004B494F"/>
    <w:rsid w:val="004B5BF1"/>
    <w:rsid w:val="004B5C0C"/>
    <w:rsid w:val="004B5F89"/>
    <w:rsid w:val="004B6C00"/>
    <w:rsid w:val="004C138F"/>
    <w:rsid w:val="004C2389"/>
    <w:rsid w:val="004C28A1"/>
    <w:rsid w:val="004C4C89"/>
    <w:rsid w:val="004C5C72"/>
    <w:rsid w:val="004C7151"/>
    <w:rsid w:val="004C7496"/>
    <w:rsid w:val="004D0CFF"/>
    <w:rsid w:val="004D3C6E"/>
    <w:rsid w:val="004D644A"/>
    <w:rsid w:val="004D6BBC"/>
    <w:rsid w:val="004E0390"/>
    <w:rsid w:val="004E08E1"/>
    <w:rsid w:val="004E0CBC"/>
    <w:rsid w:val="004E12E8"/>
    <w:rsid w:val="004E15EF"/>
    <w:rsid w:val="004E357D"/>
    <w:rsid w:val="004E6DEA"/>
    <w:rsid w:val="004E707E"/>
    <w:rsid w:val="004E73AC"/>
    <w:rsid w:val="004E7E56"/>
    <w:rsid w:val="004F03CC"/>
    <w:rsid w:val="004F22E6"/>
    <w:rsid w:val="004F239F"/>
    <w:rsid w:val="004F2BF0"/>
    <w:rsid w:val="004F2DC5"/>
    <w:rsid w:val="004F2F6D"/>
    <w:rsid w:val="004F38AA"/>
    <w:rsid w:val="004F3BEC"/>
    <w:rsid w:val="004F5449"/>
    <w:rsid w:val="004F649C"/>
    <w:rsid w:val="004F7FBC"/>
    <w:rsid w:val="00500A69"/>
    <w:rsid w:val="00503CE7"/>
    <w:rsid w:val="005048D4"/>
    <w:rsid w:val="005054E8"/>
    <w:rsid w:val="00506D3B"/>
    <w:rsid w:val="00507BA4"/>
    <w:rsid w:val="00510BC1"/>
    <w:rsid w:val="005111FE"/>
    <w:rsid w:val="00513374"/>
    <w:rsid w:val="00513505"/>
    <w:rsid w:val="00514159"/>
    <w:rsid w:val="00514D0E"/>
    <w:rsid w:val="00515827"/>
    <w:rsid w:val="00515E27"/>
    <w:rsid w:val="00517EF2"/>
    <w:rsid w:val="00521437"/>
    <w:rsid w:val="0052214B"/>
    <w:rsid w:val="00526A8D"/>
    <w:rsid w:val="00527F69"/>
    <w:rsid w:val="005309C1"/>
    <w:rsid w:val="00530ABE"/>
    <w:rsid w:val="005323A4"/>
    <w:rsid w:val="0053252D"/>
    <w:rsid w:val="00533CBC"/>
    <w:rsid w:val="00534919"/>
    <w:rsid w:val="005353B9"/>
    <w:rsid w:val="00536B69"/>
    <w:rsid w:val="005411B0"/>
    <w:rsid w:val="00541BD9"/>
    <w:rsid w:val="005421C0"/>
    <w:rsid w:val="00543601"/>
    <w:rsid w:val="005446D7"/>
    <w:rsid w:val="005448A1"/>
    <w:rsid w:val="00544C1D"/>
    <w:rsid w:val="00545B19"/>
    <w:rsid w:val="00547D3B"/>
    <w:rsid w:val="00553AD9"/>
    <w:rsid w:val="005546C2"/>
    <w:rsid w:val="00555165"/>
    <w:rsid w:val="00556481"/>
    <w:rsid w:val="00560425"/>
    <w:rsid w:val="005608AD"/>
    <w:rsid w:val="00560CBA"/>
    <w:rsid w:val="005621F9"/>
    <w:rsid w:val="00562A44"/>
    <w:rsid w:val="00562F42"/>
    <w:rsid w:val="005637B8"/>
    <w:rsid w:val="00563E40"/>
    <w:rsid w:val="005648D5"/>
    <w:rsid w:val="005655F8"/>
    <w:rsid w:val="00565A21"/>
    <w:rsid w:val="00567305"/>
    <w:rsid w:val="0056798B"/>
    <w:rsid w:val="0057329E"/>
    <w:rsid w:val="005759F9"/>
    <w:rsid w:val="00580C82"/>
    <w:rsid w:val="005826DD"/>
    <w:rsid w:val="00582786"/>
    <w:rsid w:val="00583B94"/>
    <w:rsid w:val="005843CD"/>
    <w:rsid w:val="00584929"/>
    <w:rsid w:val="00584EB8"/>
    <w:rsid w:val="00587DE3"/>
    <w:rsid w:val="00590942"/>
    <w:rsid w:val="005959C1"/>
    <w:rsid w:val="005960A6"/>
    <w:rsid w:val="0059703C"/>
    <w:rsid w:val="00597662"/>
    <w:rsid w:val="00597CDD"/>
    <w:rsid w:val="005A2749"/>
    <w:rsid w:val="005A736C"/>
    <w:rsid w:val="005A78D5"/>
    <w:rsid w:val="005A7F49"/>
    <w:rsid w:val="005B0BEB"/>
    <w:rsid w:val="005B1E1C"/>
    <w:rsid w:val="005B2DE4"/>
    <w:rsid w:val="005B3D01"/>
    <w:rsid w:val="005B3F05"/>
    <w:rsid w:val="005B3FE8"/>
    <w:rsid w:val="005B400F"/>
    <w:rsid w:val="005B4845"/>
    <w:rsid w:val="005B4B67"/>
    <w:rsid w:val="005B589F"/>
    <w:rsid w:val="005B5993"/>
    <w:rsid w:val="005B5A76"/>
    <w:rsid w:val="005B7900"/>
    <w:rsid w:val="005C17A3"/>
    <w:rsid w:val="005C3DF6"/>
    <w:rsid w:val="005C3FE5"/>
    <w:rsid w:val="005C587C"/>
    <w:rsid w:val="005C5ACD"/>
    <w:rsid w:val="005C5DEC"/>
    <w:rsid w:val="005C6FA7"/>
    <w:rsid w:val="005D1146"/>
    <w:rsid w:val="005D3356"/>
    <w:rsid w:val="005D3AA8"/>
    <w:rsid w:val="005D3BF7"/>
    <w:rsid w:val="005D3E5E"/>
    <w:rsid w:val="005D407F"/>
    <w:rsid w:val="005D4AC3"/>
    <w:rsid w:val="005D5A63"/>
    <w:rsid w:val="005D68C0"/>
    <w:rsid w:val="005D7393"/>
    <w:rsid w:val="005E01F9"/>
    <w:rsid w:val="005E1331"/>
    <w:rsid w:val="005E13DE"/>
    <w:rsid w:val="005E3B0A"/>
    <w:rsid w:val="005E4E24"/>
    <w:rsid w:val="005E4FEC"/>
    <w:rsid w:val="005E5D9D"/>
    <w:rsid w:val="005E66DE"/>
    <w:rsid w:val="005E789A"/>
    <w:rsid w:val="005F1D44"/>
    <w:rsid w:val="005F2063"/>
    <w:rsid w:val="005F2285"/>
    <w:rsid w:val="005F2CD0"/>
    <w:rsid w:val="005F34C4"/>
    <w:rsid w:val="005F4060"/>
    <w:rsid w:val="005F42D3"/>
    <w:rsid w:val="005F6262"/>
    <w:rsid w:val="005F649C"/>
    <w:rsid w:val="005F6C28"/>
    <w:rsid w:val="005F799A"/>
    <w:rsid w:val="00600331"/>
    <w:rsid w:val="00602D8B"/>
    <w:rsid w:val="006039C4"/>
    <w:rsid w:val="00603B77"/>
    <w:rsid w:val="006049A7"/>
    <w:rsid w:val="00605801"/>
    <w:rsid w:val="0060740F"/>
    <w:rsid w:val="0060752A"/>
    <w:rsid w:val="0060777F"/>
    <w:rsid w:val="00607BFD"/>
    <w:rsid w:val="006109B6"/>
    <w:rsid w:val="00610B95"/>
    <w:rsid w:val="0061199B"/>
    <w:rsid w:val="00611E8F"/>
    <w:rsid w:val="006121AD"/>
    <w:rsid w:val="00612AAD"/>
    <w:rsid w:val="00612BE3"/>
    <w:rsid w:val="00612C62"/>
    <w:rsid w:val="0061525E"/>
    <w:rsid w:val="00615370"/>
    <w:rsid w:val="00616354"/>
    <w:rsid w:val="00616CC1"/>
    <w:rsid w:val="00617DD8"/>
    <w:rsid w:val="00620A39"/>
    <w:rsid w:val="00621C28"/>
    <w:rsid w:val="006221AA"/>
    <w:rsid w:val="00622C6F"/>
    <w:rsid w:val="00623172"/>
    <w:rsid w:val="00623634"/>
    <w:rsid w:val="00623E3C"/>
    <w:rsid w:val="0062590F"/>
    <w:rsid w:val="00625A00"/>
    <w:rsid w:val="00625A41"/>
    <w:rsid w:val="00626ED0"/>
    <w:rsid w:val="0063078B"/>
    <w:rsid w:val="00632BBD"/>
    <w:rsid w:val="00632ED5"/>
    <w:rsid w:val="006353AE"/>
    <w:rsid w:val="006405A0"/>
    <w:rsid w:val="00641A10"/>
    <w:rsid w:val="00641AAD"/>
    <w:rsid w:val="00641FA7"/>
    <w:rsid w:val="0064351A"/>
    <w:rsid w:val="006449CF"/>
    <w:rsid w:val="0064550F"/>
    <w:rsid w:val="00645EDF"/>
    <w:rsid w:val="0064662A"/>
    <w:rsid w:val="0064694D"/>
    <w:rsid w:val="0064737D"/>
    <w:rsid w:val="00647E50"/>
    <w:rsid w:val="0065035A"/>
    <w:rsid w:val="00650B35"/>
    <w:rsid w:val="00651584"/>
    <w:rsid w:val="00651692"/>
    <w:rsid w:val="006558E0"/>
    <w:rsid w:val="00655F41"/>
    <w:rsid w:val="00661E4B"/>
    <w:rsid w:val="00664442"/>
    <w:rsid w:val="006645EB"/>
    <w:rsid w:val="00664857"/>
    <w:rsid w:val="00664AE3"/>
    <w:rsid w:val="006650B4"/>
    <w:rsid w:val="006650F7"/>
    <w:rsid w:val="00666751"/>
    <w:rsid w:val="00666D80"/>
    <w:rsid w:val="00670211"/>
    <w:rsid w:val="00670BA9"/>
    <w:rsid w:val="00672BB4"/>
    <w:rsid w:val="00672F92"/>
    <w:rsid w:val="006730D9"/>
    <w:rsid w:val="006735D0"/>
    <w:rsid w:val="006738F1"/>
    <w:rsid w:val="0067576D"/>
    <w:rsid w:val="006761F7"/>
    <w:rsid w:val="00677186"/>
    <w:rsid w:val="00677948"/>
    <w:rsid w:val="00685D36"/>
    <w:rsid w:val="00690F99"/>
    <w:rsid w:val="00691898"/>
    <w:rsid w:val="00693937"/>
    <w:rsid w:val="006948FD"/>
    <w:rsid w:val="00694B7D"/>
    <w:rsid w:val="00695710"/>
    <w:rsid w:val="00696669"/>
    <w:rsid w:val="006978BC"/>
    <w:rsid w:val="006A02BB"/>
    <w:rsid w:val="006A1615"/>
    <w:rsid w:val="006A4446"/>
    <w:rsid w:val="006A483A"/>
    <w:rsid w:val="006A48B9"/>
    <w:rsid w:val="006A498A"/>
    <w:rsid w:val="006A4E31"/>
    <w:rsid w:val="006A527B"/>
    <w:rsid w:val="006A5EC3"/>
    <w:rsid w:val="006A5EC8"/>
    <w:rsid w:val="006A6156"/>
    <w:rsid w:val="006A636D"/>
    <w:rsid w:val="006A6E53"/>
    <w:rsid w:val="006A71D1"/>
    <w:rsid w:val="006A7407"/>
    <w:rsid w:val="006B021E"/>
    <w:rsid w:val="006B14E3"/>
    <w:rsid w:val="006B2A25"/>
    <w:rsid w:val="006B419F"/>
    <w:rsid w:val="006B4B3D"/>
    <w:rsid w:val="006B5084"/>
    <w:rsid w:val="006B5A3C"/>
    <w:rsid w:val="006B5F9F"/>
    <w:rsid w:val="006C0E6F"/>
    <w:rsid w:val="006C1445"/>
    <w:rsid w:val="006C1466"/>
    <w:rsid w:val="006C164A"/>
    <w:rsid w:val="006C180D"/>
    <w:rsid w:val="006C19AE"/>
    <w:rsid w:val="006C1B95"/>
    <w:rsid w:val="006C7E96"/>
    <w:rsid w:val="006D1933"/>
    <w:rsid w:val="006D20A2"/>
    <w:rsid w:val="006D4452"/>
    <w:rsid w:val="006D7A1F"/>
    <w:rsid w:val="006E00BE"/>
    <w:rsid w:val="006E04FF"/>
    <w:rsid w:val="006E146B"/>
    <w:rsid w:val="006E2FD3"/>
    <w:rsid w:val="006E4C3F"/>
    <w:rsid w:val="006E4FA4"/>
    <w:rsid w:val="006E75D1"/>
    <w:rsid w:val="006F0AF8"/>
    <w:rsid w:val="006F0B2F"/>
    <w:rsid w:val="006F3058"/>
    <w:rsid w:val="006F4C7C"/>
    <w:rsid w:val="006F4F36"/>
    <w:rsid w:val="006F61C7"/>
    <w:rsid w:val="006F73DD"/>
    <w:rsid w:val="007009EC"/>
    <w:rsid w:val="00700D2D"/>
    <w:rsid w:val="00700EC1"/>
    <w:rsid w:val="0070171F"/>
    <w:rsid w:val="007036AC"/>
    <w:rsid w:val="00704B26"/>
    <w:rsid w:val="0070568F"/>
    <w:rsid w:val="00706148"/>
    <w:rsid w:val="007067E8"/>
    <w:rsid w:val="00710C77"/>
    <w:rsid w:val="0071476D"/>
    <w:rsid w:val="00714B0F"/>
    <w:rsid w:val="0071724F"/>
    <w:rsid w:val="00720908"/>
    <w:rsid w:val="00720BDE"/>
    <w:rsid w:val="00722098"/>
    <w:rsid w:val="007227BF"/>
    <w:rsid w:val="007246EC"/>
    <w:rsid w:val="00726622"/>
    <w:rsid w:val="00726C81"/>
    <w:rsid w:val="00730159"/>
    <w:rsid w:val="00730905"/>
    <w:rsid w:val="00732A3B"/>
    <w:rsid w:val="00733A09"/>
    <w:rsid w:val="00733EC1"/>
    <w:rsid w:val="00734774"/>
    <w:rsid w:val="00734BB7"/>
    <w:rsid w:val="00734C6C"/>
    <w:rsid w:val="00735EB1"/>
    <w:rsid w:val="00737399"/>
    <w:rsid w:val="007376BE"/>
    <w:rsid w:val="00737857"/>
    <w:rsid w:val="007402A4"/>
    <w:rsid w:val="00740D6B"/>
    <w:rsid w:val="00741AF7"/>
    <w:rsid w:val="00742E2B"/>
    <w:rsid w:val="00742FDB"/>
    <w:rsid w:val="00745276"/>
    <w:rsid w:val="00745A94"/>
    <w:rsid w:val="00745CEE"/>
    <w:rsid w:val="00746137"/>
    <w:rsid w:val="00746408"/>
    <w:rsid w:val="007478DD"/>
    <w:rsid w:val="00750212"/>
    <w:rsid w:val="00750715"/>
    <w:rsid w:val="00750EB6"/>
    <w:rsid w:val="007533B5"/>
    <w:rsid w:val="00754652"/>
    <w:rsid w:val="00754B54"/>
    <w:rsid w:val="00755BBF"/>
    <w:rsid w:val="00756A08"/>
    <w:rsid w:val="00757216"/>
    <w:rsid w:val="00760AD9"/>
    <w:rsid w:val="00760C85"/>
    <w:rsid w:val="00764164"/>
    <w:rsid w:val="0076705A"/>
    <w:rsid w:val="00767405"/>
    <w:rsid w:val="0077032F"/>
    <w:rsid w:val="00774FCE"/>
    <w:rsid w:val="00776492"/>
    <w:rsid w:val="007768ED"/>
    <w:rsid w:val="00776FA4"/>
    <w:rsid w:val="007774E3"/>
    <w:rsid w:val="007810DB"/>
    <w:rsid w:val="00781955"/>
    <w:rsid w:val="007825E3"/>
    <w:rsid w:val="00782EAA"/>
    <w:rsid w:val="0078315F"/>
    <w:rsid w:val="00783D15"/>
    <w:rsid w:val="00783D2C"/>
    <w:rsid w:val="00783D7C"/>
    <w:rsid w:val="00785A41"/>
    <w:rsid w:val="007861B8"/>
    <w:rsid w:val="00786CD7"/>
    <w:rsid w:val="007879A5"/>
    <w:rsid w:val="007912B3"/>
    <w:rsid w:val="007926BA"/>
    <w:rsid w:val="0079283B"/>
    <w:rsid w:val="007938E7"/>
    <w:rsid w:val="007942CF"/>
    <w:rsid w:val="00794682"/>
    <w:rsid w:val="007A1612"/>
    <w:rsid w:val="007A251D"/>
    <w:rsid w:val="007A27E5"/>
    <w:rsid w:val="007A3232"/>
    <w:rsid w:val="007A568F"/>
    <w:rsid w:val="007A631D"/>
    <w:rsid w:val="007A7245"/>
    <w:rsid w:val="007A75AD"/>
    <w:rsid w:val="007B09A4"/>
    <w:rsid w:val="007B0B26"/>
    <w:rsid w:val="007B41D5"/>
    <w:rsid w:val="007B53D0"/>
    <w:rsid w:val="007B5509"/>
    <w:rsid w:val="007B6393"/>
    <w:rsid w:val="007B7000"/>
    <w:rsid w:val="007B7FBA"/>
    <w:rsid w:val="007C2407"/>
    <w:rsid w:val="007C4293"/>
    <w:rsid w:val="007C4546"/>
    <w:rsid w:val="007C5321"/>
    <w:rsid w:val="007C6103"/>
    <w:rsid w:val="007C7A73"/>
    <w:rsid w:val="007D17ED"/>
    <w:rsid w:val="007D2B8D"/>
    <w:rsid w:val="007D2EC7"/>
    <w:rsid w:val="007D3D07"/>
    <w:rsid w:val="007D5CFE"/>
    <w:rsid w:val="007D65DC"/>
    <w:rsid w:val="007E12CE"/>
    <w:rsid w:val="007E1D4E"/>
    <w:rsid w:val="007E3CC7"/>
    <w:rsid w:val="007E4B27"/>
    <w:rsid w:val="007E4E37"/>
    <w:rsid w:val="007E5E7E"/>
    <w:rsid w:val="007F18CE"/>
    <w:rsid w:val="007F1C4B"/>
    <w:rsid w:val="007F2119"/>
    <w:rsid w:val="007F30DF"/>
    <w:rsid w:val="007F6C2A"/>
    <w:rsid w:val="007F77BE"/>
    <w:rsid w:val="0080330F"/>
    <w:rsid w:val="00804400"/>
    <w:rsid w:val="008055F0"/>
    <w:rsid w:val="00805764"/>
    <w:rsid w:val="008063F2"/>
    <w:rsid w:val="00806F82"/>
    <w:rsid w:val="00807551"/>
    <w:rsid w:val="008117AB"/>
    <w:rsid w:val="00813C17"/>
    <w:rsid w:val="008159C9"/>
    <w:rsid w:val="00815C24"/>
    <w:rsid w:val="0081618E"/>
    <w:rsid w:val="008200E8"/>
    <w:rsid w:val="0082243B"/>
    <w:rsid w:val="0082298D"/>
    <w:rsid w:val="00823766"/>
    <w:rsid w:val="008250B8"/>
    <w:rsid w:val="0083501D"/>
    <w:rsid w:val="00836C81"/>
    <w:rsid w:val="00837430"/>
    <w:rsid w:val="008402E3"/>
    <w:rsid w:val="0084168A"/>
    <w:rsid w:val="008419F2"/>
    <w:rsid w:val="00841DAA"/>
    <w:rsid w:val="008433CC"/>
    <w:rsid w:val="00843700"/>
    <w:rsid w:val="00843F8F"/>
    <w:rsid w:val="00844EE1"/>
    <w:rsid w:val="00847EF2"/>
    <w:rsid w:val="008505AD"/>
    <w:rsid w:val="008546AF"/>
    <w:rsid w:val="00856972"/>
    <w:rsid w:val="00857EA1"/>
    <w:rsid w:val="0086056A"/>
    <w:rsid w:val="00860C88"/>
    <w:rsid w:val="0086348E"/>
    <w:rsid w:val="00863DA4"/>
    <w:rsid w:val="008656E8"/>
    <w:rsid w:val="00866A8B"/>
    <w:rsid w:val="00870C09"/>
    <w:rsid w:val="008716C6"/>
    <w:rsid w:val="00872851"/>
    <w:rsid w:val="00873F4E"/>
    <w:rsid w:val="00874404"/>
    <w:rsid w:val="00875EEC"/>
    <w:rsid w:val="008761C0"/>
    <w:rsid w:val="00876A6A"/>
    <w:rsid w:val="00876E28"/>
    <w:rsid w:val="00882FC8"/>
    <w:rsid w:val="008838FA"/>
    <w:rsid w:val="00884B36"/>
    <w:rsid w:val="00885D0F"/>
    <w:rsid w:val="00887A61"/>
    <w:rsid w:val="008900F8"/>
    <w:rsid w:val="00891BD1"/>
    <w:rsid w:val="0089253B"/>
    <w:rsid w:val="0089354A"/>
    <w:rsid w:val="00893B2E"/>
    <w:rsid w:val="00895E66"/>
    <w:rsid w:val="00896363"/>
    <w:rsid w:val="008A0608"/>
    <w:rsid w:val="008A287A"/>
    <w:rsid w:val="008A3114"/>
    <w:rsid w:val="008A4819"/>
    <w:rsid w:val="008A4C84"/>
    <w:rsid w:val="008A5C7F"/>
    <w:rsid w:val="008B1133"/>
    <w:rsid w:val="008B1C45"/>
    <w:rsid w:val="008B1F5D"/>
    <w:rsid w:val="008B2336"/>
    <w:rsid w:val="008B3D4F"/>
    <w:rsid w:val="008B55E9"/>
    <w:rsid w:val="008B60C9"/>
    <w:rsid w:val="008B6C0F"/>
    <w:rsid w:val="008B778C"/>
    <w:rsid w:val="008C0635"/>
    <w:rsid w:val="008C0E37"/>
    <w:rsid w:val="008C252B"/>
    <w:rsid w:val="008C2A06"/>
    <w:rsid w:val="008C2C27"/>
    <w:rsid w:val="008C519D"/>
    <w:rsid w:val="008C6899"/>
    <w:rsid w:val="008C6C36"/>
    <w:rsid w:val="008C7804"/>
    <w:rsid w:val="008D034B"/>
    <w:rsid w:val="008D07D0"/>
    <w:rsid w:val="008D18AE"/>
    <w:rsid w:val="008D27F6"/>
    <w:rsid w:val="008D38DF"/>
    <w:rsid w:val="008D46C3"/>
    <w:rsid w:val="008D4700"/>
    <w:rsid w:val="008D6588"/>
    <w:rsid w:val="008D6E96"/>
    <w:rsid w:val="008E00CB"/>
    <w:rsid w:val="008E06F8"/>
    <w:rsid w:val="008E0F58"/>
    <w:rsid w:val="008E1CAD"/>
    <w:rsid w:val="008E1FB6"/>
    <w:rsid w:val="008E332F"/>
    <w:rsid w:val="008E4922"/>
    <w:rsid w:val="008E5902"/>
    <w:rsid w:val="008E71F2"/>
    <w:rsid w:val="008F0461"/>
    <w:rsid w:val="008F1EDC"/>
    <w:rsid w:val="008F24CF"/>
    <w:rsid w:val="008F2A15"/>
    <w:rsid w:val="008F3282"/>
    <w:rsid w:val="008F56CB"/>
    <w:rsid w:val="008F69B1"/>
    <w:rsid w:val="008F7245"/>
    <w:rsid w:val="008F7F69"/>
    <w:rsid w:val="00900ACD"/>
    <w:rsid w:val="009010AD"/>
    <w:rsid w:val="0090175E"/>
    <w:rsid w:val="009017D4"/>
    <w:rsid w:val="00901BE0"/>
    <w:rsid w:val="0090211B"/>
    <w:rsid w:val="00902BCB"/>
    <w:rsid w:val="00902C86"/>
    <w:rsid w:val="00903C59"/>
    <w:rsid w:val="00910522"/>
    <w:rsid w:val="0091162F"/>
    <w:rsid w:val="009124E9"/>
    <w:rsid w:val="009125E6"/>
    <w:rsid w:val="00913596"/>
    <w:rsid w:val="00913D73"/>
    <w:rsid w:val="009152DE"/>
    <w:rsid w:val="00915AD2"/>
    <w:rsid w:val="00915E1D"/>
    <w:rsid w:val="00916252"/>
    <w:rsid w:val="00916D00"/>
    <w:rsid w:val="00917480"/>
    <w:rsid w:val="009204B1"/>
    <w:rsid w:val="0092101A"/>
    <w:rsid w:val="00922803"/>
    <w:rsid w:val="00923A79"/>
    <w:rsid w:val="00923F3E"/>
    <w:rsid w:val="00925822"/>
    <w:rsid w:val="00925CCE"/>
    <w:rsid w:val="009265D6"/>
    <w:rsid w:val="00926BF8"/>
    <w:rsid w:val="009277CE"/>
    <w:rsid w:val="0093086E"/>
    <w:rsid w:val="00931CF3"/>
    <w:rsid w:val="0093588B"/>
    <w:rsid w:val="00936823"/>
    <w:rsid w:val="00936990"/>
    <w:rsid w:val="00936D2C"/>
    <w:rsid w:val="00937482"/>
    <w:rsid w:val="00937C5D"/>
    <w:rsid w:val="0094001C"/>
    <w:rsid w:val="00942DB7"/>
    <w:rsid w:val="009437C3"/>
    <w:rsid w:val="0094463E"/>
    <w:rsid w:val="00944E81"/>
    <w:rsid w:val="0094609A"/>
    <w:rsid w:val="0094619F"/>
    <w:rsid w:val="00947342"/>
    <w:rsid w:val="00947748"/>
    <w:rsid w:val="00947915"/>
    <w:rsid w:val="00947DCB"/>
    <w:rsid w:val="00951DCE"/>
    <w:rsid w:val="009524F3"/>
    <w:rsid w:val="009528B2"/>
    <w:rsid w:val="00953B37"/>
    <w:rsid w:val="009549C8"/>
    <w:rsid w:val="00954F0F"/>
    <w:rsid w:val="00955919"/>
    <w:rsid w:val="00955AC7"/>
    <w:rsid w:val="0095758E"/>
    <w:rsid w:val="009616A3"/>
    <w:rsid w:val="009619A6"/>
    <w:rsid w:val="00961B5A"/>
    <w:rsid w:val="00962C17"/>
    <w:rsid w:val="009636FE"/>
    <w:rsid w:val="00964FEA"/>
    <w:rsid w:val="009660F4"/>
    <w:rsid w:val="00966CCF"/>
    <w:rsid w:val="0097111F"/>
    <w:rsid w:val="009713C4"/>
    <w:rsid w:val="00973FD0"/>
    <w:rsid w:val="009743E9"/>
    <w:rsid w:val="009747D8"/>
    <w:rsid w:val="00975F38"/>
    <w:rsid w:val="00977059"/>
    <w:rsid w:val="009776CF"/>
    <w:rsid w:val="00981B83"/>
    <w:rsid w:val="00983776"/>
    <w:rsid w:val="009840AF"/>
    <w:rsid w:val="00985091"/>
    <w:rsid w:val="0098532C"/>
    <w:rsid w:val="009914FD"/>
    <w:rsid w:val="009917E0"/>
    <w:rsid w:val="00992383"/>
    <w:rsid w:val="009932B5"/>
    <w:rsid w:val="00997181"/>
    <w:rsid w:val="009975EC"/>
    <w:rsid w:val="009A1E3A"/>
    <w:rsid w:val="009A2502"/>
    <w:rsid w:val="009A2EB5"/>
    <w:rsid w:val="009A3470"/>
    <w:rsid w:val="009A38A2"/>
    <w:rsid w:val="009A4262"/>
    <w:rsid w:val="009A60B3"/>
    <w:rsid w:val="009A7B9C"/>
    <w:rsid w:val="009B087E"/>
    <w:rsid w:val="009B4484"/>
    <w:rsid w:val="009B5596"/>
    <w:rsid w:val="009B690F"/>
    <w:rsid w:val="009C0C81"/>
    <w:rsid w:val="009C10F4"/>
    <w:rsid w:val="009C1BEB"/>
    <w:rsid w:val="009C3484"/>
    <w:rsid w:val="009C4E64"/>
    <w:rsid w:val="009C503F"/>
    <w:rsid w:val="009C53F6"/>
    <w:rsid w:val="009C5ADB"/>
    <w:rsid w:val="009C5CC4"/>
    <w:rsid w:val="009C66AC"/>
    <w:rsid w:val="009C6823"/>
    <w:rsid w:val="009D1392"/>
    <w:rsid w:val="009D3DE3"/>
    <w:rsid w:val="009D400A"/>
    <w:rsid w:val="009D4437"/>
    <w:rsid w:val="009D4814"/>
    <w:rsid w:val="009D57E5"/>
    <w:rsid w:val="009E0FF3"/>
    <w:rsid w:val="009E3E75"/>
    <w:rsid w:val="009E66CC"/>
    <w:rsid w:val="009E70C6"/>
    <w:rsid w:val="009F10D7"/>
    <w:rsid w:val="009F34EF"/>
    <w:rsid w:val="009F41A5"/>
    <w:rsid w:val="009F43D5"/>
    <w:rsid w:val="009F5BB7"/>
    <w:rsid w:val="009F7C34"/>
    <w:rsid w:val="00A00288"/>
    <w:rsid w:val="00A01F58"/>
    <w:rsid w:val="00A037CC"/>
    <w:rsid w:val="00A0442F"/>
    <w:rsid w:val="00A07412"/>
    <w:rsid w:val="00A12B1C"/>
    <w:rsid w:val="00A12CBD"/>
    <w:rsid w:val="00A14B31"/>
    <w:rsid w:val="00A15172"/>
    <w:rsid w:val="00A15B73"/>
    <w:rsid w:val="00A16194"/>
    <w:rsid w:val="00A162DB"/>
    <w:rsid w:val="00A163D1"/>
    <w:rsid w:val="00A16CE9"/>
    <w:rsid w:val="00A172FF"/>
    <w:rsid w:val="00A178B7"/>
    <w:rsid w:val="00A20783"/>
    <w:rsid w:val="00A21431"/>
    <w:rsid w:val="00A21F9C"/>
    <w:rsid w:val="00A23360"/>
    <w:rsid w:val="00A23D67"/>
    <w:rsid w:val="00A24610"/>
    <w:rsid w:val="00A25E47"/>
    <w:rsid w:val="00A26E6D"/>
    <w:rsid w:val="00A26F6E"/>
    <w:rsid w:val="00A27A4F"/>
    <w:rsid w:val="00A310BA"/>
    <w:rsid w:val="00A314AC"/>
    <w:rsid w:val="00A315FC"/>
    <w:rsid w:val="00A3172C"/>
    <w:rsid w:val="00A32610"/>
    <w:rsid w:val="00A32857"/>
    <w:rsid w:val="00A32927"/>
    <w:rsid w:val="00A33209"/>
    <w:rsid w:val="00A341AB"/>
    <w:rsid w:val="00A40295"/>
    <w:rsid w:val="00A41836"/>
    <w:rsid w:val="00A42D81"/>
    <w:rsid w:val="00A43BCC"/>
    <w:rsid w:val="00A43E6E"/>
    <w:rsid w:val="00A44943"/>
    <w:rsid w:val="00A45109"/>
    <w:rsid w:val="00A478BC"/>
    <w:rsid w:val="00A47B71"/>
    <w:rsid w:val="00A5188B"/>
    <w:rsid w:val="00A51EF6"/>
    <w:rsid w:val="00A522D5"/>
    <w:rsid w:val="00A523F0"/>
    <w:rsid w:val="00A545FB"/>
    <w:rsid w:val="00A57569"/>
    <w:rsid w:val="00A62B8F"/>
    <w:rsid w:val="00A62F88"/>
    <w:rsid w:val="00A62F98"/>
    <w:rsid w:val="00A64ECE"/>
    <w:rsid w:val="00A70205"/>
    <w:rsid w:val="00A704EA"/>
    <w:rsid w:val="00A70DB9"/>
    <w:rsid w:val="00A72B5A"/>
    <w:rsid w:val="00A7545A"/>
    <w:rsid w:val="00A75C53"/>
    <w:rsid w:val="00A76370"/>
    <w:rsid w:val="00A77DF3"/>
    <w:rsid w:val="00A80DF6"/>
    <w:rsid w:val="00A8163E"/>
    <w:rsid w:val="00A81C2E"/>
    <w:rsid w:val="00A8348C"/>
    <w:rsid w:val="00A836F8"/>
    <w:rsid w:val="00A84797"/>
    <w:rsid w:val="00A8496F"/>
    <w:rsid w:val="00A877BB"/>
    <w:rsid w:val="00A910CD"/>
    <w:rsid w:val="00A93E47"/>
    <w:rsid w:val="00A97475"/>
    <w:rsid w:val="00A97559"/>
    <w:rsid w:val="00A97BE7"/>
    <w:rsid w:val="00AA29AC"/>
    <w:rsid w:val="00AA36D8"/>
    <w:rsid w:val="00AA5397"/>
    <w:rsid w:val="00AA6729"/>
    <w:rsid w:val="00AA75E8"/>
    <w:rsid w:val="00AB3571"/>
    <w:rsid w:val="00AB40FD"/>
    <w:rsid w:val="00AB4A15"/>
    <w:rsid w:val="00AB72AB"/>
    <w:rsid w:val="00AC386F"/>
    <w:rsid w:val="00AC3B7D"/>
    <w:rsid w:val="00AC683A"/>
    <w:rsid w:val="00AD060D"/>
    <w:rsid w:val="00AD1064"/>
    <w:rsid w:val="00AD107F"/>
    <w:rsid w:val="00AD1B2C"/>
    <w:rsid w:val="00AD208C"/>
    <w:rsid w:val="00AD28A2"/>
    <w:rsid w:val="00AD3F66"/>
    <w:rsid w:val="00AD42A0"/>
    <w:rsid w:val="00AD4720"/>
    <w:rsid w:val="00AD742D"/>
    <w:rsid w:val="00AD7543"/>
    <w:rsid w:val="00AD7D97"/>
    <w:rsid w:val="00AE1010"/>
    <w:rsid w:val="00AE13D3"/>
    <w:rsid w:val="00AE3629"/>
    <w:rsid w:val="00AE46F2"/>
    <w:rsid w:val="00AE5BCA"/>
    <w:rsid w:val="00AE64AC"/>
    <w:rsid w:val="00AE6817"/>
    <w:rsid w:val="00AF0444"/>
    <w:rsid w:val="00AF37DD"/>
    <w:rsid w:val="00AF5269"/>
    <w:rsid w:val="00AF6751"/>
    <w:rsid w:val="00AF76E7"/>
    <w:rsid w:val="00AF7885"/>
    <w:rsid w:val="00AF7F58"/>
    <w:rsid w:val="00B02D4E"/>
    <w:rsid w:val="00B0306E"/>
    <w:rsid w:val="00B035BD"/>
    <w:rsid w:val="00B04AAC"/>
    <w:rsid w:val="00B05C06"/>
    <w:rsid w:val="00B0641B"/>
    <w:rsid w:val="00B06986"/>
    <w:rsid w:val="00B07A45"/>
    <w:rsid w:val="00B10119"/>
    <w:rsid w:val="00B117A7"/>
    <w:rsid w:val="00B142D1"/>
    <w:rsid w:val="00B162AC"/>
    <w:rsid w:val="00B17035"/>
    <w:rsid w:val="00B172F1"/>
    <w:rsid w:val="00B17650"/>
    <w:rsid w:val="00B17BAF"/>
    <w:rsid w:val="00B21BC7"/>
    <w:rsid w:val="00B24DBE"/>
    <w:rsid w:val="00B25680"/>
    <w:rsid w:val="00B26038"/>
    <w:rsid w:val="00B339DC"/>
    <w:rsid w:val="00B34069"/>
    <w:rsid w:val="00B36594"/>
    <w:rsid w:val="00B37847"/>
    <w:rsid w:val="00B41310"/>
    <w:rsid w:val="00B416D6"/>
    <w:rsid w:val="00B423CF"/>
    <w:rsid w:val="00B4282E"/>
    <w:rsid w:val="00B43890"/>
    <w:rsid w:val="00B44504"/>
    <w:rsid w:val="00B503E1"/>
    <w:rsid w:val="00B50CB2"/>
    <w:rsid w:val="00B512CB"/>
    <w:rsid w:val="00B5190F"/>
    <w:rsid w:val="00B51F6B"/>
    <w:rsid w:val="00B53B90"/>
    <w:rsid w:val="00B559AD"/>
    <w:rsid w:val="00B55D3B"/>
    <w:rsid w:val="00B56AC2"/>
    <w:rsid w:val="00B5767B"/>
    <w:rsid w:val="00B5786E"/>
    <w:rsid w:val="00B60DF3"/>
    <w:rsid w:val="00B61A17"/>
    <w:rsid w:val="00B62EF3"/>
    <w:rsid w:val="00B63B03"/>
    <w:rsid w:val="00B64860"/>
    <w:rsid w:val="00B64EC2"/>
    <w:rsid w:val="00B662A7"/>
    <w:rsid w:val="00B670DF"/>
    <w:rsid w:val="00B6734B"/>
    <w:rsid w:val="00B673E9"/>
    <w:rsid w:val="00B67D33"/>
    <w:rsid w:val="00B70AB6"/>
    <w:rsid w:val="00B70AC9"/>
    <w:rsid w:val="00B714FD"/>
    <w:rsid w:val="00B72478"/>
    <w:rsid w:val="00B73520"/>
    <w:rsid w:val="00B7358A"/>
    <w:rsid w:val="00B75616"/>
    <w:rsid w:val="00B80AB6"/>
    <w:rsid w:val="00B80C8E"/>
    <w:rsid w:val="00B822C1"/>
    <w:rsid w:val="00B827C8"/>
    <w:rsid w:val="00B84FC3"/>
    <w:rsid w:val="00B86735"/>
    <w:rsid w:val="00B878DD"/>
    <w:rsid w:val="00B87909"/>
    <w:rsid w:val="00B907B3"/>
    <w:rsid w:val="00B92026"/>
    <w:rsid w:val="00B92241"/>
    <w:rsid w:val="00B95CE6"/>
    <w:rsid w:val="00B969E4"/>
    <w:rsid w:val="00B9745E"/>
    <w:rsid w:val="00B97846"/>
    <w:rsid w:val="00BA39B8"/>
    <w:rsid w:val="00BA3E7C"/>
    <w:rsid w:val="00BA4A19"/>
    <w:rsid w:val="00BA4D2D"/>
    <w:rsid w:val="00BA618C"/>
    <w:rsid w:val="00BA6D14"/>
    <w:rsid w:val="00BA6DC7"/>
    <w:rsid w:val="00BA79C2"/>
    <w:rsid w:val="00BB114F"/>
    <w:rsid w:val="00BB126E"/>
    <w:rsid w:val="00BB1E90"/>
    <w:rsid w:val="00BB4DC2"/>
    <w:rsid w:val="00BB76C8"/>
    <w:rsid w:val="00BC062A"/>
    <w:rsid w:val="00BC1968"/>
    <w:rsid w:val="00BC430E"/>
    <w:rsid w:val="00BC4368"/>
    <w:rsid w:val="00BC5F46"/>
    <w:rsid w:val="00BC672E"/>
    <w:rsid w:val="00BC79C4"/>
    <w:rsid w:val="00BC7F46"/>
    <w:rsid w:val="00BD03A0"/>
    <w:rsid w:val="00BD1466"/>
    <w:rsid w:val="00BD196E"/>
    <w:rsid w:val="00BD1BA8"/>
    <w:rsid w:val="00BD2D94"/>
    <w:rsid w:val="00BD4CA8"/>
    <w:rsid w:val="00BD4CB9"/>
    <w:rsid w:val="00BD5272"/>
    <w:rsid w:val="00BD6817"/>
    <w:rsid w:val="00BD728D"/>
    <w:rsid w:val="00BD7689"/>
    <w:rsid w:val="00BE0F8D"/>
    <w:rsid w:val="00BE1421"/>
    <w:rsid w:val="00BE2C32"/>
    <w:rsid w:val="00BE35AA"/>
    <w:rsid w:val="00BE4198"/>
    <w:rsid w:val="00BE42BB"/>
    <w:rsid w:val="00BE4AB7"/>
    <w:rsid w:val="00BE5685"/>
    <w:rsid w:val="00BE5D04"/>
    <w:rsid w:val="00BE6521"/>
    <w:rsid w:val="00BE73ED"/>
    <w:rsid w:val="00BF0502"/>
    <w:rsid w:val="00BF08A5"/>
    <w:rsid w:val="00BF12DC"/>
    <w:rsid w:val="00BF1674"/>
    <w:rsid w:val="00BF1C8A"/>
    <w:rsid w:val="00BF1D9A"/>
    <w:rsid w:val="00BF2A39"/>
    <w:rsid w:val="00BF3603"/>
    <w:rsid w:val="00BF3A9A"/>
    <w:rsid w:val="00BF3D32"/>
    <w:rsid w:val="00BF3DDC"/>
    <w:rsid w:val="00BF5044"/>
    <w:rsid w:val="00BF5708"/>
    <w:rsid w:val="00BF687D"/>
    <w:rsid w:val="00BF6C87"/>
    <w:rsid w:val="00C00724"/>
    <w:rsid w:val="00C016A4"/>
    <w:rsid w:val="00C01F1F"/>
    <w:rsid w:val="00C021EE"/>
    <w:rsid w:val="00C029FC"/>
    <w:rsid w:val="00C02D71"/>
    <w:rsid w:val="00C04EF3"/>
    <w:rsid w:val="00C0633C"/>
    <w:rsid w:val="00C0670D"/>
    <w:rsid w:val="00C06967"/>
    <w:rsid w:val="00C114B0"/>
    <w:rsid w:val="00C11807"/>
    <w:rsid w:val="00C127D6"/>
    <w:rsid w:val="00C12DB9"/>
    <w:rsid w:val="00C14162"/>
    <w:rsid w:val="00C142BE"/>
    <w:rsid w:val="00C14659"/>
    <w:rsid w:val="00C15245"/>
    <w:rsid w:val="00C16745"/>
    <w:rsid w:val="00C16FF5"/>
    <w:rsid w:val="00C17645"/>
    <w:rsid w:val="00C21573"/>
    <w:rsid w:val="00C24E48"/>
    <w:rsid w:val="00C25512"/>
    <w:rsid w:val="00C25E1E"/>
    <w:rsid w:val="00C26059"/>
    <w:rsid w:val="00C2657E"/>
    <w:rsid w:val="00C27A99"/>
    <w:rsid w:val="00C27FE3"/>
    <w:rsid w:val="00C308B1"/>
    <w:rsid w:val="00C30BE8"/>
    <w:rsid w:val="00C31779"/>
    <w:rsid w:val="00C352DA"/>
    <w:rsid w:val="00C406C7"/>
    <w:rsid w:val="00C43AC5"/>
    <w:rsid w:val="00C43E94"/>
    <w:rsid w:val="00C4411E"/>
    <w:rsid w:val="00C4476B"/>
    <w:rsid w:val="00C44AFC"/>
    <w:rsid w:val="00C469BE"/>
    <w:rsid w:val="00C46B61"/>
    <w:rsid w:val="00C46F6D"/>
    <w:rsid w:val="00C46FAC"/>
    <w:rsid w:val="00C478F3"/>
    <w:rsid w:val="00C51551"/>
    <w:rsid w:val="00C51DB7"/>
    <w:rsid w:val="00C5225D"/>
    <w:rsid w:val="00C52E51"/>
    <w:rsid w:val="00C5394E"/>
    <w:rsid w:val="00C53F56"/>
    <w:rsid w:val="00C5651B"/>
    <w:rsid w:val="00C5713B"/>
    <w:rsid w:val="00C60227"/>
    <w:rsid w:val="00C605F1"/>
    <w:rsid w:val="00C6109F"/>
    <w:rsid w:val="00C64AD1"/>
    <w:rsid w:val="00C71182"/>
    <w:rsid w:val="00C7196A"/>
    <w:rsid w:val="00C751B8"/>
    <w:rsid w:val="00C7607B"/>
    <w:rsid w:val="00C76E1D"/>
    <w:rsid w:val="00C77398"/>
    <w:rsid w:val="00C77986"/>
    <w:rsid w:val="00C802EB"/>
    <w:rsid w:val="00C804F0"/>
    <w:rsid w:val="00C80707"/>
    <w:rsid w:val="00C8173F"/>
    <w:rsid w:val="00C85138"/>
    <w:rsid w:val="00C858E1"/>
    <w:rsid w:val="00C87044"/>
    <w:rsid w:val="00C87608"/>
    <w:rsid w:val="00C9147B"/>
    <w:rsid w:val="00C91DEA"/>
    <w:rsid w:val="00C91EB9"/>
    <w:rsid w:val="00C91FF2"/>
    <w:rsid w:val="00C9203B"/>
    <w:rsid w:val="00C92BE2"/>
    <w:rsid w:val="00C9729C"/>
    <w:rsid w:val="00CA2106"/>
    <w:rsid w:val="00CA277D"/>
    <w:rsid w:val="00CA416F"/>
    <w:rsid w:val="00CA547F"/>
    <w:rsid w:val="00CA5F22"/>
    <w:rsid w:val="00CB4469"/>
    <w:rsid w:val="00CB4A8C"/>
    <w:rsid w:val="00CB4B4D"/>
    <w:rsid w:val="00CB5B99"/>
    <w:rsid w:val="00CB6DA9"/>
    <w:rsid w:val="00CB7DB8"/>
    <w:rsid w:val="00CC11B4"/>
    <w:rsid w:val="00CC1287"/>
    <w:rsid w:val="00CC1C58"/>
    <w:rsid w:val="00CC209D"/>
    <w:rsid w:val="00CC224F"/>
    <w:rsid w:val="00CC51F6"/>
    <w:rsid w:val="00CC69E3"/>
    <w:rsid w:val="00CC6A56"/>
    <w:rsid w:val="00CC6F34"/>
    <w:rsid w:val="00CC7982"/>
    <w:rsid w:val="00CC7F65"/>
    <w:rsid w:val="00CD0CCF"/>
    <w:rsid w:val="00CD241F"/>
    <w:rsid w:val="00CD2F12"/>
    <w:rsid w:val="00CD386F"/>
    <w:rsid w:val="00CD7CA5"/>
    <w:rsid w:val="00CD7D65"/>
    <w:rsid w:val="00CD7E2F"/>
    <w:rsid w:val="00CE0E33"/>
    <w:rsid w:val="00CE1D8D"/>
    <w:rsid w:val="00CE3538"/>
    <w:rsid w:val="00CE43CD"/>
    <w:rsid w:val="00CE5F76"/>
    <w:rsid w:val="00CF11F3"/>
    <w:rsid w:val="00CF2F76"/>
    <w:rsid w:val="00CF52F1"/>
    <w:rsid w:val="00D0037F"/>
    <w:rsid w:val="00D0233A"/>
    <w:rsid w:val="00D02E5E"/>
    <w:rsid w:val="00D03AD5"/>
    <w:rsid w:val="00D0692D"/>
    <w:rsid w:val="00D0779F"/>
    <w:rsid w:val="00D100FC"/>
    <w:rsid w:val="00D13203"/>
    <w:rsid w:val="00D1325E"/>
    <w:rsid w:val="00D135EE"/>
    <w:rsid w:val="00D13D5C"/>
    <w:rsid w:val="00D14535"/>
    <w:rsid w:val="00D146D2"/>
    <w:rsid w:val="00D17939"/>
    <w:rsid w:val="00D20C64"/>
    <w:rsid w:val="00D20D81"/>
    <w:rsid w:val="00D2268C"/>
    <w:rsid w:val="00D22894"/>
    <w:rsid w:val="00D23FF0"/>
    <w:rsid w:val="00D2449F"/>
    <w:rsid w:val="00D25189"/>
    <w:rsid w:val="00D26A83"/>
    <w:rsid w:val="00D27382"/>
    <w:rsid w:val="00D27766"/>
    <w:rsid w:val="00D3053D"/>
    <w:rsid w:val="00D30596"/>
    <w:rsid w:val="00D3136C"/>
    <w:rsid w:val="00D317AC"/>
    <w:rsid w:val="00D32EBA"/>
    <w:rsid w:val="00D342E7"/>
    <w:rsid w:val="00D34970"/>
    <w:rsid w:val="00D34DF7"/>
    <w:rsid w:val="00D365DB"/>
    <w:rsid w:val="00D369D7"/>
    <w:rsid w:val="00D42216"/>
    <w:rsid w:val="00D44465"/>
    <w:rsid w:val="00D4489F"/>
    <w:rsid w:val="00D44DF8"/>
    <w:rsid w:val="00D45DFE"/>
    <w:rsid w:val="00D462F3"/>
    <w:rsid w:val="00D46419"/>
    <w:rsid w:val="00D4729C"/>
    <w:rsid w:val="00D50AE1"/>
    <w:rsid w:val="00D515DD"/>
    <w:rsid w:val="00D5423C"/>
    <w:rsid w:val="00D55581"/>
    <w:rsid w:val="00D56460"/>
    <w:rsid w:val="00D569CF"/>
    <w:rsid w:val="00D57D77"/>
    <w:rsid w:val="00D60CF2"/>
    <w:rsid w:val="00D60D49"/>
    <w:rsid w:val="00D60F05"/>
    <w:rsid w:val="00D6207E"/>
    <w:rsid w:val="00D629FA"/>
    <w:rsid w:val="00D634A5"/>
    <w:rsid w:val="00D639BA"/>
    <w:rsid w:val="00D63CC5"/>
    <w:rsid w:val="00D63E3E"/>
    <w:rsid w:val="00D64693"/>
    <w:rsid w:val="00D6497D"/>
    <w:rsid w:val="00D65122"/>
    <w:rsid w:val="00D65D57"/>
    <w:rsid w:val="00D66939"/>
    <w:rsid w:val="00D6711D"/>
    <w:rsid w:val="00D67CD4"/>
    <w:rsid w:val="00D71CC8"/>
    <w:rsid w:val="00D72567"/>
    <w:rsid w:val="00D7324E"/>
    <w:rsid w:val="00D74A3D"/>
    <w:rsid w:val="00D75657"/>
    <w:rsid w:val="00D75EBF"/>
    <w:rsid w:val="00D76D57"/>
    <w:rsid w:val="00D804B1"/>
    <w:rsid w:val="00D813F0"/>
    <w:rsid w:val="00D81E6A"/>
    <w:rsid w:val="00D8296E"/>
    <w:rsid w:val="00D8509D"/>
    <w:rsid w:val="00D85214"/>
    <w:rsid w:val="00D854CD"/>
    <w:rsid w:val="00D85706"/>
    <w:rsid w:val="00D85885"/>
    <w:rsid w:val="00D8747A"/>
    <w:rsid w:val="00D87972"/>
    <w:rsid w:val="00D87A3F"/>
    <w:rsid w:val="00D90007"/>
    <w:rsid w:val="00D90B46"/>
    <w:rsid w:val="00D917AC"/>
    <w:rsid w:val="00D93C59"/>
    <w:rsid w:val="00D94E50"/>
    <w:rsid w:val="00D95175"/>
    <w:rsid w:val="00D954DB"/>
    <w:rsid w:val="00D95981"/>
    <w:rsid w:val="00D9662C"/>
    <w:rsid w:val="00D972D1"/>
    <w:rsid w:val="00DA08FA"/>
    <w:rsid w:val="00DA40F5"/>
    <w:rsid w:val="00DA5DAF"/>
    <w:rsid w:val="00DA61B8"/>
    <w:rsid w:val="00DB290E"/>
    <w:rsid w:val="00DB30B6"/>
    <w:rsid w:val="00DB32FE"/>
    <w:rsid w:val="00DB6D21"/>
    <w:rsid w:val="00DB76DE"/>
    <w:rsid w:val="00DC0BB3"/>
    <w:rsid w:val="00DC1633"/>
    <w:rsid w:val="00DC57FF"/>
    <w:rsid w:val="00DC663C"/>
    <w:rsid w:val="00DC67DE"/>
    <w:rsid w:val="00DC6DB2"/>
    <w:rsid w:val="00DD1892"/>
    <w:rsid w:val="00DD21B7"/>
    <w:rsid w:val="00DD4937"/>
    <w:rsid w:val="00DD5D23"/>
    <w:rsid w:val="00DD63ED"/>
    <w:rsid w:val="00DD77C8"/>
    <w:rsid w:val="00DE01DB"/>
    <w:rsid w:val="00DE0AAE"/>
    <w:rsid w:val="00DE14C9"/>
    <w:rsid w:val="00DE15B7"/>
    <w:rsid w:val="00DE2873"/>
    <w:rsid w:val="00DE4FDB"/>
    <w:rsid w:val="00DE5E4C"/>
    <w:rsid w:val="00DE7EEE"/>
    <w:rsid w:val="00DF0693"/>
    <w:rsid w:val="00DF078E"/>
    <w:rsid w:val="00DF0DBB"/>
    <w:rsid w:val="00DF1B69"/>
    <w:rsid w:val="00DF217A"/>
    <w:rsid w:val="00DF2C74"/>
    <w:rsid w:val="00DF30A1"/>
    <w:rsid w:val="00DF3384"/>
    <w:rsid w:val="00DF412F"/>
    <w:rsid w:val="00DF4705"/>
    <w:rsid w:val="00DF4D66"/>
    <w:rsid w:val="00DF73B4"/>
    <w:rsid w:val="00E0057B"/>
    <w:rsid w:val="00E01072"/>
    <w:rsid w:val="00E014BF"/>
    <w:rsid w:val="00E01C68"/>
    <w:rsid w:val="00E03697"/>
    <w:rsid w:val="00E040B2"/>
    <w:rsid w:val="00E040C5"/>
    <w:rsid w:val="00E05431"/>
    <w:rsid w:val="00E054C0"/>
    <w:rsid w:val="00E07FC7"/>
    <w:rsid w:val="00E104A9"/>
    <w:rsid w:val="00E10A79"/>
    <w:rsid w:val="00E112FB"/>
    <w:rsid w:val="00E1150D"/>
    <w:rsid w:val="00E11E98"/>
    <w:rsid w:val="00E13BE2"/>
    <w:rsid w:val="00E147F7"/>
    <w:rsid w:val="00E17894"/>
    <w:rsid w:val="00E21BF2"/>
    <w:rsid w:val="00E220D8"/>
    <w:rsid w:val="00E24A5C"/>
    <w:rsid w:val="00E25004"/>
    <w:rsid w:val="00E25817"/>
    <w:rsid w:val="00E26567"/>
    <w:rsid w:val="00E268F4"/>
    <w:rsid w:val="00E26D63"/>
    <w:rsid w:val="00E3408C"/>
    <w:rsid w:val="00E3727C"/>
    <w:rsid w:val="00E37526"/>
    <w:rsid w:val="00E379C0"/>
    <w:rsid w:val="00E4153D"/>
    <w:rsid w:val="00E41711"/>
    <w:rsid w:val="00E41D07"/>
    <w:rsid w:val="00E44253"/>
    <w:rsid w:val="00E44D0C"/>
    <w:rsid w:val="00E50013"/>
    <w:rsid w:val="00E50166"/>
    <w:rsid w:val="00E51597"/>
    <w:rsid w:val="00E53619"/>
    <w:rsid w:val="00E53BC7"/>
    <w:rsid w:val="00E543D5"/>
    <w:rsid w:val="00E54F24"/>
    <w:rsid w:val="00E5565F"/>
    <w:rsid w:val="00E55AB3"/>
    <w:rsid w:val="00E5633C"/>
    <w:rsid w:val="00E5688E"/>
    <w:rsid w:val="00E626A1"/>
    <w:rsid w:val="00E634FF"/>
    <w:rsid w:val="00E6519B"/>
    <w:rsid w:val="00E66102"/>
    <w:rsid w:val="00E66A1D"/>
    <w:rsid w:val="00E673E7"/>
    <w:rsid w:val="00E742CB"/>
    <w:rsid w:val="00E74CC5"/>
    <w:rsid w:val="00E74E07"/>
    <w:rsid w:val="00E756C6"/>
    <w:rsid w:val="00E770E5"/>
    <w:rsid w:val="00E80A29"/>
    <w:rsid w:val="00E80CA3"/>
    <w:rsid w:val="00E83720"/>
    <w:rsid w:val="00E8521A"/>
    <w:rsid w:val="00E85DF2"/>
    <w:rsid w:val="00E90C4E"/>
    <w:rsid w:val="00E911D2"/>
    <w:rsid w:val="00E91728"/>
    <w:rsid w:val="00E92AD7"/>
    <w:rsid w:val="00E93A9F"/>
    <w:rsid w:val="00E96833"/>
    <w:rsid w:val="00EA0C4B"/>
    <w:rsid w:val="00EA1BFE"/>
    <w:rsid w:val="00EA29BD"/>
    <w:rsid w:val="00EA3F84"/>
    <w:rsid w:val="00EA424B"/>
    <w:rsid w:val="00EA5B59"/>
    <w:rsid w:val="00EA6221"/>
    <w:rsid w:val="00EA77A2"/>
    <w:rsid w:val="00EB05F0"/>
    <w:rsid w:val="00EB128A"/>
    <w:rsid w:val="00EB266F"/>
    <w:rsid w:val="00EB2820"/>
    <w:rsid w:val="00EB3BC0"/>
    <w:rsid w:val="00EB42F7"/>
    <w:rsid w:val="00EB4A49"/>
    <w:rsid w:val="00EB4CCB"/>
    <w:rsid w:val="00EB4D66"/>
    <w:rsid w:val="00EB515D"/>
    <w:rsid w:val="00EB6F03"/>
    <w:rsid w:val="00EB7239"/>
    <w:rsid w:val="00EC017F"/>
    <w:rsid w:val="00EC04F0"/>
    <w:rsid w:val="00EC0CD0"/>
    <w:rsid w:val="00EC1648"/>
    <w:rsid w:val="00EC33BD"/>
    <w:rsid w:val="00EC46BC"/>
    <w:rsid w:val="00EC56BC"/>
    <w:rsid w:val="00EC5FE7"/>
    <w:rsid w:val="00EC6CF5"/>
    <w:rsid w:val="00ED0D9C"/>
    <w:rsid w:val="00ED26EF"/>
    <w:rsid w:val="00ED3FED"/>
    <w:rsid w:val="00ED6B58"/>
    <w:rsid w:val="00EE14BB"/>
    <w:rsid w:val="00EE1588"/>
    <w:rsid w:val="00EE3EFC"/>
    <w:rsid w:val="00EE52A5"/>
    <w:rsid w:val="00EE5923"/>
    <w:rsid w:val="00EE5A8B"/>
    <w:rsid w:val="00EE5C9E"/>
    <w:rsid w:val="00EE6922"/>
    <w:rsid w:val="00EE79CA"/>
    <w:rsid w:val="00EF0881"/>
    <w:rsid w:val="00EF160D"/>
    <w:rsid w:val="00EF1DE9"/>
    <w:rsid w:val="00EF344D"/>
    <w:rsid w:val="00EF5585"/>
    <w:rsid w:val="00EF5740"/>
    <w:rsid w:val="00EF6423"/>
    <w:rsid w:val="00EF6775"/>
    <w:rsid w:val="00EF7C0B"/>
    <w:rsid w:val="00F00661"/>
    <w:rsid w:val="00F01551"/>
    <w:rsid w:val="00F026A2"/>
    <w:rsid w:val="00F02A60"/>
    <w:rsid w:val="00F0473B"/>
    <w:rsid w:val="00F04C98"/>
    <w:rsid w:val="00F059E4"/>
    <w:rsid w:val="00F11800"/>
    <w:rsid w:val="00F11833"/>
    <w:rsid w:val="00F137E2"/>
    <w:rsid w:val="00F138B0"/>
    <w:rsid w:val="00F15F21"/>
    <w:rsid w:val="00F16612"/>
    <w:rsid w:val="00F16688"/>
    <w:rsid w:val="00F16C51"/>
    <w:rsid w:val="00F16D2F"/>
    <w:rsid w:val="00F20B3B"/>
    <w:rsid w:val="00F21367"/>
    <w:rsid w:val="00F21C1E"/>
    <w:rsid w:val="00F23362"/>
    <w:rsid w:val="00F27BDC"/>
    <w:rsid w:val="00F30B56"/>
    <w:rsid w:val="00F310F0"/>
    <w:rsid w:val="00F317B2"/>
    <w:rsid w:val="00F3336B"/>
    <w:rsid w:val="00F33C34"/>
    <w:rsid w:val="00F353B2"/>
    <w:rsid w:val="00F35FE1"/>
    <w:rsid w:val="00F36A08"/>
    <w:rsid w:val="00F378ED"/>
    <w:rsid w:val="00F40FF7"/>
    <w:rsid w:val="00F4219D"/>
    <w:rsid w:val="00F44210"/>
    <w:rsid w:val="00F44F74"/>
    <w:rsid w:val="00F478EA"/>
    <w:rsid w:val="00F5288F"/>
    <w:rsid w:val="00F52AA0"/>
    <w:rsid w:val="00F53F7A"/>
    <w:rsid w:val="00F56D65"/>
    <w:rsid w:val="00F57C4D"/>
    <w:rsid w:val="00F606AD"/>
    <w:rsid w:val="00F61BFE"/>
    <w:rsid w:val="00F62293"/>
    <w:rsid w:val="00F62D04"/>
    <w:rsid w:val="00F6469E"/>
    <w:rsid w:val="00F64C42"/>
    <w:rsid w:val="00F64D35"/>
    <w:rsid w:val="00F653DF"/>
    <w:rsid w:val="00F666AD"/>
    <w:rsid w:val="00F66855"/>
    <w:rsid w:val="00F67CB7"/>
    <w:rsid w:val="00F70982"/>
    <w:rsid w:val="00F74FD3"/>
    <w:rsid w:val="00F77C19"/>
    <w:rsid w:val="00F82944"/>
    <w:rsid w:val="00F849EF"/>
    <w:rsid w:val="00F86259"/>
    <w:rsid w:val="00F874AA"/>
    <w:rsid w:val="00F91D08"/>
    <w:rsid w:val="00F920BA"/>
    <w:rsid w:val="00F92346"/>
    <w:rsid w:val="00F92E80"/>
    <w:rsid w:val="00F93CBC"/>
    <w:rsid w:val="00F93D54"/>
    <w:rsid w:val="00F94A3F"/>
    <w:rsid w:val="00F95B5C"/>
    <w:rsid w:val="00F97320"/>
    <w:rsid w:val="00FA01B4"/>
    <w:rsid w:val="00FA06F5"/>
    <w:rsid w:val="00FA1845"/>
    <w:rsid w:val="00FA1B7D"/>
    <w:rsid w:val="00FA355C"/>
    <w:rsid w:val="00FA467F"/>
    <w:rsid w:val="00FA7B43"/>
    <w:rsid w:val="00FB3979"/>
    <w:rsid w:val="00FB405A"/>
    <w:rsid w:val="00FB433A"/>
    <w:rsid w:val="00FB5372"/>
    <w:rsid w:val="00FB579F"/>
    <w:rsid w:val="00FB7925"/>
    <w:rsid w:val="00FC0835"/>
    <w:rsid w:val="00FC4874"/>
    <w:rsid w:val="00FC73DC"/>
    <w:rsid w:val="00FD2517"/>
    <w:rsid w:val="00FD264C"/>
    <w:rsid w:val="00FD51A4"/>
    <w:rsid w:val="00FD5579"/>
    <w:rsid w:val="00FD55E7"/>
    <w:rsid w:val="00FD630C"/>
    <w:rsid w:val="00FD7D55"/>
    <w:rsid w:val="00FE0D30"/>
    <w:rsid w:val="00FE5964"/>
    <w:rsid w:val="00FE68B9"/>
    <w:rsid w:val="00FE691D"/>
    <w:rsid w:val="00FF1C92"/>
    <w:rsid w:val="00FF4203"/>
    <w:rsid w:val="00FF4588"/>
    <w:rsid w:val="00FF535E"/>
    <w:rsid w:val="00FF7A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C2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3309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7A251D"/>
    <w:pPr>
      <w:bidi/>
      <w:spacing w:after="160" w:line="256" w:lineRule="auto"/>
      <w:ind w:left="720"/>
    </w:pPr>
  </w:style>
  <w:style w:type="paragraph" w:styleId="BalloonText">
    <w:name w:val="Balloon Text"/>
    <w:basedOn w:val="Normal"/>
    <w:link w:val="BalloonTextChar"/>
    <w:uiPriority w:val="99"/>
    <w:semiHidden/>
    <w:rsid w:val="009021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021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6231510">
      <w:marLeft w:val="0"/>
      <w:marRight w:val="0"/>
      <w:marTop w:val="0"/>
      <w:marBottom w:val="0"/>
      <w:divBdr>
        <w:top w:val="none" w:sz="0" w:space="0" w:color="auto"/>
        <w:left w:val="none" w:sz="0" w:space="0" w:color="auto"/>
        <w:bottom w:val="none" w:sz="0" w:space="0" w:color="auto"/>
        <w:right w:val="none" w:sz="0" w:space="0" w:color="auto"/>
      </w:divBdr>
      <w:divsChild>
        <w:div w:id="946231511">
          <w:marLeft w:val="0"/>
          <w:marRight w:val="0"/>
          <w:marTop w:val="0"/>
          <w:marBottom w:val="0"/>
          <w:divBdr>
            <w:top w:val="none" w:sz="0" w:space="0" w:color="auto"/>
            <w:left w:val="none" w:sz="0" w:space="0" w:color="auto"/>
            <w:bottom w:val="none" w:sz="0" w:space="0" w:color="auto"/>
            <w:right w:val="none" w:sz="0" w:space="0" w:color="auto"/>
          </w:divBdr>
        </w:div>
      </w:divsChild>
    </w:div>
    <w:div w:id="9462315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307</Words>
  <Characters>1538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Davidr</dc:creator>
  <cp:keywords/>
  <dc:description/>
  <cp:lastModifiedBy>test</cp:lastModifiedBy>
  <cp:revision>4</cp:revision>
  <dcterms:created xsi:type="dcterms:W3CDTF">2019-05-19T09:37:00Z</dcterms:created>
  <dcterms:modified xsi:type="dcterms:W3CDTF">2020-03-08T12:22:00Z</dcterms:modified>
</cp:coreProperties>
</file>